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6A7152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6A7152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6A7152" w:rsidRPr="006A7152">
        <w:rPr>
          <w:b/>
        </w:rPr>
        <w:t>Usługa szkolenia z programu Ansys Mechanical i Ansys CFD dla kadry dydaktycznej AGH - Kc-zp.272-119/22.</w:t>
      </w:r>
    </w:p>
    <w:p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Pr="008D10EB" w:rsidRDefault="006A7152" w:rsidP="00271BD1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color w:val="000000"/>
                <w:lang w:eastAsia="zh-CN"/>
              </w:rPr>
              <w:t xml:space="preserve">Wskazana osoba </w:t>
            </w:r>
            <w:r>
              <w:rPr>
                <w:bCs/>
                <w:iCs/>
                <w:color w:val="000000"/>
                <w:lang w:eastAsia="zh-CN"/>
              </w:rPr>
              <w:t>jest</w:t>
            </w:r>
            <w:r>
              <w:t xml:space="preserve"> a</w:t>
            </w:r>
            <w:r>
              <w:rPr>
                <w:bCs/>
                <w:iCs/>
                <w:color w:val="000000"/>
                <w:lang w:eastAsia="zh-CN"/>
              </w:rPr>
              <w:t>utoryzowanym Instruktorem pakietu Ansys Mechanical i Ansys CFD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bookmarkStart w:id="0" w:name="_GoBack"/>
      <w:bookmarkEnd w:id="0"/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D93" w:rsidRDefault="006B5D93">
      <w:r>
        <w:separator/>
      </w:r>
    </w:p>
  </w:endnote>
  <w:endnote w:type="continuationSeparator" w:id="0">
    <w:p w:rsidR="006B5D93" w:rsidRDefault="006B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D93" w:rsidRDefault="006B5D93">
      <w:r>
        <w:separator/>
      </w:r>
    </w:p>
  </w:footnote>
  <w:footnote w:type="continuationSeparator" w:id="0">
    <w:p w:rsidR="006B5D93" w:rsidRDefault="006B5D93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2328A0"/>
    <w:rsid w:val="002A7F51"/>
    <w:rsid w:val="00416A70"/>
    <w:rsid w:val="00527F15"/>
    <w:rsid w:val="006A7152"/>
    <w:rsid w:val="006B5D93"/>
    <w:rsid w:val="00722C1A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E9476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2022-04-20T12:07:00Z</dcterms:created>
  <dcterms:modified xsi:type="dcterms:W3CDTF">2022-04-20T12:07:00Z</dcterms:modified>
</cp:coreProperties>
</file>