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62D" w:rsidRDefault="00086C35" w:rsidP="0008262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08262D" w:rsidRPr="0008262D" w:rsidRDefault="00B81ACB" w:rsidP="0008262D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C35" w:rsidRPr="003D6231" w:rsidRDefault="00086C35" w:rsidP="00086C35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:rsidR="00086C35" w:rsidRDefault="00086C35" w:rsidP="00086C35">
      <w:pPr>
        <w:jc w:val="right"/>
        <w:rPr>
          <w:b/>
          <w:sz w:val="24"/>
          <w:szCs w:val="24"/>
        </w:rPr>
      </w:pPr>
    </w:p>
    <w:p w:rsidR="00086C35" w:rsidRDefault="00086C35" w:rsidP="00086C35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086C35" w:rsidRDefault="00086C35" w:rsidP="00086C35"/>
    <w:p w:rsidR="00086C35" w:rsidRDefault="00086C35" w:rsidP="00086C35"/>
    <w:p w:rsidR="00086C35" w:rsidRDefault="00086C35" w:rsidP="00086C3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086C35" w:rsidRDefault="00086C35" w:rsidP="00086C3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6C35" w:rsidRDefault="00086C35" w:rsidP="00086C3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086C35" w:rsidRDefault="00086C35" w:rsidP="00086C3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6C35" w:rsidRPr="006B0554" w:rsidRDefault="00086C35" w:rsidP="00086C35">
      <w:pPr>
        <w:tabs>
          <w:tab w:val="left" w:pos="0"/>
        </w:tabs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B81ACB" w:rsidRPr="00B81ACB">
        <w:rPr>
          <w:b/>
          <w:sz w:val="22"/>
          <w:szCs w:val="22"/>
        </w:rPr>
        <w:t>Usługa szkolenia z programu Ansys Mechanical i Ansys CFD dla kadry dydaktycznej AGH - Kc-zp.272-119/22</w:t>
      </w:r>
      <w:bookmarkStart w:id="0" w:name="_GoBack"/>
      <w:bookmarkEnd w:id="0"/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086C35" w:rsidTr="00271BD1">
        <w:trPr>
          <w:cantSplit/>
          <w:trHeight w:val="782"/>
        </w:trPr>
        <w:tc>
          <w:tcPr>
            <w:tcW w:w="633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4443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:rsidR="00086C35" w:rsidRDefault="00086C35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086C35" w:rsidRDefault="00086C35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086C35" w:rsidTr="00271BD1">
        <w:trPr>
          <w:cantSplit/>
          <w:trHeight w:hRule="exact" w:val="281"/>
        </w:trPr>
        <w:tc>
          <w:tcPr>
            <w:tcW w:w="633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086C35" w:rsidTr="00271BD1">
        <w:trPr>
          <w:cantSplit/>
          <w:trHeight w:val="921"/>
        </w:trPr>
        <w:tc>
          <w:tcPr>
            <w:tcW w:w="633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86C35" w:rsidTr="00271BD1">
        <w:trPr>
          <w:cantSplit/>
          <w:trHeight w:val="870"/>
        </w:trPr>
        <w:tc>
          <w:tcPr>
            <w:tcW w:w="633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086C35" w:rsidRDefault="00086C35" w:rsidP="00086C35">
      <w:pPr>
        <w:spacing w:line="360" w:lineRule="auto"/>
        <w:jc w:val="both"/>
        <w:rPr>
          <w:b/>
        </w:rPr>
      </w:pPr>
    </w:p>
    <w:p w:rsidR="00086C35" w:rsidRPr="00BB5634" w:rsidRDefault="00086C35" w:rsidP="00086C35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086C35" w:rsidRDefault="00086C35" w:rsidP="00086C35">
      <w:pPr>
        <w:spacing w:line="360" w:lineRule="auto"/>
        <w:jc w:val="both"/>
      </w:pPr>
    </w:p>
    <w:p w:rsidR="00086C35" w:rsidRDefault="00086C35" w:rsidP="00086C35">
      <w:pPr>
        <w:spacing w:line="360" w:lineRule="auto"/>
        <w:jc w:val="both"/>
      </w:pPr>
    </w:p>
    <w:p w:rsidR="00086C35" w:rsidRDefault="00086C35" w:rsidP="00086C35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086C35" w:rsidRPr="005D139C" w:rsidRDefault="00086C35" w:rsidP="00086C35"/>
    <w:p w:rsidR="00086C35" w:rsidRPr="007F6A49" w:rsidRDefault="00086C35" w:rsidP="00086C35"/>
    <w:p w:rsidR="00086C35" w:rsidRPr="001E243C" w:rsidRDefault="00086C35" w:rsidP="00086C35"/>
    <w:p w:rsidR="00086C35" w:rsidRPr="00FC0C79" w:rsidRDefault="00086C35" w:rsidP="00086C35"/>
    <w:p w:rsidR="00086C35" w:rsidRPr="00E40A3C" w:rsidRDefault="00086C35" w:rsidP="00086C35"/>
    <w:p w:rsidR="00086C35" w:rsidRPr="007639CD" w:rsidRDefault="00086C35" w:rsidP="00086C35"/>
    <w:p w:rsidR="00082E0F" w:rsidRDefault="00082E0F" w:rsidP="00082E0F"/>
    <w:p w:rsidR="00F213FB" w:rsidRPr="00C254C7" w:rsidRDefault="00F213FB" w:rsidP="00C254C7">
      <w:pPr>
        <w:pStyle w:val="Zwykytekst"/>
      </w:pPr>
    </w:p>
    <w:sectPr w:rsidR="00F213FB" w:rsidRPr="00C25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649E" w:rsidRDefault="0010649E">
      <w:r>
        <w:separator/>
      </w:r>
    </w:p>
  </w:endnote>
  <w:endnote w:type="continuationSeparator" w:id="0">
    <w:p w:rsidR="0010649E" w:rsidRDefault="00106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649E" w:rsidRDefault="0010649E">
      <w:r>
        <w:separator/>
      </w:r>
    </w:p>
  </w:footnote>
  <w:footnote w:type="continuationSeparator" w:id="0">
    <w:p w:rsidR="0010649E" w:rsidRDefault="0010649E">
      <w:r>
        <w:continuationSeparator/>
      </w:r>
    </w:p>
  </w:footnote>
  <w:footnote w:id="1">
    <w:p w:rsidR="00086C35" w:rsidRDefault="00086C35" w:rsidP="00086C3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88D"/>
    <w:rsid w:val="0008262D"/>
    <w:rsid w:val="00082E0F"/>
    <w:rsid w:val="00086C35"/>
    <w:rsid w:val="0010649E"/>
    <w:rsid w:val="00210E8E"/>
    <w:rsid w:val="00276C10"/>
    <w:rsid w:val="003B788D"/>
    <w:rsid w:val="00435FA8"/>
    <w:rsid w:val="00702A72"/>
    <w:rsid w:val="00B81ACB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6CEBED"/>
  <w15:chartTrackingRefBased/>
  <w15:docId w15:val="{6EAB977A-0522-4BDB-AAAD-DE52CF6A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6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35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FA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6C3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6C35"/>
  </w:style>
  <w:style w:type="character" w:styleId="Odwoanieprzypisudolnego">
    <w:name w:val="footnote reference"/>
    <w:uiPriority w:val="99"/>
    <w:semiHidden/>
    <w:unhideWhenUsed/>
    <w:rsid w:val="00086C35"/>
    <w:rPr>
      <w:vertAlign w:val="superscript"/>
    </w:rPr>
  </w:style>
  <w:style w:type="paragraph" w:customStyle="1" w:styleId="Gwka">
    <w:name w:val="Główka"/>
    <w:basedOn w:val="Normalny"/>
    <w:rsid w:val="00086C35"/>
    <w:rPr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08262D"/>
    <w:pPr>
      <w:suppressAutoHyphens/>
      <w:autoSpaceDN w:val="0"/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21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2022-04-20T12:03:00Z</dcterms:created>
  <dcterms:modified xsi:type="dcterms:W3CDTF">2022-04-20T12:03:00Z</dcterms:modified>
</cp:coreProperties>
</file>