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3934" w:rsidRDefault="006A5163" w:rsidP="00843934">
      <w:pPr>
        <w:pStyle w:val="pkt"/>
        <w:ind w:left="0" w:firstLine="0"/>
        <w:jc w:val="center"/>
        <w:rPr>
          <w:noProof/>
        </w:rPr>
      </w:pPr>
      <w:r>
        <w:rPr>
          <w:rFonts w:ascii="Verdana" w:hAnsi="Verdana" w:cs="Verdana"/>
          <w:sz w:val="16"/>
          <w:szCs w:val="16"/>
        </w:rPr>
        <w:t xml:space="preserve">                         </w:t>
      </w:r>
    </w:p>
    <w:p w:rsidR="00843934" w:rsidRPr="00843934" w:rsidRDefault="00FF5FF3" w:rsidP="00843934">
      <w:pPr>
        <w:pStyle w:val="pkt"/>
        <w:ind w:left="0" w:firstLine="0"/>
        <w:jc w:val="center"/>
        <w:rPr>
          <w:b/>
          <w:color w:val="000000"/>
        </w:rPr>
      </w:pPr>
      <w:r>
        <w:rPr>
          <w:b/>
          <w:noProof/>
          <w:color w:val="000000"/>
        </w:rPr>
        <w:drawing>
          <wp:inline distT="0" distB="0" distL="0" distR="0">
            <wp:extent cx="5514975" cy="504825"/>
            <wp:effectExtent l="0" t="0" r="0" b="0"/>
            <wp:docPr id="2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97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5163" w:rsidRPr="003D6231" w:rsidRDefault="006A5163" w:rsidP="006A5163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</w:p>
    <w:p w:rsidR="006A5163" w:rsidRDefault="006A5163" w:rsidP="006A5163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6A5163" w:rsidRPr="009475A8" w:rsidRDefault="006A5163" w:rsidP="006A5163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6A5163" w:rsidRPr="009475A8" w:rsidRDefault="006A5163" w:rsidP="006A5163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6A5163" w:rsidRPr="009475A8" w:rsidRDefault="006A5163" w:rsidP="006A5163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6A5163" w:rsidRPr="009475A8" w:rsidRDefault="006A5163" w:rsidP="006A5163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6A5163" w:rsidRPr="009475A8" w:rsidRDefault="006A5163" w:rsidP="006A5163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6A5163" w:rsidRPr="009475A8" w:rsidRDefault="006A5163" w:rsidP="006A5163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6A5163" w:rsidRPr="009475A8" w:rsidRDefault="006A5163" w:rsidP="006A5163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6A5163" w:rsidRPr="009475A8" w:rsidRDefault="006A5163" w:rsidP="006A5163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6A5163" w:rsidRPr="009475A8" w:rsidRDefault="006A5163" w:rsidP="006A5163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6A5163" w:rsidRPr="009475A8" w:rsidRDefault="006A5163" w:rsidP="006A5163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6A5163" w:rsidRPr="009475A8" w:rsidRDefault="006A5163" w:rsidP="006A5163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6A5163" w:rsidRPr="009475A8" w:rsidRDefault="006A5163" w:rsidP="006A5163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6A5163" w:rsidRPr="009475A8" w:rsidRDefault="006A5163" w:rsidP="006A5163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6A5163" w:rsidRPr="00725B4A" w:rsidRDefault="006A5163" w:rsidP="006A5163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:rsidR="006A5163" w:rsidRPr="00725B4A" w:rsidRDefault="006A5163" w:rsidP="006A5163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725B4A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725B4A">
        <w:rPr>
          <w:rFonts w:eastAsia="Times New Roman" w:cs="Calibri"/>
          <w:b/>
          <w:sz w:val="20"/>
          <w:szCs w:val="20"/>
          <w:lang w:eastAsia="pl-PL"/>
        </w:rPr>
        <w:t>)</w:t>
      </w:r>
    </w:p>
    <w:p w:rsidR="006A5163" w:rsidRPr="00D52EEE" w:rsidRDefault="006A5163" w:rsidP="006A5163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6A5163" w:rsidRPr="00D52EEE" w:rsidRDefault="006A5163" w:rsidP="006A5163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FF5FF3" w:rsidRPr="00FF5FF3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Usługa szkolenia z programu </w:t>
      </w:r>
      <w:proofErr w:type="spellStart"/>
      <w:r w:rsidR="00FF5FF3" w:rsidRPr="00FF5FF3">
        <w:rPr>
          <w:rFonts w:ascii="Arial" w:eastAsia="Times New Roman" w:hAnsi="Arial" w:cs="Arial"/>
          <w:b/>
          <w:sz w:val="20"/>
          <w:szCs w:val="20"/>
          <w:lang w:eastAsia="pl-PL"/>
        </w:rPr>
        <w:t>Ansys</w:t>
      </w:r>
      <w:proofErr w:type="spellEnd"/>
      <w:r w:rsidR="00FF5FF3" w:rsidRPr="00FF5FF3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proofErr w:type="spellStart"/>
      <w:r w:rsidR="00FF5FF3" w:rsidRPr="00FF5FF3">
        <w:rPr>
          <w:rFonts w:ascii="Arial" w:eastAsia="Times New Roman" w:hAnsi="Arial" w:cs="Arial"/>
          <w:b/>
          <w:sz w:val="20"/>
          <w:szCs w:val="20"/>
          <w:lang w:eastAsia="pl-PL"/>
        </w:rPr>
        <w:t>Mechanical</w:t>
      </w:r>
      <w:proofErr w:type="spellEnd"/>
      <w:r w:rsidR="00FF5FF3" w:rsidRPr="00FF5FF3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i </w:t>
      </w:r>
      <w:proofErr w:type="spellStart"/>
      <w:r w:rsidR="00FF5FF3" w:rsidRPr="00FF5FF3">
        <w:rPr>
          <w:rFonts w:ascii="Arial" w:eastAsia="Times New Roman" w:hAnsi="Arial" w:cs="Arial"/>
          <w:b/>
          <w:sz w:val="20"/>
          <w:szCs w:val="20"/>
          <w:lang w:eastAsia="pl-PL"/>
        </w:rPr>
        <w:t>Ansys</w:t>
      </w:r>
      <w:proofErr w:type="spellEnd"/>
      <w:r w:rsidR="00FF5FF3" w:rsidRPr="00FF5FF3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CFD dla kadry dydaktycznej AGH - Kc-zp.272-119/22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:rsidR="006A5163" w:rsidRPr="00D52EEE" w:rsidRDefault="006A5163" w:rsidP="006A5163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:rsidR="006A5163" w:rsidRPr="00D52EEE" w:rsidRDefault="006A5163" w:rsidP="006A5163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6A5163" w:rsidRPr="00D52EEE" w:rsidRDefault="006A5163" w:rsidP="006A5163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:rsidR="006A5163" w:rsidRPr="00635952" w:rsidRDefault="006A5163" w:rsidP="006A5163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595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63595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635952">
        <w:rPr>
          <w:rFonts w:ascii="Arial" w:hAnsi="Arial" w:cs="Arial"/>
          <w:sz w:val="20"/>
          <w:szCs w:val="20"/>
        </w:rPr>
        <w:t xml:space="preserve"> art. 109 ust. 1</w:t>
      </w:r>
      <w:bookmarkStart w:id="0" w:name="_GoBack"/>
      <w:bookmarkEnd w:id="0"/>
      <w:r w:rsidRPr="00635952">
        <w:rPr>
          <w:rFonts w:ascii="Arial" w:hAnsi="Arial" w:cs="Arial"/>
          <w:sz w:val="20"/>
          <w:szCs w:val="20"/>
        </w:rPr>
        <w:t xml:space="preserve"> pkt 4, pkt 5, pkt 6, pkt 7, pkt 8, pkt 9 i pkt 10 ustawy </w:t>
      </w:r>
      <w:proofErr w:type="spellStart"/>
      <w:r w:rsidRPr="00635952">
        <w:rPr>
          <w:rFonts w:ascii="Arial" w:hAnsi="Arial" w:cs="Arial"/>
          <w:sz w:val="20"/>
          <w:szCs w:val="20"/>
        </w:rPr>
        <w:t>Pzp</w:t>
      </w:r>
      <w:proofErr w:type="spellEnd"/>
    </w:p>
    <w:p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6A5163" w:rsidRPr="00D52EEE" w:rsidRDefault="006A5163" w:rsidP="006A5163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lastRenderedPageBreak/>
        <w:t xml:space="preserve">art. 24 ust. 1 pkt 13-14, 16-20 lub art. 24 ust. 5 ustawy </w:t>
      </w:r>
      <w:proofErr w:type="spellStart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6A5163" w:rsidRPr="00D52EEE" w:rsidRDefault="006A5163" w:rsidP="006A5163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6A5163" w:rsidRPr="00FD003F" w:rsidRDefault="006A5163" w:rsidP="006A5163">
      <w:pPr>
        <w:jc w:val="right"/>
        <w:rPr>
          <w:rFonts w:ascii="Arial" w:hAnsi="Arial" w:cs="Arial"/>
          <w:sz w:val="20"/>
          <w:szCs w:val="20"/>
        </w:rPr>
      </w:pPr>
    </w:p>
    <w:p w:rsidR="006A5163" w:rsidRPr="00FD003F" w:rsidRDefault="006A5163" w:rsidP="006A516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.</w:t>
      </w:r>
    </w:p>
    <w:p w:rsidR="006A5163" w:rsidRPr="009475A8" w:rsidRDefault="006A5163" w:rsidP="006A5163"/>
    <w:p w:rsidR="006A5163" w:rsidRPr="009475A8" w:rsidRDefault="006A5163" w:rsidP="006A5163"/>
    <w:p w:rsidR="006A5163" w:rsidRPr="009475A8" w:rsidRDefault="006A5163" w:rsidP="006A5163"/>
    <w:p w:rsidR="005103B9" w:rsidRPr="009475A8" w:rsidRDefault="005103B9" w:rsidP="009475A8"/>
    <w:sectPr w:rsidR="005103B9" w:rsidRPr="009475A8" w:rsidSect="009475A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27E8" w:rsidRDefault="000127E8" w:rsidP="0038231F">
      <w:pPr>
        <w:spacing w:after="0" w:line="240" w:lineRule="auto"/>
      </w:pPr>
      <w:r>
        <w:separator/>
      </w:r>
    </w:p>
  </w:endnote>
  <w:endnote w:type="continuationSeparator" w:id="0">
    <w:p w:rsidR="000127E8" w:rsidRDefault="000127E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63E7" w:rsidRDefault="00A863E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63E7" w:rsidRDefault="00A863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27E8" w:rsidRDefault="000127E8" w:rsidP="0038231F">
      <w:pPr>
        <w:spacing w:after="0" w:line="240" w:lineRule="auto"/>
      </w:pPr>
      <w:r>
        <w:separator/>
      </w:r>
    </w:p>
  </w:footnote>
  <w:footnote w:type="continuationSeparator" w:id="0">
    <w:p w:rsidR="000127E8" w:rsidRDefault="000127E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63E7" w:rsidRDefault="00A863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63E7" w:rsidRDefault="00A863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63E7" w:rsidRDefault="00A863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78F7"/>
    <w:rsid w:val="000127E8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878F7"/>
    <w:rsid w:val="006A3A1F"/>
    <w:rsid w:val="006A5163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3934"/>
    <w:rsid w:val="00844C3E"/>
    <w:rsid w:val="008757E1"/>
    <w:rsid w:val="00892E48"/>
    <w:rsid w:val="008B515E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863E7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  <w:rsid w:val="00FF5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F973B7D"/>
  <w15:chartTrackingRefBased/>
  <w15:docId w15:val="{9F879275-02B7-4A9A-9547-2A69201FD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A5163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6A5163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57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CB14C2-6F21-408D-ACDA-D9BC303379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312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2022-04-27T09:51:00Z</cp:lastPrinted>
  <dcterms:created xsi:type="dcterms:W3CDTF">2022-04-27T09:51:00Z</dcterms:created>
  <dcterms:modified xsi:type="dcterms:W3CDTF">2022-04-27T09:51:00Z</dcterms:modified>
</cp:coreProperties>
</file>