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Default="00E46987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</w:p>
    <w:p w14:paraId="7555E073" w14:textId="245DEC67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20BA0B7" w14:textId="77777777" w:rsidR="00217DD6" w:rsidRDefault="00217DD6" w:rsidP="00272917"/>
    <w:p w14:paraId="20A788C3" w14:textId="1048A1C9" w:rsidR="00217DD6" w:rsidRDefault="00217DD6" w:rsidP="00272917"/>
    <w:p w14:paraId="017E7F40" w14:textId="77777777" w:rsidR="00217DD6" w:rsidRDefault="00217DD6" w:rsidP="00272917"/>
    <w:p w14:paraId="7D367A21" w14:textId="77777777" w:rsidR="00217DD6" w:rsidRDefault="00217DD6" w:rsidP="00272917"/>
    <w:p w14:paraId="2A2A2D45" w14:textId="53EBB3EB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217DD6">
        <w:rPr>
          <w:b/>
          <w:bCs/>
        </w:rPr>
        <w:t>2.</w:t>
      </w:r>
      <w:r w:rsidR="0032793D">
        <w:rPr>
          <w:b/>
          <w:bCs/>
        </w:rPr>
        <w:t>6</w:t>
      </w:r>
      <w:r w:rsidR="00217DD6">
        <w:rPr>
          <w:b/>
          <w:bCs/>
        </w:rPr>
        <w:t>.2022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4C88CC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57D4C6BD" w14:textId="259D8C2A" w:rsidR="00217DD6" w:rsidRDefault="00E46987" w:rsidP="00217DD6">
      <w:pPr>
        <w:spacing w:after="120" w:line="276" w:lineRule="auto"/>
        <w:jc w:val="center"/>
        <w:rPr>
          <w:sz w:val="22"/>
          <w:szCs w:val="22"/>
        </w:rPr>
      </w:pPr>
      <w:r>
        <w:rPr>
          <w:b/>
        </w:rPr>
        <w:t>„</w:t>
      </w:r>
      <w:r w:rsidR="00217DD6">
        <w:rPr>
          <w:b/>
        </w:rPr>
        <w:t xml:space="preserve">Termomodernizacja budynku A Zespołu Szkół Przyrodniczo – Technicznych CKU </w:t>
      </w:r>
      <w:r w:rsidR="00217DD6">
        <w:rPr>
          <w:b/>
        </w:rPr>
        <w:br/>
        <w:t>w Bojanowie wraz z dostosowaniem przeciwpożarowym</w:t>
      </w:r>
      <w:r w:rsidR="0032793D">
        <w:rPr>
          <w:b/>
        </w:rPr>
        <w:t xml:space="preserve"> - II</w:t>
      </w:r>
      <w:r>
        <w:rPr>
          <w:b/>
        </w:rPr>
        <w:t>”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01066E9" w14:textId="77777777" w:rsidR="00217DD6" w:rsidRPr="00E46987" w:rsidRDefault="00217DD6" w:rsidP="00E46987">
      <w:pPr>
        <w:spacing w:after="120" w:line="276" w:lineRule="auto"/>
        <w:jc w:val="both"/>
        <w:rPr>
          <w:sz w:val="22"/>
        </w:rPr>
      </w:pPr>
    </w:p>
    <w:p w14:paraId="27538171" w14:textId="77777777" w:rsidR="00217DD6" w:rsidRPr="00217DD6" w:rsidRDefault="00217DD6" w:rsidP="00217DD6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6AF6A93C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2FF0D95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30C6062D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 w:rsidR="00E46987">
              <w:rPr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lata</w:t>
            </w:r>
            <w:r w:rsidR="00D7251F">
              <w:rPr>
                <w:sz w:val="22"/>
                <w:szCs w:val="22"/>
              </w:rPr>
              <w:t>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9FD2862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152D58DB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E46987">
        <w:rPr>
          <w:sz w:val="22"/>
        </w:rPr>
        <w:t xml:space="preserve">w </w:t>
      </w:r>
      <w:r w:rsidR="009B3EF0" w:rsidRPr="00E46987">
        <w:rPr>
          <w:i/>
          <w:iCs/>
          <w:sz w:val="22"/>
        </w:rPr>
        <w:t>Z</w:t>
      </w:r>
      <w:r w:rsidR="00A857E5" w:rsidRPr="00E46987">
        <w:rPr>
          <w:i/>
          <w:iCs/>
          <w:sz w:val="22"/>
        </w:rPr>
        <w:t xml:space="preserve">ałączniku Nr </w:t>
      </w:r>
      <w:r w:rsidR="00E46987" w:rsidRPr="00E46987">
        <w:rPr>
          <w:i/>
          <w:iCs/>
          <w:sz w:val="22"/>
        </w:rPr>
        <w:t>9</w:t>
      </w:r>
      <w:r w:rsidR="00A857E5" w:rsidRPr="00E46987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170F082" w14:textId="257BCBCB" w:rsidR="006F7D33" w:rsidRDefault="00932EAB" w:rsidP="00932EA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osoby, które będą uczestniczyć w wykonaniu zamówienia posiadają wymagane uprawnienia do kierowania pracami związanymi z realizacją przedmiotowego zadania, wyznacza</w:t>
      </w:r>
      <w:r w:rsidR="00E46987">
        <w:rPr>
          <w:sz w:val="22"/>
        </w:rPr>
        <w:t>m/my</w:t>
      </w:r>
      <w:r w:rsidR="006F7D33">
        <w:rPr>
          <w:sz w:val="22"/>
        </w:rPr>
        <w:t xml:space="preserve"> tym samym </w:t>
      </w:r>
      <w:r w:rsidRPr="00932EAB">
        <w:rPr>
          <w:sz w:val="22"/>
        </w:rPr>
        <w:t>kierownika budowy w osobie</w:t>
      </w:r>
      <w:r>
        <w:rPr>
          <w:sz w:val="22"/>
        </w:rPr>
        <w:t>:</w:t>
      </w:r>
      <w:r w:rsidRPr="00932EAB">
        <w:rPr>
          <w:sz w:val="22"/>
        </w:rPr>
        <w:t xml:space="preserve"> </w:t>
      </w:r>
    </w:p>
    <w:p w14:paraId="4D9D1486" w14:textId="2827FFC7" w:rsidR="00932EAB" w:rsidRPr="00932EAB" w:rsidRDefault="006F7D33" w:rsidP="006F7D33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a) Pan </w:t>
      </w:r>
      <w:r w:rsidR="00932EAB" w:rsidRPr="00932EAB">
        <w:rPr>
          <w:sz w:val="22"/>
        </w:rPr>
        <w:t>……………………………………</w:t>
      </w:r>
      <w:r w:rsidR="00B625CB" w:rsidRPr="00B625CB">
        <w:rPr>
          <w:sz w:val="22"/>
          <w:vertAlign w:val="superscript"/>
        </w:rPr>
        <w:t>3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5BD448AC" w:rsidR="00FF57EE" w:rsidRDefault="004F2145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4F2145">
        <w:rPr>
          <w:sz w:val="22"/>
        </w:rPr>
        <w:lastRenderedPageBreak/>
        <w:t xml:space="preserve">osoby </w:t>
      </w:r>
      <w:r w:rsidR="00185636">
        <w:rPr>
          <w:sz w:val="22"/>
        </w:rPr>
        <w:t>wykonujące czynności związane z termomodernizacją budynku oraz pracami związanymi z dostosowaniem przeciwpożarowym,</w:t>
      </w:r>
      <w:r w:rsidR="00584709" w:rsidRPr="00584709">
        <w:rPr>
          <w:sz w:val="22"/>
        </w:rPr>
        <w:t xml:space="preserve"> </w:t>
      </w:r>
      <w:r w:rsidRPr="00584709">
        <w:rPr>
          <w:sz w:val="22"/>
        </w:rPr>
        <w:t>będą wykonywane przez osoby zatrudnione przez Wykonawcę na podstawie stosunku pracy</w:t>
      </w:r>
      <w:r w:rsidR="002134F2">
        <w:rPr>
          <w:sz w:val="22"/>
        </w:rPr>
        <w:t>,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F7AE0E1" w14:textId="009A12E7" w:rsidR="006F7D33" w:rsidRPr="00185636" w:rsidRDefault="002134F2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5D51868" w14:textId="1FF0D4CA" w:rsidR="00217DD6" w:rsidRDefault="00217DD6" w:rsidP="00185636">
      <w:pPr>
        <w:spacing w:before="240" w:line="276" w:lineRule="auto"/>
        <w:jc w:val="both"/>
        <w:rPr>
          <w:sz w:val="22"/>
          <w:szCs w:val="22"/>
        </w:rPr>
      </w:pPr>
    </w:p>
    <w:p w14:paraId="75201163" w14:textId="77777777" w:rsidR="00185636" w:rsidRPr="00185636" w:rsidRDefault="00185636" w:rsidP="00185636">
      <w:pPr>
        <w:spacing w:before="240" w:line="276" w:lineRule="auto"/>
        <w:jc w:val="both"/>
        <w:rPr>
          <w:sz w:val="22"/>
          <w:szCs w:val="22"/>
        </w:rPr>
      </w:pPr>
    </w:p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lastRenderedPageBreak/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12F97" w14:textId="77777777" w:rsidR="00D55591" w:rsidRDefault="00D55591" w:rsidP="00FF57EE">
      <w:r>
        <w:separator/>
      </w:r>
    </w:p>
  </w:endnote>
  <w:endnote w:type="continuationSeparator" w:id="0">
    <w:p w14:paraId="4E25DC86" w14:textId="77777777" w:rsidR="00D55591" w:rsidRDefault="00D5559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83CCA" w14:textId="77777777" w:rsidR="00D55591" w:rsidRDefault="00D55591" w:rsidP="00FF57EE">
      <w:r>
        <w:separator/>
      </w:r>
    </w:p>
  </w:footnote>
  <w:footnote w:type="continuationSeparator" w:id="0">
    <w:p w14:paraId="6F1FB00D" w14:textId="77777777" w:rsidR="00D55591" w:rsidRDefault="00D55591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2275A18C" w:rsidR="00B625CB" w:rsidRPr="00B625CB" w:rsidRDefault="00B625CB" w:rsidP="009D75A8">
      <w:pPr>
        <w:pStyle w:val="Tekstprzypisudolnego"/>
        <w:spacing w:after="40"/>
        <w:ind w:left="142" w:hanging="142"/>
        <w:jc w:val="both"/>
      </w:pPr>
      <w:r w:rsidRPr="00B625CB">
        <w:rPr>
          <w:vertAlign w:val="superscript"/>
        </w:rPr>
        <w:t>3</w:t>
      </w:r>
      <w:r>
        <w:t xml:space="preserve"> wypełnienie nieobowiązkowe, w przypadku niewypełnienia, Wykonawca, którego oferta zostanie wybrana jako najkorzystniejsza zobowiązany będzie do zgłoszenia Zamawiającemu na jego wezwanie danych osoby/ osób wyznaczonej/</w:t>
      </w:r>
      <w:proofErr w:type="spellStart"/>
      <w:r>
        <w:t>ych</w:t>
      </w:r>
      <w:proofErr w:type="spellEnd"/>
      <w:r>
        <w:t xml:space="preserve"> do pełnienia ww. funkcji.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0716E50B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7D2D1D">
      <w:rPr>
        <w:color w:val="4472C4" w:themeColor="accent1"/>
        <w:sz w:val="22"/>
        <w:szCs w:val="22"/>
      </w:rPr>
      <w:br/>
      <w:t xml:space="preserve">Program Inwestycji Strategicznych      </w:t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63894038">
    <w:abstractNumId w:val="5"/>
  </w:num>
  <w:num w:numId="2" w16cid:durableId="307130887">
    <w:abstractNumId w:val="3"/>
  </w:num>
  <w:num w:numId="3" w16cid:durableId="2132941231">
    <w:abstractNumId w:val="4"/>
  </w:num>
  <w:num w:numId="4" w16cid:durableId="425611290">
    <w:abstractNumId w:val="6"/>
  </w:num>
  <w:num w:numId="5" w16cid:durableId="1514416029">
    <w:abstractNumId w:val="2"/>
  </w:num>
  <w:num w:numId="6" w16cid:durableId="55970737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3672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85636"/>
    <w:rsid w:val="001C7D84"/>
    <w:rsid w:val="002134F2"/>
    <w:rsid w:val="00217DD6"/>
    <w:rsid w:val="002214DB"/>
    <w:rsid w:val="002606B2"/>
    <w:rsid w:val="00267D1F"/>
    <w:rsid w:val="00272917"/>
    <w:rsid w:val="00277DBE"/>
    <w:rsid w:val="002837ED"/>
    <w:rsid w:val="002E612D"/>
    <w:rsid w:val="0032793D"/>
    <w:rsid w:val="003412D2"/>
    <w:rsid w:val="003961C1"/>
    <w:rsid w:val="003B769C"/>
    <w:rsid w:val="00416884"/>
    <w:rsid w:val="00493A1E"/>
    <w:rsid w:val="004B0785"/>
    <w:rsid w:val="004D47E1"/>
    <w:rsid w:val="004D5A42"/>
    <w:rsid w:val="004F2145"/>
    <w:rsid w:val="00525EFF"/>
    <w:rsid w:val="00580D5F"/>
    <w:rsid w:val="005844F6"/>
    <w:rsid w:val="00584709"/>
    <w:rsid w:val="005F6F5F"/>
    <w:rsid w:val="0061011E"/>
    <w:rsid w:val="006B63D6"/>
    <w:rsid w:val="006C641D"/>
    <w:rsid w:val="006D09E0"/>
    <w:rsid w:val="006D120B"/>
    <w:rsid w:val="006F7D33"/>
    <w:rsid w:val="007D2D1D"/>
    <w:rsid w:val="007D475B"/>
    <w:rsid w:val="007E1D2E"/>
    <w:rsid w:val="007E331F"/>
    <w:rsid w:val="007F201A"/>
    <w:rsid w:val="007F3E87"/>
    <w:rsid w:val="00804B6D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B3B12"/>
    <w:rsid w:val="00AE2ACB"/>
    <w:rsid w:val="00AF4AC3"/>
    <w:rsid w:val="00B1041F"/>
    <w:rsid w:val="00B15605"/>
    <w:rsid w:val="00B47637"/>
    <w:rsid w:val="00B625CB"/>
    <w:rsid w:val="00B62A71"/>
    <w:rsid w:val="00B67AAE"/>
    <w:rsid w:val="00B70B61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54C7"/>
    <w:rsid w:val="00D55591"/>
    <w:rsid w:val="00D7251F"/>
    <w:rsid w:val="00DC336F"/>
    <w:rsid w:val="00E1735C"/>
    <w:rsid w:val="00E46987"/>
    <w:rsid w:val="00E6330F"/>
    <w:rsid w:val="00E7604B"/>
    <w:rsid w:val="00EA435E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4</Pages>
  <Words>839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Powiat Rawicki</cp:lastModifiedBy>
  <cp:revision>12</cp:revision>
  <cp:lastPrinted>2021-07-21T09:38:00Z</cp:lastPrinted>
  <dcterms:created xsi:type="dcterms:W3CDTF">2021-07-19T09:25:00Z</dcterms:created>
  <dcterms:modified xsi:type="dcterms:W3CDTF">2022-05-13T08:32:00Z</dcterms:modified>
</cp:coreProperties>
</file>