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340EA5AF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C86B2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0AAC7352" w:rsidR="0002538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</w:t>
      </w:r>
      <w:r w:rsidR="00DF2CAC">
        <w:rPr>
          <w:rFonts w:ascii="Times New Roman" w:eastAsia="Times New Roman" w:hAnsi="Times New Roman"/>
          <w:b/>
          <w:lang w:eastAsia="pl-PL"/>
        </w:rPr>
        <w:t>2.</w:t>
      </w:r>
      <w:r w:rsidR="008F3D4C">
        <w:rPr>
          <w:rFonts w:ascii="Times New Roman" w:eastAsia="Times New Roman" w:hAnsi="Times New Roman"/>
          <w:b/>
          <w:lang w:eastAsia="pl-PL"/>
        </w:rPr>
        <w:t>6</w:t>
      </w:r>
      <w:r w:rsidR="00DF2CAC">
        <w:rPr>
          <w:rFonts w:ascii="Times New Roman" w:eastAsia="Times New Roman" w:hAnsi="Times New Roman"/>
          <w:b/>
          <w:lang w:eastAsia="pl-PL"/>
        </w:rPr>
        <w:t>.2022</w:t>
      </w:r>
    </w:p>
    <w:p w14:paraId="166233CB" w14:textId="77777777" w:rsidR="00DF2CAC" w:rsidRPr="00025386" w:rsidRDefault="00DF2CAC" w:rsidP="00213980">
      <w:pPr>
        <w:spacing w:before="240" w:after="480"/>
      </w:pP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1086BB11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>t</w:t>
      </w:r>
      <w:r w:rsidR="00DF2CAC">
        <w:rPr>
          <w:rFonts w:ascii="Times New Roman" w:hAnsi="Times New Roman"/>
        </w:rPr>
        <w:t>.</w:t>
      </w:r>
      <w:r w:rsidR="0062369E">
        <w:rPr>
          <w:rFonts w:ascii="Times New Roman" w:hAnsi="Times New Roman"/>
        </w:rPr>
        <w:t xml:space="preserve">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 xml:space="preserve">z 2021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4147AE80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CD1771" w14:textId="69C6AE1F" w:rsidR="00DF2CAC" w:rsidRDefault="00C86B20" w:rsidP="00DF2CA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„</w:t>
      </w:r>
      <w:r w:rsidR="00DF2CAC" w:rsidRPr="00DF2CAC">
        <w:rPr>
          <w:rFonts w:ascii="Times New Roman" w:eastAsia="Times New Roman" w:hAnsi="Times New Roman"/>
          <w:b/>
          <w:bCs/>
          <w:lang w:eastAsia="pl-PL"/>
        </w:rPr>
        <w:t xml:space="preserve">Termomodernizacja budynku A Zespołu Szkół Przyrodniczo – Technicznych CKU </w:t>
      </w:r>
      <w:r>
        <w:rPr>
          <w:rFonts w:ascii="Times New Roman" w:eastAsia="Times New Roman" w:hAnsi="Times New Roman"/>
          <w:b/>
          <w:bCs/>
          <w:lang w:eastAsia="pl-PL"/>
        </w:rPr>
        <w:br/>
      </w:r>
      <w:r w:rsidR="00DF2CAC" w:rsidRPr="00DF2CAC">
        <w:rPr>
          <w:rFonts w:ascii="Times New Roman" w:eastAsia="Times New Roman" w:hAnsi="Times New Roman"/>
          <w:b/>
          <w:bCs/>
          <w:lang w:eastAsia="pl-PL"/>
        </w:rPr>
        <w:t>w Bojanowie wraz z dostosowaniem przeciwpożarowym</w:t>
      </w:r>
      <w:r w:rsidR="008F3D4C">
        <w:rPr>
          <w:rFonts w:ascii="Times New Roman" w:eastAsia="Times New Roman" w:hAnsi="Times New Roman"/>
          <w:b/>
          <w:bCs/>
          <w:lang w:eastAsia="pl-PL"/>
        </w:rPr>
        <w:t xml:space="preserve"> - II</w:t>
      </w:r>
      <w:r>
        <w:rPr>
          <w:rFonts w:ascii="Times New Roman" w:eastAsia="Times New Roman" w:hAnsi="Times New Roman"/>
          <w:b/>
          <w:bCs/>
          <w:lang w:eastAsia="pl-PL"/>
        </w:rPr>
        <w:t>”</w:t>
      </w: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B19B390" w14:textId="76836123" w:rsidR="00DF2CAC" w:rsidRDefault="00DF2CAC" w:rsidP="00DF2C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0DDD59BF" w14:textId="04DCF9B7" w:rsidR="00DF2CAC" w:rsidRPr="0093388F" w:rsidRDefault="00DF2CAC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1EB1BD83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3C00CD4" w14:textId="12E479A2" w:rsidR="00DF2CAC" w:rsidRDefault="00DF2C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………………………………………………………………………………………………………...</w:t>
      </w:r>
    </w:p>
    <w:p w14:paraId="000C4B08" w14:textId="77777777" w:rsidR="00DF2CAC" w:rsidRDefault="00DF2CAC" w:rsidP="00DF2C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5D566F" w14:textId="2798E2C4" w:rsid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F40476E" w14:textId="6FBF183E" w:rsidR="00DF2CAC" w:rsidRPr="00830970" w:rsidRDefault="00DF2CAC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03C9C7F4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79AD5BC" w14:textId="143AB500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6989E03" w14:textId="77777777" w:rsidR="00DF2CAC" w:rsidRDefault="00DF2C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820B69D" w14:textId="5A0A83E5" w:rsidR="00DF2CAC" w:rsidRDefault="00DF2C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072C061" w14:textId="77777777" w:rsidR="00DF2CAC" w:rsidRPr="00E27ABB" w:rsidRDefault="00DF2C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1BD0C30C" w14:textId="3F890BE8" w:rsidR="00025386" w:rsidRDefault="004374F2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79A987A" w14:textId="50D847F3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44D27FF" w14:textId="6F0418A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31E522" w14:textId="142FFA95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FACE692" w14:textId="77162A9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6D65A9" w14:textId="07E1C6D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969DD1" w14:textId="5C314818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9A7B395" w14:textId="61A1466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317A1A3" w14:textId="3CA09C1E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89203B0" w14:textId="5A0B674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2866ED5" w14:textId="7A5698E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734A03F" w14:textId="68F488F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8387F00" w14:textId="7A6CC6B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113327" w14:textId="40E427A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D0F168" w14:textId="69C9D2C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EA93998" w14:textId="3D1379B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3191A3" w14:textId="1BACF57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522C4D" w14:textId="4C7A5DC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D6CE3BB" w14:textId="25692C2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ECF2530" w14:textId="7BD2808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9A5A18" w14:textId="1D7F1F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0E6DC6B" w14:textId="23A2B39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3D05C9B" w14:textId="5B7D7B5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7F20BC0" w14:textId="1BB9BFB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FFC5F71" w14:textId="4FE63FF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F313010" w14:textId="2D0DB24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17D06D1" w14:textId="347B3C2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C018F5" w14:textId="428A647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23C9885" w14:textId="79B4131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4E0F7D" w14:textId="29B4DAB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A369F8E" w14:textId="3C93C99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A9E992" w14:textId="6D724A9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4A4B123" w14:textId="4D2C78B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0A9A017" w14:textId="166F765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D1A9A60" w14:textId="10A1416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FE11FA9" w14:textId="5A888DF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14769" w14:textId="77777777" w:rsidR="00AD4FB9" w:rsidRDefault="00AD4FB9" w:rsidP="00025386">
      <w:pPr>
        <w:spacing w:after="0" w:line="240" w:lineRule="auto"/>
      </w:pPr>
      <w:r>
        <w:separator/>
      </w:r>
    </w:p>
  </w:endnote>
  <w:endnote w:type="continuationSeparator" w:id="0">
    <w:p w14:paraId="0D84D6B4" w14:textId="77777777" w:rsidR="00AD4FB9" w:rsidRDefault="00AD4F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367C8" w14:textId="77777777" w:rsidR="00AD4FB9" w:rsidRDefault="00AD4FB9" w:rsidP="00025386">
      <w:pPr>
        <w:spacing w:after="0" w:line="240" w:lineRule="auto"/>
      </w:pPr>
      <w:r>
        <w:separator/>
      </w:r>
    </w:p>
  </w:footnote>
  <w:footnote w:type="continuationSeparator" w:id="0">
    <w:p w14:paraId="3C0A6B6B" w14:textId="77777777" w:rsidR="00AD4FB9" w:rsidRDefault="00AD4F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44516" w14:textId="7D82A3DB" w:rsidR="009A341E" w:rsidRDefault="009A341E" w:rsidP="009A341E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 wp14:anchorId="1DE51FDE" wp14:editId="3411CE33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DB5B1A" w14:textId="77777777" w:rsidR="009A341E" w:rsidRDefault="009A341E" w:rsidP="009A341E">
    <w:pPr>
      <w:pStyle w:val="Nagwek"/>
      <w:rPr>
        <w:rFonts w:ascii="Times New Roman" w:hAnsi="Times New Roman"/>
        <w:color w:val="4472C4" w:themeColor="accent1"/>
      </w:rPr>
    </w:pPr>
    <w:r>
      <w:rPr>
        <w:rFonts w:ascii="Times New Roman" w:hAnsi="Times New Roman"/>
        <w:color w:val="4472C4" w:themeColor="accent1"/>
      </w:rPr>
      <w:t xml:space="preserve">Zadanie dofinansowywane z Programu Rządowy Fundusz Polski Ład – </w:t>
    </w:r>
    <w:r>
      <w:rPr>
        <w:rFonts w:ascii="Times New Roman" w:hAnsi="Times New Roman"/>
        <w:color w:val="4472C4" w:themeColor="accent1"/>
      </w:rPr>
      <w:br/>
      <w:t xml:space="preserve">Program Inwestycji Strategicznych      </w:t>
    </w:r>
  </w:p>
  <w:p w14:paraId="5BE5987F" w14:textId="454F9376" w:rsidR="00C86B20" w:rsidRDefault="00C86B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080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84786"/>
    <w:rsid w:val="0016158F"/>
    <w:rsid w:val="001C2314"/>
    <w:rsid w:val="001D125F"/>
    <w:rsid w:val="00213980"/>
    <w:rsid w:val="002152AA"/>
    <w:rsid w:val="004374F2"/>
    <w:rsid w:val="00457FF8"/>
    <w:rsid w:val="00460705"/>
    <w:rsid w:val="00485239"/>
    <w:rsid w:val="004B1E5E"/>
    <w:rsid w:val="004E27D7"/>
    <w:rsid w:val="0055145C"/>
    <w:rsid w:val="005624D8"/>
    <w:rsid w:val="00620476"/>
    <w:rsid w:val="0062369E"/>
    <w:rsid w:val="00657A47"/>
    <w:rsid w:val="00745A44"/>
    <w:rsid w:val="007666D6"/>
    <w:rsid w:val="00824D73"/>
    <w:rsid w:val="00830970"/>
    <w:rsid w:val="00844ADE"/>
    <w:rsid w:val="008B797E"/>
    <w:rsid w:val="008F2498"/>
    <w:rsid w:val="008F3D4C"/>
    <w:rsid w:val="0093388F"/>
    <w:rsid w:val="009A341E"/>
    <w:rsid w:val="00A56A6F"/>
    <w:rsid w:val="00A87380"/>
    <w:rsid w:val="00AD4FB9"/>
    <w:rsid w:val="00AF7375"/>
    <w:rsid w:val="00B643E6"/>
    <w:rsid w:val="00B77707"/>
    <w:rsid w:val="00B84A8D"/>
    <w:rsid w:val="00BE3BCE"/>
    <w:rsid w:val="00C05A4A"/>
    <w:rsid w:val="00C86B20"/>
    <w:rsid w:val="00CB29AC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27ABB"/>
    <w:rsid w:val="00E67109"/>
    <w:rsid w:val="00E86D3B"/>
    <w:rsid w:val="00E971E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Powiat Rawicki</cp:lastModifiedBy>
  <cp:revision>7</cp:revision>
  <cp:lastPrinted>2021-07-21T09:30:00Z</cp:lastPrinted>
  <dcterms:created xsi:type="dcterms:W3CDTF">2021-07-30T05:38:00Z</dcterms:created>
  <dcterms:modified xsi:type="dcterms:W3CDTF">2022-05-13T08:28:00Z</dcterms:modified>
</cp:coreProperties>
</file>