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5AD8A" w14:textId="060997F8" w:rsidR="008D2AB8" w:rsidRPr="00E565F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b w:val="0"/>
          <w:sz w:val="22"/>
          <w:szCs w:val="22"/>
        </w:rPr>
        <w:tab/>
      </w:r>
      <w:r w:rsidRPr="00E565F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565F0">
        <w:rPr>
          <w:rFonts w:ascii="Times New Roman" w:hAnsi="Times New Roman"/>
          <w:sz w:val="22"/>
          <w:szCs w:val="22"/>
        </w:rPr>
        <w:t>1</w:t>
      </w:r>
      <w:r w:rsidR="009F1420">
        <w:rPr>
          <w:rFonts w:ascii="Times New Roman" w:hAnsi="Times New Roman"/>
          <w:sz w:val="22"/>
          <w:szCs w:val="22"/>
        </w:rPr>
        <w:t>A</w:t>
      </w:r>
    </w:p>
    <w:p w14:paraId="735F4432" w14:textId="77777777" w:rsidR="008D2AB8" w:rsidRPr="00E565F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8C833CB" w14:textId="67A34E45" w:rsidR="008957F0" w:rsidRPr="00E565F0" w:rsidRDefault="008F0D66" w:rsidP="008957F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8957F0" w:rsidRPr="00E565F0">
        <w:rPr>
          <w:b/>
          <w:sz w:val="22"/>
          <w:szCs w:val="22"/>
        </w:rPr>
        <w:t>FORMULARZ OFERTY</w:t>
      </w:r>
    </w:p>
    <w:p w14:paraId="2377AF84" w14:textId="77777777" w:rsidR="008957F0" w:rsidRPr="00E565F0" w:rsidRDefault="008957F0" w:rsidP="008957F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951A58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NAZWA WYKONAWCY:……………………………………………………………………..</w:t>
      </w:r>
    </w:p>
    <w:p w14:paraId="10206F13" w14:textId="77777777" w:rsidR="008957F0" w:rsidRPr="00E565F0" w:rsidRDefault="008957F0" w:rsidP="008957F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751DBDB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ADRES:…………………………………………………………………………………………</w:t>
      </w:r>
    </w:p>
    <w:p w14:paraId="2A6C43FD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6791C2D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565F0">
        <w:rPr>
          <w:sz w:val="22"/>
          <w:szCs w:val="22"/>
          <w:lang w:val="de-DE"/>
        </w:rPr>
        <w:t>TEL.</w:t>
      </w:r>
      <w:r w:rsidRPr="00E565F0">
        <w:rPr>
          <w:sz w:val="22"/>
          <w:szCs w:val="22"/>
        </w:rPr>
        <w:t>……………………………………………………………………………………………..</w:t>
      </w:r>
    </w:p>
    <w:p w14:paraId="3F3AA6F7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565F0">
        <w:rPr>
          <w:sz w:val="22"/>
          <w:szCs w:val="22"/>
          <w:lang w:val="de-DE"/>
        </w:rPr>
        <w:t xml:space="preserve">FAX </w:t>
      </w:r>
      <w:r w:rsidRPr="00E565F0">
        <w:rPr>
          <w:sz w:val="22"/>
          <w:szCs w:val="22"/>
        </w:rPr>
        <w:t>…………………………………………………………………………………………….</w:t>
      </w:r>
    </w:p>
    <w:p w14:paraId="4824298C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565F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E5AB534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  <w:lang w:val="de-DE"/>
        </w:rPr>
        <w:t xml:space="preserve">NIP…………………………………. </w:t>
      </w:r>
      <w:r w:rsidRPr="00E565F0">
        <w:rPr>
          <w:sz w:val="22"/>
          <w:szCs w:val="22"/>
        </w:rPr>
        <w:t>REGON:………………………………………………...</w:t>
      </w:r>
    </w:p>
    <w:p w14:paraId="68E66175" w14:textId="77777777" w:rsidR="008957F0" w:rsidRPr="00E565F0" w:rsidRDefault="008957F0" w:rsidP="008957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BANK/ NR KONTA ……………………………………………………………………………</w:t>
      </w:r>
    </w:p>
    <w:p w14:paraId="6935AFFA" w14:textId="77777777" w:rsidR="008957F0" w:rsidRPr="00E565F0" w:rsidRDefault="008957F0" w:rsidP="008957F0">
      <w:pPr>
        <w:spacing w:line="360" w:lineRule="auto"/>
        <w:rPr>
          <w:sz w:val="22"/>
          <w:szCs w:val="22"/>
        </w:rPr>
      </w:pPr>
      <w:r w:rsidRPr="00E565F0">
        <w:rPr>
          <w:sz w:val="22"/>
          <w:szCs w:val="22"/>
        </w:rPr>
        <w:t>Do: Nazwa i siedziba Zamawiającego:</w:t>
      </w:r>
    </w:p>
    <w:p w14:paraId="4BACE7EE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Akademia Górniczo - Hutnicza</w:t>
      </w:r>
    </w:p>
    <w:p w14:paraId="434A74B2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im. Stanisława Staszica w Krakowie</w:t>
      </w:r>
    </w:p>
    <w:p w14:paraId="1A6BA556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 xml:space="preserve">Dział Zamówień Publicznych  </w:t>
      </w:r>
    </w:p>
    <w:p w14:paraId="2EB29176" w14:textId="77777777" w:rsidR="008957F0" w:rsidRPr="00E565F0" w:rsidRDefault="008957F0" w:rsidP="008957F0">
      <w:pPr>
        <w:ind w:right="-110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 xml:space="preserve">Al. Mickiewicza 30 </w:t>
      </w:r>
    </w:p>
    <w:p w14:paraId="13831EB5" w14:textId="77777777" w:rsidR="008957F0" w:rsidRPr="00E565F0" w:rsidRDefault="008957F0" w:rsidP="008957F0">
      <w:pPr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 xml:space="preserve">30-059 Kraków,  </w:t>
      </w:r>
    </w:p>
    <w:p w14:paraId="283DBA21" w14:textId="77777777" w:rsidR="008957F0" w:rsidRPr="00E565F0" w:rsidRDefault="008957F0" w:rsidP="008957F0">
      <w:pPr>
        <w:ind w:firstLine="3969"/>
        <w:rPr>
          <w:b/>
          <w:sz w:val="22"/>
          <w:szCs w:val="22"/>
        </w:rPr>
      </w:pPr>
    </w:p>
    <w:p w14:paraId="631A5C8D" w14:textId="77777777" w:rsidR="008957F0" w:rsidRPr="00E565F0" w:rsidRDefault="008957F0" w:rsidP="008957F0">
      <w:pPr>
        <w:widowControl w:val="0"/>
        <w:ind w:right="1"/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Przystępując do postępowania o udzielenie zamówienia publicznego, którego przedmiotem jest </w:t>
      </w:r>
      <w:r w:rsidRPr="00E565F0">
        <w:rPr>
          <w:b/>
          <w:sz w:val="22"/>
          <w:szCs w:val="22"/>
        </w:rPr>
        <w:t xml:space="preserve">dostawa gadżetów reklamowych i promocyjnych dla WIMiC - KC-zp.272-268/22, </w:t>
      </w:r>
      <w:r w:rsidRPr="00E565F0">
        <w:rPr>
          <w:sz w:val="22"/>
          <w:szCs w:val="22"/>
        </w:rPr>
        <w:t>oferuję realizację przedmiotu zamówienia, zgodnie z zasadami określonymi w specyfikacji warunków zamówienia.</w:t>
      </w:r>
    </w:p>
    <w:p w14:paraId="055D81E4" w14:textId="77777777" w:rsidR="008957F0" w:rsidRPr="00E565F0" w:rsidRDefault="008957F0" w:rsidP="008957F0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957F0" w:rsidRPr="00E565F0" w14:paraId="72F32A0F" w14:textId="77777777" w:rsidTr="0046470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CB42F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A95D4B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Nazwa elementu</w:t>
            </w:r>
          </w:p>
          <w:p w14:paraId="386CE794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FCF0CE" w14:textId="77777777" w:rsidR="00143D3C" w:rsidRPr="00143D3C" w:rsidRDefault="00143D3C" w:rsidP="00143D3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143D3C">
              <w:rPr>
                <w:b/>
                <w:sz w:val="22"/>
                <w:szCs w:val="22"/>
              </w:rPr>
              <w:t>Producent</w:t>
            </w:r>
          </w:p>
          <w:p w14:paraId="36AEF916" w14:textId="77777777" w:rsidR="008957F0" w:rsidRPr="00E565F0" w:rsidRDefault="00143D3C" w:rsidP="00143D3C">
            <w:pPr>
              <w:jc w:val="center"/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sz w:val="22"/>
                <w:szCs w:val="22"/>
              </w:rPr>
              <w:t>/wyrób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968A32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Ilość</w:t>
            </w:r>
          </w:p>
          <w:p w14:paraId="37408BC3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3E8B63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565F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761CBE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Wartość netto</w:t>
            </w:r>
          </w:p>
          <w:p w14:paraId="7239A5AC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95B30B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VAT</w:t>
            </w:r>
          </w:p>
          <w:p w14:paraId="120274B5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[%]</w:t>
            </w:r>
          </w:p>
          <w:p w14:paraId="0343F0B7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764F5B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5CF3CB7" w14:textId="77777777" w:rsidR="008957F0" w:rsidRPr="00E565F0" w:rsidRDefault="008957F0" w:rsidP="00464706">
            <w:pPr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[PLN]</w:t>
            </w:r>
          </w:p>
          <w:p w14:paraId="6A58FD1D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 xml:space="preserve"> (z doliczonym </w:t>
            </w:r>
            <w:r w:rsidRPr="00E565F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957F0" w:rsidRPr="00E565F0" w14:paraId="41B339AE" w14:textId="77777777" w:rsidTr="0046470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A16A32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73FDF8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E2EC09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85E00C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F110D7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1FD1D5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C1CE63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17AF76" w14:textId="77777777" w:rsidR="008957F0" w:rsidRPr="00E565F0" w:rsidRDefault="008957F0" w:rsidP="00464706">
            <w:pPr>
              <w:jc w:val="center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957F0" w:rsidRPr="00E565F0" w14:paraId="6E95729F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B88CB3" w14:textId="77777777" w:rsidR="008957F0" w:rsidRPr="00E565F0" w:rsidRDefault="008957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6341" w14:textId="77777777" w:rsidR="008957F0" w:rsidRPr="00E565F0" w:rsidRDefault="008957F0" w:rsidP="00464706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E565F0">
              <w:rPr>
                <w:b/>
                <w:bCs/>
                <w:color w:val="000000"/>
                <w:sz w:val="22"/>
                <w:szCs w:val="22"/>
              </w:rPr>
              <w:t>Krawat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7F3F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4410" w14:textId="77777777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40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1226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0ADB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323F3D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B0CC2B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656607F1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5B3844" w14:textId="77777777" w:rsidR="008957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884F" w14:textId="77777777" w:rsidR="008957F0" w:rsidRPr="00E565F0" w:rsidRDefault="008957F0" w:rsidP="00464706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E565F0">
              <w:rPr>
                <w:b/>
                <w:bCs/>
                <w:color w:val="000000"/>
                <w:sz w:val="22"/>
                <w:szCs w:val="22"/>
              </w:rPr>
              <w:t>Apaszka damska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FF0F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E3C7" w14:textId="77777777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108D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C118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D2A7B0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77C8FA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28A42FC1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4BA2B0" w14:textId="77777777" w:rsidR="008957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F042" w14:textId="77777777" w:rsidR="008957F0" w:rsidRPr="00E565F0" w:rsidRDefault="008957F0" w:rsidP="00464706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E565F0">
              <w:rPr>
                <w:b/>
                <w:bCs/>
                <w:color w:val="000000"/>
                <w:sz w:val="22"/>
                <w:szCs w:val="22"/>
              </w:rPr>
              <w:t>Koszulki polo damskie i męskie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0843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EEF1" w14:textId="77777777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40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9673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A034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50D058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559790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4A6ECEF2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C8BAAF" w14:textId="77777777" w:rsidR="008957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590" w14:textId="77777777" w:rsidR="008957F0" w:rsidRPr="00E565F0" w:rsidRDefault="00E565F0" w:rsidP="00E565F0">
            <w:pPr>
              <w:pStyle w:val="Akapitzlist"/>
              <w:ind w:left="73" w:hanging="45"/>
              <w:rPr>
                <w:rFonts w:ascii="Times New Roman" w:hAnsi="Times New Roman"/>
                <w:b/>
                <w:bCs/>
              </w:rPr>
            </w:pPr>
            <w:r w:rsidRPr="00E565F0">
              <w:rPr>
                <w:rFonts w:ascii="Times New Roman" w:hAnsi="Times New Roman"/>
                <w:b/>
                <w:bCs/>
              </w:rPr>
              <w:t>Power banki w skórze + ze znakowaniem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64EC" w14:textId="77777777" w:rsidR="008957F0" w:rsidRPr="00E565F0" w:rsidRDefault="008957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82E2" w14:textId="77777777" w:rsidR="008957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E713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AEFA" w14:textId="77777777" w:rsidR="008957F0" w:rsidRPr="00E565F0" w:rsidRDefault="008957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5D75F4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82CFE9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772E6872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0607B0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A263" w14:textId="77777777" w:rsidR="00E565F0" w:rsidRDefault="00E565F0" w:rsidP="007D66E8">
            <w:pPr>
              <w:spacing w:after="160" w:line="259" w:lineRule="auto"/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Pendriv eko</w:t>
            </w:r>
            <w:r w:rsidR="007D66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(drewniany) z logo</w:t>
            </w:r>
          </w:p>
          <w:p w14:paraId="4E9F7353" w14:textId="77777777" w:rsidR="007D66E8" w:rsidRPr="007D66E8" w:rsidRDefault="007D66E8" w:rsidP="007D66E8">
            <w:pPr>
              <w:spacing w:after="160" w:line="259" w:lineRule="auto"/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1C4E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BE6A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DFCB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4F2E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6F68C8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13AF06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45F9D8CE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69D393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9979" w14:textId="77777777" w:rsidR="00E565F0" w:rsidRPr="00E565F0" w:rsidRDefault="00E565F0" w:rsidP="007D66E8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PARASOLE Z LOGO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A674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6E68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6372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FA2F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9BAE2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E359D3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06B032CA" w14:textId="77777777" w:rsidTr="007D66E8">
        <w:trPr>
          <w:trHeight w:val="120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FF3912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200A" w14:textId="77777777" w:rsidR="00E565F0" w:rsidRPr="00E565F0" w:rsidRDefault="00E565F0" w:rsidP="00E565F0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KUBKI PORCELANOWE DECOR + pudełko na każdą sztukę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D175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6DB0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E045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56C3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34A4F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869FE0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45F88970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991DC4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AC62" w14:textId="77777777" w:rsidR="00E565F0" w:rsidRPr="00E565F0" w:rsidRDefault="00E565F0" w:rsidP="00E565F0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OKULARY PRZECIWSŁONECZNE WOODLOOK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370C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7C30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F317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6EEF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2F756F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B8D60D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0974C4C4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BD69EC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7393" w14:textId="77777777" w:rsidR="00E565F0" w:rsidRPr="007D66E8" w:rsidRDefault="00E565F0" w:rsidP="00E565F0">
            <w:pPr>
              <w:spacing w:after="160" w:line="259" w:lineRule="auto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BUTELKA – COMU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BD60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BFCC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F098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B7E1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772993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82C963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2AB00E87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D58F6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B354" w14:textId="77777777" w:rsidR="00E565F0" w:rsidRPr="007D66E8" w:rsidRDefault="00E565F0" w:rsidP="00E565F0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sz w:val="22"/>
                <w:szCs w:val="22"/>
                <w:lang w:eastAsia="en-US"/>
              </w:rPr>
              <w:t>UKŁADANKI ALBANY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6ED1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FE7A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4ACA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F143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5974EC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E77CEA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E565F0" w:rsidRPr="00E565F0" w14:paraId="6B5B00A8" w14:textId="77777777" w:rsidTr="0046470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2A0BB6" w14:textId="77777777" w:rsidR="00E565F0" w:rsidRPr="00E565F0" w:rsidRDefault="00E565F0" w:rsidP="0046470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2793" w14:textId="77777777" w:rsidR="00E565F0" w:rsidRPr="007D66E8" w:rsidRDefault="00E565F0" w:rsidP="00E565F0">
            <w:pPr>
              <w:spacing w:after="160" w:line="259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E565F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TABLICE ŚWIETLNE LED do pisania + stojaki do tablic w komplecie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FFCE" w14:textId="77777777" w:rsidR="00E565F0" w:rsidRPr="00E565F0" w:rsidRDefault="00E565F0" w:rsidP="0046470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4DAB" w14:textId="77777777" w:rsidR="00E565F0" w:rsidRPr="00143D3C" w:rsidRDefault="00E565F0" w:rsidP="00464706">
            <w:pPr>
              <w:rPr>
                <w:b/>
                <w:bCs/>
                <w:sz w:val="22"/>
                <w:szCs w:val="22"/>
              </w:rPr>
            </w:pPr>
            <w:r w:rsidRPr="00143D3C">
              <w:rPr>
                <w:b/>
                <w:bCs/>
                <w:sz w:val="22"/>
                <w:szCs w:val="22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45B4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E727" w14:textId="77777777" w:rsidR="00E565F0" w:rsidRPr="00E565F0" w:rsidRDefault="00E565F0" w:rsidP="0046470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7A980F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286FEF" w14:textId="77777777" w:rsidR="00E565F0" w:rsidRPr="00E565F0" w:rsidRDefault="00E565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16EDFD2A" w14:textId="77777777" w:rsidTr="0046470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352F42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  <w:p w14:paraId="1C62C521" w14:textId="77777777" w:rsidR="008957F0" w:rsidRPr="00E565F0" w:rsidRDefault="008957F0" w:rsidP="0046470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E565F0">
              <w:rPr>
                <w:b/>
                <w:bCs/>
                <w:sz w:val="22"/>
                <w:szCs w:val="22"/>
              </w:rPr>
              <w:t>RAZEM:</w:t>
            </w:r>
          </w:p>
          <w:p w14:paraId="143147C7" w14:textId="77777777" w:rsidR="008957F0" w:rsidRPr="00E565F0" w:rsidRDefault="008957F0" w:rsidP="0046470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4707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00B80C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A1A2C4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  <w:tr w:rsidR="008957F0" w:rsidRPr="00E565F0" w14:paraId="1D97A739" w14:textId="77777777" w:rsidTr="0046470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16046E" w14:textId="77777777" w:rsidR="008957F0" w:rsidRPr="00E565F0" w:rsidRDefault="008957F0" w:rsidP="00464706">
            <w:pPr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EB4D770" w14:textId="77777777" w:rsidR="008957F0" w:rsidRPr="00E565F0" w:rsidRDefault="008957F0" w:rsidP="00464706">
            <w:pPr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B79C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C59FF0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955983" w14:textId="77777777" w:rsidR="008957F0" w:rsidRPr="00E565F0" w:rsidRDefault="008957F0" w:rsidP="0046470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DF6FBC3" w14:textId="77777777" w:rsidR="008957F0" w:rsidRPr="00E565F0" w:rsidRDefault="008957F0" w:rsidP="008957F0">
      <w:pPr>
        <w:pStyle w:val="Tekstpodstawowy"/>
        <w:rPr>
          <w:sz w:val="22"/>
          <w:szCs w:val="22"/>
        </w:rPr>
      </w:pPr>
    </w:p>
    <w:p w14:paraId="672561AC" w14:textId="77777777" w:rsidR="008957F0" w:rsidRPr="00E565F0" w:rsidRDefault="008957F0" w:rsidP="008957F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565F0">
        <w:rPr>
          <w:b/>
          <w:sz w:val="22"/>
          <w:szCs w:val="22"/>
        </w:rPr>
        <w:t>Termin realizacji umowy: …………</w:t>
      </w:r>
      <w:r w:rsidRPr="00E565F0">
        <w:rPr>
          <w:b/>
          <w:bCs/>
          <w:sz w:val="22"/>
          <w:szCs w:val="22"/>
        </w:rPr>
        <w:t xml:space="preserve"> dni od daty podpisania umowy </w:t>
      </w:r>
      <w:r w:rsidRPr="00E24D8B">
        <w:rPr>
          <w:b/>
          <w:bCs/>
          <w:sz w:val="22"/>
          <w:szCs w:val="22"/>
          <w:highlight w:val="yellow"/>
        </w:rPr>
        <w:t>(kryterium oceny ofert)</w:t>
      </w:r>
    </w:p>
    <w:p w14:paraId="2020EAAA" w14:textId="77777777" w:rsidR="008957F0" w:rsidRPr="00E565F0" w:rsidRDefault="008957F0" w:rsidP="008957F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565F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565F0">
        <w:rPr>
          <w:b/>
          <w:sz w:val="22"/>
          <w:szCs w:val="22"/>
        </w:rPr>
        <w:t xml:space="preserve"> TAK/NIE</w:t>
      </w:r>
    </w:p>
    <w:p w14:paraId="29D733CE" w14:textId="77777777" w:rsidR="008957F0" w:rsidRPr="00E565F0" w:rsidRDefault="008957F0" w:rsidP="008957F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565F0">
        <w:rPr>
          <w:b/>
          <w:sz w:val="22"/>
          <w:szCs w:val="22"/>
        </w:rPr>
        <w:t xml:space="preserve">Termin płatności: </w:t>
      </w:r>
      <w:r w:rsidRPr="00E565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FEB3A95" w14:textId="77777777" w:rsidR="008957F0" w:rsidRPr="00E565F0" w:rsidRDefault="008957F0" w:rsidP="008957F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3E332A50" w14:textId="77777777" w:rsidR="008957F0" w:rsidRPr="00E565F0" w:rsidRDefault="008957F0" w:rsidP="008957F0">
      <w:pPr>
        <w:rPr>
          <w:b/>
          <w:sz w:val="22"/>
          <w:szCs w:val="22"/>
          <w:u w:val="single"/>
        </w:rPr>
      </w:pPr>
      <w:r w:rsidRPr="00E565F0">
        <w:rPr>
          <w:sz w:val="22"/>
          <w:szCs w:val="22"/>
        </w:rPr>
        <w:br w:type="page"/>
      </w:r>
      <w:r w:rsidRPr="00E565F0">
        <w:rPr>
          <w:b/>
          <w:sz w:val="22"/>
          <w:szCs w:val="22"/>
          <w:u w:val="single"/>
        </w:rPr>
        <w:lastRenderedPageBreak/>
        <w:t>Jednocześnie oświadczamy, że:</w:t>
      </w:r>
    </w:p>
    <w:p w14:paraId="4BEB2424" w14:textId="77777777" w:rsidR="008957F0" w:rsidRPr="00E565F0" w:rsidRDefault="008957F0" w:rsidP="008957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565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6D65432" w14:textId="646BFC61" w:rsidR="008957F0" w:rsidRDefault="008957F0" w:rsidP="008957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565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65F0">
        <w:rPr>
          <w:color w:val="000000"/>
          <w:sz w:val="22"/>
          <w:szCs w:val="22"/>
        </w:rPr>
        <w:t xml:space="preserve"> i nie wnosimy do nich żadnych zastrzeżeń.</w:t>
      </w:r>
    </w:p>
    <w:p w14:paraId="1DBE0C27" w14:textId="5DD187B7" w:rsidR="004845A3" w:rsidRPr="004845A3" w:rsidRDefault="004845A3" w:rsidP="004845A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768B0D8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6552E87" w14:textId="77777777" w:rsidR="008957F0" w:rsidRPr="00E565F0" w:rsidRDefault="008957F0" w:rsidP="008957F0">
      <w:pPr>
        <w:ind w:left="360"/>
        <w:jc w:val="both"/>
        <w:rPr>
          <w:i/>
          <w:sz w:val="22"/>
          <w:szCs w:val="22"/>
        </w:rPr>
      </w:pPr>
      <w:r w:rsidRPr="00E565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E6C5A3" w14:textId="77777777" w:rsidR="008957F0" w:rsidRPr="00E565F0" w:rsidRDefault="008957F0" w:rsidP="008957F0">
      <w:pPr>
        <w:ind w:left="360"/>
        <w:jc w:val="both"/>
        <w:rPr>
          <w:i/>
          <w:sz w:val="22"/>
          <w:szCs w:val="22"/>
        </w:rPr>
      </w:pPr>
      <w:r w:rsidRPr="00E565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38DAD3" w14:textId="77777777" w:rsidR="008957F0" w:rsidRPr="00E565F0" w:rsidRDefault="008957F0" w:rsidP="008957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57F0" w:rsidRPr="00E565F0" w14:paraId="0AF1ED82" w14:textId="77777777" w:rsidTr="004647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FBDF9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7D3D3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 xml:space="preserve">Opis części zamówienia, którą wykonawca </w:t>
            </w:r>
          </w:p>
          <w:p w14:paraId="71A5FB60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974C9" w14:textId="77777777" w:rsidR="008957F0" w:rsidRPr="00E565F0" w:rsidRDefault="008957F0" w:rsidP="004647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5F0">
              <w:rPr>
                <w:sz w:val="22"/>
                <w:szCs w:val="22"/>
              </w:rPr>
              <w:t>Nazwa podwykonawcy</w:t>
            </w:r>
            <w:r w:rsidRPr="00E565F0">
              <w:rPr>
                <w:sz w:val="22"/>
                <w:szCs w:val="22"/>
              </w:rPr>
              <w:br/>
              <w:t>(o ile jest znana)</w:t>
            </w:r>
          </w:p>
        </w:tc>
      </w:tr>
      <w:tr w:rsidR="008957F0" w:rsidRPr="00E565F0" w14:paraId="460990F9" w14:textId="77777777" w:rsidTr="004647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14753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A36B6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1ABD3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957F0" w:rsidRPr="00E565F0" w14:paraId="68393D47" w14:textId="77777777" w:rsidTr="0046470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B79B2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88850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25F92" w14:textId="77777777" w:rsidR="008957F0" w:rsidRPr="00E565F0" w:rsidRDefault="008957F0" w:rsidP="004647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6F0B371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Umocowanymi do reprezentowania naszej firmy są następujące osoby:</w:t>
      </w:r>
    </w:p>
    <w:p w14:paraId="0B20F06A" w14:textId="77777777" w:rsidR="008957F0" w:rsidRPr="00E565F0" w:rsidRDefault="008957F0" w:rsidP="008957F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565F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  <w:r w:rsidRPr="00E565F0">
        <w:rPr>
          <w:rFonts w:ascii="Times New Roman" w:hAnsi="Times New Roman" w:cs="Times New Roman"/>
          <w:sz w:val="22"/>
          <w:szCs w:val="22"/>
        </w:rPr>
        <w:tab/>
      </w:r>
    </w:p>
    <w:p w14:paraId="09B3B773" w14:textId="77777777" w:rsidR="008957F0" w:rsidRPr="00E565F0" w:rsidRDefault="008957F0" w:rsidP="008957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565F0">
        <w:rPr>
          <w:sz w:val="22"/>
          <w:szCs w:val="22"/>
        </w:rPr>
        <w:tab/>
      </w:r>
      <w:r w:rsidRPr="00E565F0">
        <w:rPr>
          <w:sz w:val="22"/>
          <w:szCs w:val="22"/>
        </w:rPr>
        <w:tab/>
        <w:t xml:space="preserve"> </w:t>
      </w:r>
    </w:p>
    <w:p w14:paraId="4E917F4F" w14:textId="77777777" w:rsidR="008957F0" w:rsidRPr="00E565F0" w:rsidRDefault="008957F0" w:rsidP="008957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565F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565F0">
        <w:rPr>
          <w:sz w:val="22"/>
          <w:szCs w:val="22"/>
        </w:rPr>
        <w:tab/>
      </w:r>
      <w:r w:rsidRPr="00E565F0">
        <w:rPr>
          <w:sz w:val="22"/>
          <w:szCs w:val="22"/>
        </w:rPr>
        <w:tab/>
        <w:t xml:space="preserve"> .</w:t>
      </w:r>
    </w:p>
    <w:p w14:paraId="3ECDCCF2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Umocowanie dla powyżej wskazanych osób wynika z następującego (ych) dokumentu(ów)</w:t>
      </w:r>
    </w:p>
    <w:p w14:paraId="783C322F" w14:textId="77777777" w:rsidR="008957F0" w:rsidRPr="00E565F0" w:rsidRDefault="008957F0" w:rsidP="008957F0">
      <w:p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5E1FD9" w14:textId="77777777" w:rsidR="008957F0" w:rsidRPr="00E565F0" w:rsidRDefault="008957F0" w:rsidP="008957F0">
      <w:pPr>
        <w:numPr>
          <w:ilvl w:val="0"/>
          <w:numId w:val="1"/>
        </w:numPr>
        <w:jc w:val="both"/>
        <w:rPr>
          <w:sz w:val="22"/>
          <w:szCs w:val="22"/>
        </w:rPr>
      </w:pPr>
      <w:r w:rsidRPr="00E565F0">
        <w:rPr>
          <w:sz w:val="22"/>
          <w:szCs w:val="22"/>
        </w:rPr>
        <w:t>załącznikami do niniejszej oferty są:</w:t>
      </w:r>
    </w:p>
    <w:p w14:paraId="0DF89B88" w14:textId="77777777" w:rsidR="008957F0" w:rsidRPr="00E565F0" w:rsidRDefault="008957F0" w:rsidP="00895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………………………………………………………………………………………….</w:t>
      </w:r>
    </w:p>
    <w:p w14:paraId="15735FC4" w14:textId="77777777" w:rsidR="008957F0" w:rsidRPr="00E565F0" w:rsidRDefault="008957F0" w:rsidP="008957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565F0">
        <w:rPr>
          <w:sz w:val="22"/>
          <w:szCs w:val="22"/>
        </w:rPr>
        <w:t>……………………………………………..……………………………………………</w:t>
      </w:r>
    </w:p>
    <w:p w14:paraId="062D8DE4" w14:textId="77777777" w:rsidR="008957F0" w:rsidRPr="00E565F0" w:rsidRDefault="008957F0" w:rsidP="008957F0">
      <w:pPr>
        <w:jc w:val="both"/>
        <w:rPr>
          <w:b/>
          <w:color w:val="FF0000"/>
          <w:sz w:val="22"/>
          <w:szCs w:val="22"/>
        </w:rPr>
      </w:pPr>
    </w:p>
    <w:p w14:paraId="1CA91356" w14:textId="77777777" w:rsidR="008957F0" w:rsidRPr="00E565F0" w:rsidRDefault="008957F0" w:rsidP="008957F0">
      <w:pPr>
        <w:jc w:val="both"/>
        <w:rPr>
          <w:b/>
          <w:color w:val="FF0000"/>
          <w:sz w:val="22"/>
          <w:szCs w:val="22"/>
        </w:rPr>
      </w:pPr>
      <w:r w:rsidRPr="00E565F0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1D5783DD" w14:textId="77777777" w:rsidR="008957F0" w:rsidRPr="00E565F0" w:rsidRDefault="008957F0" w:rsidP="008957F0">
      <w:pPr>
        <w:rPr>
          <w:b/>
          <w:sz w:val="22"/>
          <w:szCs w:val="22"/>
          <w:u w:val="single"/>
        </w:rPr>
      </w:pPr>
    </w:p>
    <w:p w14:paraId="416A82E9" w14:textId="77777777" w:rsidR="00FE545C" w:rsidRPr="00E565F0" w:rsidRDefault="00FE545C" w:rsidP="00FE545C">
      <w:pPr>
        <w:jc w:val="right"/>
        <w:rPr>
          <w:sz w:val="22"/>
          <w:szCs w:val="22"/>
        </w:rPr>
      </w:pPr>
    </w:p>
    <w:sectPr w:rsidR="00FE545C" w:rsidRPr="00E56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15BE0" w14:textId="77777777" w:rsidR="009F1420" w:rsidRDefault="009F1420">
      <w:r>
        <w:separator/>
      </w:r>
    </w:p>
  </w:endnote>
  <w:endnote w:type="continuationSeparator" w:id="0">
    <w:p w14:paraId="7EDDB0B6" w14:textId="77777777" w:rsidR="009F1420" w:rsidRDefault="009F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6E2BF" w14:textId="77777777" w:rsidR="008A6B55" w:rsidRDefault="008A6B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C3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A3C5" w14:textId="77777777" w:rsidR="008A6B55" w:rsidRDefault="008A6B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D0561" w14:textId="77777777" w:rsidR="009F1420" w:rsidRDefault="009F1420">
      <w:r>
        <w:separator/>
      </w:r>
    </w:p>
  </w:footnote>
  <w:footnote w:type="continuationSeparator" w:id="0">
    <w:p w14:paraId="3ADBF62D" w14:textId="77777777" w:rsidR="009F1420" w:rsidRDefault="009F1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AD9BE" w14:textId="77777777" w:rsidR="008A6B55" w:rsidRDefault="008A6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DEC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A89D5" w14:textId="77777777" w:rsidR="008A6B55" w:rsidRDefault="008A6B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2521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0384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5261206">
    <w:abstractNumId w:val="0"/>
  </w:num>
  <w:num w:numId="4" w16cid:durableId="1168787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8CE"/>
    <w:rsid w:val="00012286"/>
    <w:rsid w:val="00071CCC"/>
    <w:rsid w:val="000B731D"/>
    <w:rsid w:val="000D6134"/>
    <w:rsid w:val="000E09C7"/>
    <w:rsid w:val="000F6589"/>
    <w:rsid w:val="00106636"/>
    <w:rsid w:val="00116EC6"/>
    <w:rsid w:val="00143D3C"/>
    <w:rsid w:val="001801DD"/>
    <w:rsid w:val="001D4612"/>
    <w:rsid w:val="00207E98"/>
    <w:rsid w:val="002723B0"/>
    <w:rsid w:val="00315A4A"/>
    <w:rsid w:val="004845A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66E8"/>
    <w:rsid w:val="00833933"/>
    <w:rsid w:val="00853083"/>
    <w:rsid w:val="008957F0"/>
    <w:rsid w:val="008A6B55"/>
    <w:rsid w:val="008B2F0C"/>
    <w:rsid w:val="008B4928"/>
    <w:rsid w:val="008D2AB8"/>
    <w:rsid w:val="008F0D66"/>
    <w:rsid w:val="008F1C66"/>
    <w:rsid w:val="00970FE4"/>
    <w:rsid w:val="009F1420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0924"/>
    <w:rsid w:val="00E24D8B"/>
    <w:rsid w:val="00E44371"/>
    <w:rsid w:val="00E565F0"/>
    <w:rsid w:val="00E949B0"/>
    <w:rsid w:val="00F00591"/>
    <w:rsid w:val="00F51688"/>
    <w:rsid w:val="00F53146"/>
    <w:rsid w:val="00F91018"/>
    <w:rsid w:val="00F978CE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CA10D"/>
  <w15:chartTrackingRefBased/>
  <w15:docId w15:val="{57DA24CB-F420-4699-94EA-4F56ED74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565F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629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2022-05-12T07:54:00Z</dcterms:created>
  <dcterms:modified xsi:type="dcterms:W3CDTF">2022-05-12T07:57:00Z</dcterms:modified>
</cp:coreProperties>
</file>