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C974A" w14:textId="60525BDA" w:rsidR="00CB6204" w:rsidRPr="00AE6823" w:rsidRDefault="00CB6204" w:rsidP="00CB6204">
      <w:pPr>
        <w:pStyle w:val="Nagwek4"/>
        <w:rPr>
          <w:b/>
          <w:i w:val="0"/>
          <w:sz w:val="22"/>
          <w:szCs w:val="22"/>
        </w:rPr>
      </w:pPr>
      <w:r w:rsidRPr="00AE6823">
        <w:rPr>
          <w:b/>
          <w:i w:val="0"/>
          <w:sz w:val="22"/>
          <w:szCs w:val="22"/>
        </w:rPr>
        <w:t xml:space="preserve">Załącznik nr </w:t>
      </w:r>
      <w:r w:rsidR="00AE6823" w:rsidRPr="00AE6823">
        <w:rPr>
          <w:b/>
          <w:i w:val="0"/>
          <w:sz w:val="22"/>
          <w:szCs w:val="22"/>
        </w:rPr>
        <w:t xml:space="preserve">7 </w:t>
      </w:r>
      <w:r w:rsidR="00360BC3" w:rsidRPr="00AE6823">
        <w:rPr>
          <w:b/>
          <w:i w:val="0"/>
          <w:sz w:val="22"/>
          <w:szCs w:val="22"/>
        </w:rPr>
        <w:t>do SWZ</w:t>
      </w:r>
    </w:p>
    <w:p w14:paraId="4DC4B7CA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ECBAC48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17EB0" w:rsidRPr="00117EB0">
        <w:rPr>
          <w:rFonts w:ascii="Arial" w:hAnsi="Arial" w:cs="Arial"/>
          <w:b/>
          <w:sz w:val="24"/>
          <w:szCs w:val="24"/>
        </w:rPr>
        <w:t>ZP.271.15.2022</w:t>
      </w:r>
    </w:p>
    <w:p w14:paraId="369D0F36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25D6847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4764795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8A4E62A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91E943B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5294D0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C7D358D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A7C2F9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93BD8F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7EB0" w:rsidRPr="004B1027" w14:paraId="379D4C2B" w14:textId="77777777" w:rsidTr="00C02AB4">
        <w:tc>
          <w:tcPr>
            <w:tcW w:w="9104" w:type="dxa"/>
            <w:shd w:val="clear" w:color="auto" w:fill="D9D9D9"/>
          </w:tcPr>
          <w:p w14:paraId="57FEDB96" w14:textId="77777777" w:rsidR="00117EB0" w:rsidRPr="004B1027" w:rsidRDefault="00117EB0" w:rsidP="00C02AB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73AE640" w14:textId="77777777" w:rsidR="00117EB0" w:rsidRPr="004B1027" w:rsidRDefault="00117EB0" w:rsidP="00C02AB4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17EB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117EB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117EB0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9A02081" w14:textId="77777777" w:rsidR="00117EB0" w:rsidRPr="004B1027" w:rsidRDefault="00117EB0" w:rsidP="00C02AB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6F0BED58" w14:textId="77777777" w:rsidR="00117EB0" w:rsidRPr="004B1027" w:rsidRDefault="00117EB0" w:rsidP="00C02AB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87FE98F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4E2FE7EB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EE0FB77" w14:textId="77777777" w:rsidR="006E0FAA" w:rsidRPr="004B1027" w:rsidRDefault="00117EB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17EB0">
        <w:rPr>
          <w:rFonts w:ascii="Arial" w:hAnsi="Arial" w:cs="Arial"/>
          <w:b/>
          <w:sz w:val="24"/>
          <w:szCs w:val="24"/>
        </w:rPr>
        <w:t>Modernizacja dróg gminnych na terenie Miasta i Gminy Niepołomice</w:t>
      </w:r>
    </w:p>
    <w:p w14:paraId="381BB695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1A384E5E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7D2336A0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AF38718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76C8489B" w14:textId="77777777" w:rsidTr="00C37CD2">
        <w:trPr>
          <w:trHeight w:val="321"/>
        </w:trPr>
        <w:tc>
          <w:tcPr>
            <w:tcW w:w="516" w:type="dxa"/>
          </w:tcPr>
          <w:p w14:paraId="7B927E0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3DF8E7D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0E3308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10DAF271" w14:textId="77777777" w:rsidTr="009A4CD3">
        <w:tc>
          <w:tcPr>
            <w:tcW w:w="516" w:type="dxa"/>
          </w:tcPr>
          <w:p w14:paraId="7C9665A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30C6C7E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4EFDC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B3A10FC" w14:textId="77777777" w:rsidTr="009A4CD3">
        <w:tc>
          <w:tcPr>
            <w:tcW w:w="516" w:type="dxa"/>
          </w:tcPr>
          <w:p w14:paraId="3A93803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47AB7DE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90AB7C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AA6167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5C675554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0341581A" w14:textId="2010217F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7CDD9616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6701F" w14:textId="77777777" w:rsidR="0007223C" w:rsidRDefault="0007223C">
      <w:r>
        <w:separator/>
      </w:r>
    </w:p>
  </w:endnote>
  <w:endnote w:type="continuationSeparator" w:id="0">
    <w:p w14:paraId="1320294E" w14:textId="77777777" w:rsidR="0007223C" w:rsidRDefault="00072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A532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15B88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49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116D50C" w14:textId="5E35ABE3" w:rsidR="009A4CD3" w:rsidRDefault="009A4CD3" w:rsidP="00A013D6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9D9B" w14:textId="77777777" w:rsidR="00117EB0" w:rsidRDefault="00117E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77C7A" w14:textId="77777777" w:rsidR="0007223C" w:rsidRDefault="0007223C">
      <w:r>
        <w:separator/>
      </w:r>
    </w:p>
  </w:footnote>
  <w:footnote w:type="continuationSeparator" w:id="0">
    <w:p w14:paraId="60215483" w14:textId="77777777" w:rsidR="0007223C" w:rsidRDefault="0007223C">
      <w:r>
        <w:continuationSeparator/>
      </w:r>
    </w:p>
  </w:footnote>
  <w:footnote w:id="1">
    <w:p w14:paraId="1716F1F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9E1DF" w14:textId="77777777" w:rsidR="00117EB0" w:rsidRDefault="00117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24D02" w14:textId="77777777" w:rsidR="00117EB0" w:rsidRDefault="00117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2E630" w14:textId="77777777" w:rsidR="00117EB0" w:rsidRDefault="00117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6788114">
    <w:abstractNumId w:val="13"/>
  </w:num>
  <w:num w:numId="2" w16cid:durableId="456097569">
    <w:abstractNumId w:val="0"/>
  </w:num>
  <w:num w:numId="3" w16cid:durableId="1572303715">
    <w:abstractNumId w:val="11"/>
  </w:num>
  <w:num w:numId="4" w16cid:durableId="2054116639">
    <w:abstractNumId w:val="8"/>
  </w:num>
  <w:num w:numId="5" w16cid:durableId="1364281966">
    <w:abstractNumId w:val="7"/>
  </w:num>
  <w:num w:numId="6" w16cid:durableId="503008324">
    <w:abstractNumId w:val="1"/>
  </w:num>
  <w:num w:numId="7" w16cid:durableId="588658010">
    <w:abstractNumId w:val="6"/>
  </w:num>
  <w:num w:numId="8" w16cid:durableId="1759984226">
    <w:abstractNumId w:val="3"/>
  </w:num>
  <w:num w:numId="9" w16cid:durableId="91126321">
    <w:abstractNumId w:val="2"/>
  </w:num>
  <w:num w:numId="10" w16cid:durableId="56511919">
    <w:abstractNumId w:val="5"/>
  </w:num>
  <w:num w:numId="11" w16cid:durableId="1808937935">
    <w:abstractNumId w:val="10"/>
  </w:num>
  <w:num w:numId="12" w16cid:durableId="1365406353">
    <w:abstractNumId w:val="4"/>
  </w:num>
  <w:num w:numId="13" w16cid:durableId="1955092015">
    <w:abstractNumId w:val="9"/>
  </w:num>
  <w:num w:numId="14" w16cid:durableId="1380409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23C"/>
    <w:rsid w:val="0000184A"/>
    <w:rsid w:val="00012997"/>
    <w:rsid w:val="000621A2"/>
    <w:rsid w:val="000719DC"/>
    <w:rsid w:val="0007223C"/>
    <w:rsid w:val="00075CEC"/>
    <w:rsid w:val="000E0467"/>
    <w:rsid w:val="00106AC7"/>
    <w:rsid w:val="00111985"/>
    <w:rsid w:val="00117EB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013D6"/>
    <w:rsid w:val="00A24942"/>
    <w:rsid w:val="00A311C9"/>
    <w:rsid w:val="00A46EFE"/>
    <w:rsid w:val="00A807A7"/>
    <w:rsid w:val="00AB6C06"/>
    <w:rsid w:val="00AB7377"/>
    <w:rsid w:val="00AD329C"/>
    <w:rsid w:val="00AE6823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A309C"/>
  <w15:chartTrackingRefBased/>
  <w15:docId w15:val="{C3EAAE84-A9CA-4B43-B2C3-E8BB93F1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2022-05-13T06:39:00Z</dcterms:created>
  <dcterms:modified xsi:type="dcterms:W3CDTF">2022-05-13T06:39:00Z</dcterms:modified>
</cp:coreProperties>
</file>