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6ACE" w14:textId="2541466C" w:rsidR="00025386" w:rsidRPr="00B7745B" w:rsidRDefault="00657A47" w:rsidP="00EC10EE">
      <w:pPr>
        <w:pStyle w:val="Nagwek4"/>
        <w:spacing w:after="480" w:line="276" w:lineRule="auto"/>
        <w:rPr>
          <w:b/>
          <w:i w:val="0"/>
          <w:sz w:val="22"/>
          <w:szCs w:val="22"/>
        </w:rPr>
      </w:pPr>
      <w:bookmarkStart w:id="0" w:name="_Hlk60301409"/>
      <w:r w:rsidRPr="00B7745B">
        <w:rPr>
          <w:b/>
          <w:i w:val="0"/>
          <w:sz w:val="22"/>
          <w:szCs w:val="22"/>
        </w:rPr>
        <w:t xml:space="preserve">Załącznik nr </w:t>
      </w:r>
      <w:r w:rsidR="009379E2" w:rsidRPr="00B7745B">
        <w:rPr>
          <w:b/>
          <w:i w:val="0"/>
          <w:sz w:val="22"/>
          <w:szCs w:val="22"/>
        </w:rPr>
        <w:t>4</w:t>
      </w:r>
      <w:r w:rsidR="007666D6" w:rsidRPr="00B7745B">
        <w:rPr>
          <w:b/>
          <w:i w:val="0"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995248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08376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4415635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9A6C022" w14:textId="77777777"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14:paraId="4D25AC92" w14:textId="77777777"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95A3D2C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14:paraId="55E99C8C" w14:textId="77777777"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E277F59" w14:textId="77777777"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C4D6707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0764E62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65A9F372" w14:textId="77777777"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3ED4131" w14:textId="77777777"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F6440" w:rsidRPr="008F6440">
        <w:rPr>
          <w:rFonts w:ascii="Arial" w:hAnsi="Arial" w:cs="Arial"/>
          <w:sz w:val="24"/>
          <w:szCs w:val="24"/>
        </w:rPr>
        <w:t>(</w:t>
      </w:r>
      <w:proofErr w:type="spellStart"/>
      <w:r w:rsidR="008F6440" w:rsidRPr="008F6440">
        <w:rPr>
          <w:rFonts w:ascii="Arial" w:hAnsi="Arial" w:cs="Arial"/>
          <w:sz w:val="24"/>
          <w:szCs w:val="24"/>
        </w:rPr>
        <w:t>t.j</w:t>
      </w:r>
      <w:proofErr w:type="spellEnd"/>
      <w:r w:rsidR="008F6440" w:rsidRPr="008F6440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7FEADA66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14:paraId="6FC986F1" w14:textId="77777777"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14AD08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E2F7495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D985D49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293F753D" w14:textId="77777777"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14:paraId="02817616" w14:textId="77777777" w:rsidR="00AF4E90" w:rsidRDefault="008F644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F6440">
        <w:rPr>
          <w:rFonts w:ascii="Arial" w:eastAsia="Times New Roman" w:hAnsi="Arial" w:cs="Arial"/>
          <w:b/>
          <w:sz w:val="24"/>
          <w:szCs w:val="24"/>
          <w:lang w:eastAsia="pl-PL"/>
        </w:rPr>
        <w:t>Modernizacja dróg gminnych na terenie Miasta i Gminy Niepołomice</w:t>
      </w:r>
    </w:p>
    <w:p w14:paraId="3B9BE410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F6440" w:rsidRPr="008F6440">
        <w:rPr>
          <w:rFonts w:ascii="Arial" w:eastAsia="Times New Roman" w:hAnsi="Arial" w:cs="Arial"/>
          <w:b/>
          <w:sz w:val="24"/>
          <w:szCs w:val="24"/>
          <w:lang w:eastAsia="pl-PL"/>
        </w:rPr>
        <w:t>ZP.271.15.2022</w:t>
      </w:r>
    </w:p>
    <w:p w14:paraId="66890AE3" w14:textId="77777777"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273857A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4D45916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16A6A93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A874B1D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3597CD7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B170DC2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E77BA85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23B61A7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0B7C27D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B1DF55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075A1B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C2B24BD" w14:textId="77777777" w:rsidR="009379E2" w:rsidRDefault="009379E2" w:rsidP="008833CF">
            <w:pPr>
              <w:spacing w:before="60" w:after="0" w:line="240" w:lineRule="auto"/>
              <w:ind w:left="-113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</w:p>
          <w:p w14:paraId="3E1AE61B" w14:textId="77777777" w:rsidR="009379E2" w:rsidRDefault="009379E2" w:rsidP="008833CF">
            <w:pPr>
              <w:spacing w:before="60" w:after="0" w:line="240" w:lineRule="auto"/>
              <w:ind w:left="-113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</w:p>
          <w:p w14:paraId="0AA1EAC2" w14:textId="4E2D6224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24ACD6C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D3AD" w14:textId="77777777" w:rsidR="006F3DF5" w:rsidRDefault="006F3DF5" w:rsidP="00025386">
      <w:pPr>
        <w:spacing w:after="0" w:line="240" w:lineRule="auto"/>
      </w:pPr>
      <w:r>
        <w:separator/>
      </w:r>
    </w:p>
  </w:endnote>
  <w:endnote w:type="continuationSeparator" w:id="0">
    <w:p w14:paraId="2FBF96B6" w14:textId="77777777" w:rsidR="006F3DF5" w:rsidRDefault="006F3D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02612" w14:textId="77777777" w:rsidR="008F6440" w:rsidRDefault="008F64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248E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7F52F" w14:textId="77777777" w:rsidR="008F6440" w:rsidRDefault="008F64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D8B1D" w14:textId="77777777" w:rsidR="006F3DF5" w:rsidRDefault="006F3DF5" w:rsidP="00025386">
      <w:pPr>
        <w:spacing w:after="0" w:line="240" w:lineRule="auto"/>
      </w:pPr>
      <w:r>
        <w:separator/>
      </w:r>
    </w:p>
  </w:footnote>
  <w:footnote w:type="continuationSeparator" w:id="0">
    <w:p w14:paraId="0355AAFE" w14:textId="77777777" w:rsidR="006F3DF5" w:rsidRDefault="006F3D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0AE5" w14:textId="77777777" w:rsidR="008F6440" w:rsidRDefault="008F64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EA1D8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8F6440">
      <w:rPr>
        <w:rFonts w:ascii="Arial" w:hAnsi="Arial" w:cs="Arial"/>
        <w:sz w:val="20"/>
        <w:szCs w:val="20"/>
      </w:rPr>
      <w:t>ZP.271.15.2022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91269" w14:textId="77777777" w:rsidR="008F6440" w:rsidRDefault="008F64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9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DF5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F3DF5"/>
    <w:rsid w:val="00745A44"/>
    <w:rsid w:val="007666D6"/>
    <w:rsid w:val="00824D73"/>
    <w:rsid w:val="00830970"/>
    <w:rsid w:val="008833CF"/>
    <w:rsid w:val="008B797E"/>
    <w:rsid w:val="008F2498"/>
    <w:rsid w:val="008F6440"/>
    <w:rsid w:val="0093388F"/>
    <w:rsid w:val="009379E2"/>
    <w:rsid w:val="00A56A6F"/>
    <w:rsid w:val="00A87380"/>
    <w:rsid w:val="00AF4E90"/>
    <w:rsid w:val="00AF7375"/>
    <w:rsid w:val="00B7745B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EF54C2"/>
  <w15:chartTrackingRefBased/>
  <w15:docId w15:val="{9105199A-B0D8-4BED-B8CB-3E2B432E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2022-05-13T06:38:00Z</dcterms:created>
  <dcterms:modified xsi:type="dcterms:W3CDTF">2022-05-13T06:38:00Z</dcterms:modified>
</cp:coreProperties>
</file>