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893A" w14:textId="77777777" w:rsidR="00412E31" w:rsidRPr="00240E71" w:rsidRDefault="003E2056" w:rsidP="00412E3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C95AD19">
          <v:roundrect id="_x0000_s1026" style="position:absolute;left:0;text-align:left;margin-left:-25.5pt;margin-top:-13.15pt;width:162pt;height:1in;z-index:251658240" arcsize="10923f"/>
        </w:pict>
      </w:r>
      <w:r w:rsidR="00412E31">
        <w:rPr>
          <w:b w:val="0"/>
          <w:sz w:val="22"/>
          <w:szCs w:val="22"/>
        </w:rPr>
        <w:tab/>
      </w:r>
      <w:r w:rsidR="00412E31">
        <w:rPr>
          <w:b w:val="0"/>
          <w:sz w:val="22"/>
          <w:szCs w:val="22"/>
        </w:rPr>
        <w:tab/>
      </w:r>
      <w:r w:rsidR="00412E31">
        <w:rPr>
          <w:b w:val="0"/>
          <w:sz w:val="22"/>
          <w:szCs w:val="22"/>
        </w:rPr>
        <w:tab/>
      </w:r>
      <w:r w:rsidR="00412E31">
        <w:rPr>
          <w:b w:val="0"/>
          <w:sz w:val="22"/>
          <w:szCs w:val="22"/>
        </w:rPr>
        <w:tab/>
      </w:r>
      <w:r w:rsidR="00412E31">
        <w:rPr>
          <w:b w:val="0"/>
          <w:sz w:val="22"/>
          <w:szCs w:val="22"/>
        </w:rPr>
        <w:tab/>
      </w:r>
      <w:r w:rsidR="00412E31">
        <w:rPr>
          <w:b w:val="0"/>
          <w:sz w:val="22"/>
          <w:szCs w:val="22"/>
        </w:rPr>
        <w:tab/>
      </w:r>
      <w:r w:rsidR="00412E31">
        <w:rPr>
          <w:b w:val="0"/>
          <w:sz w:val="22"/>
          <w:szCs w:val="22"/>
        </w:rPr>
        <w:tab/>
      </w:r>
      <w:r w:rsidR="00412E31" w:rsidRPr="004C278E">
        <w:rPr>
          <w:rFonts w:ascii="Times New Roman" w:hAnsi="Times New Roman"/>
        </w:rPr>
        <w:t xml:space="preserve">Załącznik nr </w:t>
      </w:r>
      <w:r w:rsidR="00412E31">
        <w:rPr>
          <w:rFonts w:ascii="Times New Roman" w:hAnsi="Times New Roman"/>
        </w:rPr>
        <w:t>1</w:t>
      </w:r>
    </w:p>
    <w:p w14:paraId="1F833430" w14:textId="77777777" w:rsidR="00412E31" w:rsidRDefault="00412E31" w:rsidP="00412E3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75DF2C" w14:textId="77777777" w:rsidR="00412E31" w:rsidRPr="0022732C" w:rsidRDefault="00412E31" w:rsidP="00412E3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FFF4445" w14:textId="77777777" w:rsidR="00412E31" w:rsidRDefault="00412E31" w:rsidP="00412E3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EEAE821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4D80464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E2D5854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CA26CDA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36B4F9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3C97CC3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3C4298A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77A9821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52B13B6" w14:textId="77777777" w:rsidR="00412E31" w:rsidRPr="0022732C" w:rsidRDefault="00412E31" w:rsidP="00412E3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0A01246" w14:textId="77777777" w:rsidR="00412E31" w:rsidRDefault="00412E31" w:rsidP="00412E31">
      <w:pPr>
        <w:spacing w:line="360" w:lineRule="auto"/>
      </w:pPr>
      <w:r>
        <w:t>Do: Nazwa i siedziba Zamawiającego:</w:t>
      </w:r>
    </w:p>
    <w:p w14:paraId="37E9C326" w14:textId="77777777" w:rsidR="00412E31" w:rsidRPr="00C35C8C" w:rsidRDefault="00412E31" w:rsidP="00412E31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DF059BB" w14:textId="77777777" w:rsidR="00412E31" w:rsidRPr="00C35C8C" w:rsidRDefault="00412E31" w:rsidP="00412E31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8AF1501" w14:textId="77777777" w:rsidR="00412E31" w:rsidRDefault="00412E31" w:rsidP="00412E31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5FC5986F" w14:textId="77777777" w:rsidR="00412E31" w:rsidRDefault="00412E31" w:rsidP="00412E31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A75C8B2" w14:textId="77777777" w:rsidR="00412E31" w:rsidRDefault="00412E31" w:rsidP="00412E31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3A11D7E" w14:textId="77777777" w:rsidR="00412E31" w:rsidRDefault="00412E31" w:rsidP="00412E31">
      <w:pPr>
        <w:ind w:firstLine="3969"/>
        <w:rPr>
          <w:b/>
        </w:rPr>
      </w:pPr>
    </w:p>
    <w:p w14:paraId="66F559E4" w14:textId="4286277C" w:rsidR="00412E31" w:rsidRDefault="00412E31" w:rsidP="00412E3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553B" w:rsidRPr="0044553B">
        <w:rPr>
          <w:b/>
        </w:rPr>
        <w:t xml:space="preserve">Dostawa 1 szt. notebooka dla </w:t>
      </w:r>
      <w:proofErr w:type="spellStart"/>
      <w:r w:rsidR="0044553B" w:rsidRPr="0044553B">
        <w:rPr>
          <w:b/>
        </w:rPr>
        <w:t>WIMiIP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KC-zp.272-277/22 </w:t>
      </w:r>
      <w:r>
        <w:t>oferuję realizację przedmiotu zamówienia, zgodnie z zasadami określonymi w specyfikacji istotnych warunków zamówienia.</w:t>
      </w:r>
    </w:p>
    <w:p w14:paraId="6D8667FA" w14:textId="77777777" w:rsidR="00412E31" w:rsidRDefault="00412E31" w:rsidP="00412E31">
      <w:pPr>
        <w:tabs>
          <w:tab w:val="right" w:pos="9000"/>
        </w:tabs>
      </w:pPr>
    </w:p>
    <w:p w14:paraId="584FCE17" w14:textId="77777777" w:rsidR="00412E31" w:rsidRDefault="00412E31" w:rsidP="00412E3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8A23455" w14:textId="77777777" w:rsidR="00412E31" w:rsidRDefault="00412E31" w:rsidP="00412E31">
      <w:pPr>
        <w:widowControl w:val="0"/>
        <w:spacing w:line="264" w:lineRule="auto"/>
        <w:ind w:right="1"/>
        <w:rPr>
          <w:b/>
        </w:rPr>
      </w:pPr>
    </w:p>
    <w:p w14:paraId="51BE4A8A" w14:textId="77777777" w:rsidR="00412E31" w:rsidRDefault="00412E31" w:rsidP="00412E3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0C3E69AD" w14:textId="77777777" w:rsidR="00412E31" w:rsidRPr="00FB1B4F" w:rsidRDefault="00412E31" w:rsidP="00412E31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168C7A5" w14:textId="77777777" w:rsidR="00412E31" w:rsidRPr="00FB1B4F" w:rsidRDefault="00412E31" w:rsidP="00412E3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BBFEED1" w14:textId="77777777" w:rsidR="00412E31" w:rsidRPr="00FB1B4F" w:rsidRDefault="00412E31" w:rsidP="00412E31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D3994A7" w14:textId="77777777" w:rsidR="00412E31" w:rsidRDefault="00412E31" w:rsidP="00412E31">
      <w:pPr>
        <w:pStyle w:val="Tekstpodstawowy"/>
      </w:pPr>
      <w:r>
        <w:t>Powyższa cena zawiera  podatek VAT w wysokości 23% tj.…………………….PLN</w:t>
      </w:r>
    </w:p>
    <w:p w14:paraId="3508A482" w14:textId="77777777" w:rsidR="00412E31" w:rsidRDefault="00412E31" w:rsidP="00412E31">
      <w:pPr>
        <w:pStyle w:val="Tekstpodstawowy"/>
      </w:pPr>
      <w:r>
        <w:t xml:space="preserve">Producent/model zaoferowanego urządzenia </w:t>
      </w:r>
      <w:r w:rsidRPr="00FE545C">
        <w:rPr>
          <w:b w:val="0"/>
        </w:rPr>
        <w:t>…………………………………………..</w:t>
      </w:r>
    </w:p>
    <w:p w14:paraId="279BE0E6" w14:textId="7C1D875E" w:rsidR="00412E31" w:rsidRDefault="00412E31" w:rsidP="00412E3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zamówienia: do 7 dni od daty podpisania umowy.</w:t>
      </w:r>
      <w:r>
        <w:t xml:space="preserve"> </w:t>
      </w:r>
    </w:p>
    <w:p w14:paraId="220FB0F2" w14:textId="29067AEE" w:rsidR="00412E31" w:rsidRPr="000552C2" w:rsidRDefault="00412E31" w:rsidP="00412E31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Okres udzielonej gwarancji wynosi </w:t>
      </w:r>
      <w:r w:rsidRPr="0022732C">
        <w:rPr>
          <w:i/>
          <w:highlight w:val="yellow"/>
        </w:rPr>
        <w:t>(kryterium oceny ofert)</w:t>
      </w:r>
      <w:r>
        <w:rPr>
          <w:b/>
        </w:rPr>
        <w:t>:</w:t>
      </w:r>
      <w:r w:rsidRPr="00FB1B4F">
        <w:t xml:space="preserve"> </w:t>
      </w:r>
      <w:r>
        <w:rPr>
          <w:b/>
          <w:bCs/>
        </w:rPr>
        <w:t>…………………………. miesięcy</w:t>
      </w:r>
    </w:p>
    <w:p w14:paraId="4F040223" w14:textId="77777777" w:rsidR="00412E31" w:rsidRPr="00FE545C" w:rsidRDefault="00412E31" w:rsidP="00412E3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7D2EAD4" w14:textId="77777777" w:rsidR="00412E31" w:rsidRPr="00FE545C" w:rsidRDefault="00412E31" w:rsidP="00412E3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187B95C" w14:textId="77777777" w:rsidR="00412E31" w:rsidRDefault="00412E31" w:rsidP="00412E31">
      <w:pPr>
        <w:jc w:val="both"/>
        <w:rPr>
          <w:sz w:val="18"/>
          <w:szCs w:val="18"/>
        </w:rPr>
      </w:pPr>
    </w:p>
    <w:p w14:paraId="6EDEB8F0" w14:textId="77777777" w:rsidR="00412E31" w:rsidRPr="002A16E2" w:rsidRDefault="00412E31" w:rsidP="00412E3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169CA11" w14:textId="77777777" w:rsidR="00412E31" w:rsidRPr="002A16E2" w:rsidRDefault="00412E31" w:rsidP="00412E3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0279EA30" w14:textId="0C839051" w:rsidR="00412E31" w:rsidRDefault="00412E31" w:rsidP="00412E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69848F9" w14:textId="77777777" w:rsidR="003E2056" w:rsidRPr="003E2056" w:rsidRDefault="003E2056" w:rsidP="003E2056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A19D83B" w14:textId="77777777" w:rsidR="00412E31" w:rsidRPr="002A16E2" w:rsidRDefault="00412E31" w:rsidP="00412E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C890A07" w14:textId="77777777" w:rsidR="00412E31" w:rsidRPr="002A16E2" w:rsidRDefault="00412E31" w:rsidP="00412E3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52A108" w14:textId="77777777" w:rsidR="00412E31" w:rsidRPr="002A16E2" w:rsidRDefault="00412E31" w:rsidP="00412E3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F89EB9" w14:textId="77777777" w:rsidR="00412E31" w:rsidRPr="002A16E2" w:rsidRDefault="00412E31" w:rsidP="00412E3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2E31" w:rsidRPr="002A16E2" w14:paraId="4346ECA2" w14:textId="77777777" w:rsidTr="00926F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E11D9" w14:textId="77777777" w:rsidR="00412E31" w:rsidRPr="002A16E2" w:rsidRDefault="00412E31" w:rsidP="00926F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F8839" w14:textId="77777777" w:rsidR="00412E31" w:rsidRPr="002A16E2" w:rsidRDefault="00412E31" w:rsidP="00926F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A89DD1A" w14:textId="77777777" w:rsidR="00412E31" w:rsidRPr="002A16E2" w:rsidRDefault="00412E31" w:rsidP="00926F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42BF3" w14:textId="77777777" w:rsidR="00412E31" w:rsidRPr="002A16E2" w:rsidRDefault="00412E31" w:rsidP="00926F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412E31" w:rsidRPr="002A16E2" w14:paraId="1F1FA40E" w14:textId="77777777" w:rsidTr="00926F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0D726" w14:textId="77777777" w:rsidR="00412E31" w:rsidRPr="002A16E2" w:rsidRDefault="00412E31" w:rsidP="00926F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A8D8B" w14:textId="77777777" w:rsidR="00412E31" w:rsidRPr="002A16E2" w:rsidRDefault="00412E31" w:rsidP="00926F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4E4F0" w14:textId="77777777" w:rsidR="00412E31" w:rsidRPr="002A16E2" w:rsidRDefault="00412E31" w:rsidP="00926F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12E31" w:rsidRPr="002A16E2" w14:paraId="3AC4EA9E" w14:textId="77777777" w:rsidTr="00926FA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570E6" w14:textId="77777777" w:rsidR="00412E31" w:rsidRPr="002A16E2" w:rsidRDefault="00412E31" w:rsidP="00926F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8E9CA" w14:textId="77777777" w:rsidR="00412E31" w:rsidRPr="002A16E2" w:rsidRDefault="00412E31" w:rsidP="00926F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DDA1A" w14:textId="77777777" w:rsidR="00412E31" w:rsidRPr="002A16E2" w:rsidRDefault="00412E31" w:rsidP="00926F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697AB4" w14:textId="77777777" w:rsidR="00412E31" w:rsidRPr="002A16E2" w:rsidRDefault="00412E31" w:rsidP="00412E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C9513EB" w14:textId="77777777" w:rsidR="00412E31" w:rsidRPr="002A16E2" w:rsidRDefault="00412E31" w:rsidP="00412E3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E2A17FA" w14:textId="77777777" w:rsidR="00412E31" w:rsidRPr="002A16E2" w:rsidRDefault="00412E31" w:rsidP="00412E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FE6CA88" w14:textId="77777777" w:rsidR="00412E31" w:rsidRPr="002A16E2" w:rsidRDefault="00412E31" w:rsidP="00412E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3F48EDC" w14:textId="77777777" w:rsidR="00412E31" w:rsidRPr="002A16E2" w:rsidRDefault="00412E31" w:rsidP="00412E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8196464" w14:textId="77777777" w:rsidR="00412E31" w:rsidRPr="002A16E2" w:rsidRDefault="00412E31" w:rsidP="00412E31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2D1B55" w14:textId="77777777" w:rsidR="00412E31" w:rsidRPr="002A16E2" w:rsidRDefault="00412E31" w:rsidP="00412E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A7E5EE6" w14:textId="77777777" w:rsidR="00412E31" w:rsidRPr="002A16E2" w:rsidRDefault="00412E31" w:rsidP="00412E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D0B8149" w14:textId="77777777" w:rsidR="00412E31" w:rsidRPr="002A16E2" w:rsidRDefault="00412E31" w:rsidP="00412E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D6B9E4A" w14:textId="77777777" w:rsidR="00412E31" w:rsidRPr="00F47191" w:rsidRDefault="00412E31" w:rsidP="00412E31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4A475BF" w14:textId="77777777" w:rsidR="00412E31" w:rsidRPr="000A160D" w:rsidRDefault="00412E31" w:rsidP="00412E31"/>
    <w:p w14:paraId="5445D369" w14:textId="77777777" w:rsidR="00412E31" w:rsidRDefault="00412E31" w:rsidP="00412E31">
      <w:pPr>
        <w:rPr>
          <w:sz w:val="20"/>
          <w:szCs w:val="20"/>
        </w:rPr>
      </w:pPr>
    </w:p>
    <w:p w14:paraId="15CC57BC" w14:textId="77777777" w:rsidR="00412E31" w:rsidRPr="00463C91" w:rsidRDefault="00412E31" w:rsidP="00412E31"/>
    <w:p w14:paraId="5B4E930C" w14:textId="77777777" w:rsidR="00412E31" w:rsidRPr="00964642" w:rsidRDefault="00412E31" w:rsidP="00412E31"/>
    <w:p w14:paraId="706C25B3" w14:textId="77777777" w:rsidR="00412E31" w:rsidRPr="00362BCB" w:rsidRDefault="00412E31" w:rsidP="00412E31"/>
    <w:p w14:paraId="06618EF0" w14:textId="77777777" w:rsidR="00FE545C" w:rsidRPr="00C8481E" w:rsidRDefault="00FE545C" w:rsidP="00C8481E"/>
    <w:sectPr w:rsidR="00FE545C" w:rsidRPr="00C848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DD652" w14:textId="77777777" w:rsidR="00381823" w:rsidRDefault="00381823">
      <w:r>
        <w:separator/>
      </w:r>
    </w:p>
  </w:endnote>
  <w:endnote w:type="continuationSeparator" w:id="0">
    <w:p w14:paraId="5CC7E4F5" w14:textId="77777777" w:rsidR="00381823" w:rsidRDefault="0038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9759C" w14:textId="77777777" w:rsidR="006C69CB" w:rsidRDefault="006C69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ACEF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7F417" w14:textId="77777777" w:rsidR="006C69CB" w:rsidRDefault="006C69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5A2C2" w14:textId="77777777" w:rsidR="00381823" w:rsidRDefault="00381823">
      <w:r>
        <w:separator/>
      </w:r>
    </w:p>
  </w:footnote>
  <w:footnote w:type="continuationSeparator" w:id="0">
    <w:p w14:paraId="7C7016F0" w14:textId="77777777" w:rsidR="00381823" w:rsidRDefault="00381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1764" w14:textId="77777777" w:rsidR="006C69CB" w:rsidRDefault="006C6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59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9ED36" w14:textId="77777777" w:rsidR="006C69CB" w:rsidRDefault="006C69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77690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7150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1366647">
    <w:abstractNumId w:val="0"/>
  </w:num>
  <w:num w:numId="4" w16cid:durableId="2043939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82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1823"/>
    <w:rsid w:val="003E2056"/>
    <w:rsid w:val="00412E31"/>
    <w:rsid w:val="0044553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69C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7D67"/>
    <w:rsid w:val="00B774DC"/>
    <w:rsid w:val="00C8481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5A7F09"/>
  <w15:chartTrackingRefBased/>
  <w15:docId w15:val="{3865E5CF-5304-4953-8FDB-DC2200CB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E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496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2022-05-10T10:58:00Z</cp:lastPrinted>
  <dcterms:created xsi:type="dcterms:W3CDTF">2022-05-10T10:59:00Z</dcterms:created>
  <dcterms:modified xsi:type="dcterms:W3CDTF">2022-05-10T10:59:00Z</dcterms:modified>
</cp:coreProperties>
</file>