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82EB0" w14:textId="1364C7B3" w:rsidR="00202910" w:rsidRPr="00DC7E52" w:rsidRDefault="00202910" w:rsidP="00202910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277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1D03FD6A" w14:textId="77777777" w:rsidR="00202910" w:rsidRPr="00DC7E52" w:rsidRDefault="00202910" w:rsidP="00202910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3D1D9F6E" w14:textId="77777777" w:rsidR="00202910" w:rsidRPr="00DC7E52" w:rsidRDefault="00202910" w:rsidP="00202910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47A0339" w14:textId="77777777" w:rsidR="00202910" w:rsidRPr="00DC7E52" w:rsidRDefault="00202910" w:rsidP="00202910">
      <w:pPr>
        <w:jc w:val="center"/>
        <w:rPr>
          <w:rFonts w:ascii="Times New Roman" w:hAnsi="Times New Roman"/>
          <w:b/>
        </w:rPr>
      </w:pPr>
    </w:p>
    <w:p w14:paraId="47DA6764" w14:textId="77777777" w:rsidR="00202910" w:rsidRPr="00DC7E52" w:rsidRDefault="00202910" w:rsidP="0020291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0BD3E52" w14:textId="77777777" w:rsidR="00202910" w:rsidRPr="00DC7E52" w:rsidRDefault="00202910" w:rsidP="0020291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70CA536" w14:textId="77777777" w:rsidR="00202910" w:rsidRPr="00DC7E52" w:rsidRDefault="00202910" w:rsidP="0020291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B2ABECA" w14:textId="77777777" w:rsidR="00202910" w:rsidRPr="00DC7E52" w:rsidRDefault="00202910" w:rsidP="0020291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11E631BD" w14:textId="53F0C549" w:rsidR="00202910" w:rsidRPr="00DC7E52" w:rsidRDefault="002A6961" w:rsidP="0020291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4553B">
        <w:rPr>
          <w:b/>
        </w:rPr>
        <w:t>Dostaw</w:t>
      </w:r>
      <w:r>
        <w:rPr>
          <w:b/>
        </w:rPr>
        <w:t>ę</w:t>
      </w:r>
      <w:r w:rsidRPr="0044553B">
        <w:rPr>
          <w:b/>
        </w:rPr>
        <w:t xml:space="preserve"> 1 szt. notebooka dla </w:t>
      </w:r>
      <w:proofErr w:type="spellStart"/>
      <w:r w:rsidRPr="0044553B">
        <w:rPr>
          <w:b/>
        </w:rPr>
        <w:t>WIMiIP</w:t>
      </w:r>
      <w:proofErr w:type="spellEnd"/>
      <w:r w:rsidR="00202910" w:rsidRPr="00DC7E52">
        <w:rPr>
          <w:rFonts w:ascii="Times New Roman" w:hAnsi="Times New Roman"/>
          <w:b/>
        </w:rPr>
        <w:t>, nr sprawy: KC-zp.272-</w:t>
      </w:r>
      <w:r w:rsidR="00202910">
        <w:rPr>
          <w:rFonts w:ascii="Times New Roman" w:hAnsi="Times New Roman"/>
          <w:b/>
        </w:rPr>
        <w:t>277</w:t>
      </w:r>
      <w:r w:rsidR="00202910" w:rsidRPr="00DC7E52">
        <w:rPr>
          <w:rFonts w:ascii="Times New Roman" w:hAnsi="Times New Roman"/>
          <w:b/>
        </w:rPr>
        <w:t>/2</w:t>
      </w:r>
      <w:r w:rsidR="00202910">
        <w:rPr>
          <w:rFonts w:ascii="Times New Roman" w:hAnsi="Times New Roman"/>
          <w:b/>
        </w:rPr>
        <w:t>2</w:t>
      </w:r>
      <w:r w:rsidR="00202910" w:rsidRPr="00DC7E52">
        <w:rPr>
          <w:rFonts w:ascii="Times New Roman" w:hAnsi="Times New Roman"/>
          <w:b/>
          <w:bCs/>
          <w:iCs/>
        </w:rPr>
        <w:t xml:space="preserve">, </w:t>
      </w:r>
      <w:r w:rsidR="00202910" w:rsidRPr="00DC7E52">
        <w:rPr>
          <w:rFonts w:ascii="Times New Roman" w:hAnsi="Times New Roman"/>
        </w:rPr>
        <w:t xml:space="preserve">prowadzonego przez Akademię Górniczo-Hutniczą w Krakowie, </w:t>
      </w:r>
    </w:p>
    <w:p w14:paraId="470ED7C8" w14:textId="77777777" w:rsidR="00202910" w:rsidRPr="00DC7E52" w:rsidRDefault="00202910" w:rsidP="0020291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F78EF5F" w14:textId="77777777" w:rsidR="00202910" w:rsidRPr="00DC7E52" w:rsidRDefault="00202910" w:rsidP="0020291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7D83CF92" w14:textId="77777777" w:rsidR="00202910" w:rsidRPr="00DC7E52" w:rsidRDefault="00202910" w:rsidP="002029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4BF1FDB" w14:textId="77777777" w:rsidR="00202910" w:rsidRPr="00DC7E52" w:rsidRDefault="00202910" w:rsidP="0020291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335EC4C" w14:textId="77777777" w:rsidR="00202910" w:rsidRPr="00DC7E52" w:rsidRDefault="00202910" w:rsidP="0020291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76B71458" w14:textId="77777777" w:rsidR="00202910" w:rsidRPr="00DC7E52" w:rsidRDefault="00202910" w:rsidP="0020291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02910" w:rsidRPr="00DC7E52" w14:paraId="1A604A5A" w14:textId="77777777" w:rsidTr="00926FA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742B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8DBC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F1F4B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202910" w:rsidRPr="00DC7E52" w14:paraId="5B0EE90A" w14:textId="77777777" w:rsidTr="00926FA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12AD2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A91B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6386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02910" w:rsidRPr="00DC7E52" w14:paraId="187DBDA0" w14:textId="77777777" w:rsidTr="00926FA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F0AE8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6429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58BA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02910" w:rsidRPr="00DC7E52" w14:paraId="235C85A5" w14:textId="77777777" w:rsidTr="00926FA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065BD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C97D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CBB4" w14:textId="77777777" w:rsidR="00202910" w:rsidRPr="00DC7E52" w:rsidRDefault="00202910" w:rsidP="00926FA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F7FC8D5" w14:textId="77777777" w:rsidR="00202910" w:rsidRPr="00DC7E52" w:rsidRDefault="00202910" w:rsidP="0020291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4486E91" w14:textId="77777777" w:rsidR="00202910" w:rsidRPr="00DC7E52" w:rsidRDefault="00202910" w:rsidP="00202910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9C68CAF" w14:textId="77777777" w:rsidR="00202910" w:rsidRPr="00DC7E52" w:rsidRDefault="00202910" w:rsidP="002029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11017E0" w14:textId="77777777" w:rsidR="00202910" w:rsidRPr="00DC7E52" w:rsidRDefault="00202910" w:rsidP="002029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170C16A" w14:textId="77777777" w:rsidR="00202910" w:rsidRPr="00DC7E52" w:rsidRDefault="00202910" w:rsidP="002029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DB905EF" w14:textId="77777777" w:rsidR="00202910" w:rsidRPr="00DC7E52" w:rsidRDefault="00202910" w:rsidP="0020291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E255035" w14:textId="77777777" w:rsidR="00202910" w:rsidRPr="00DC7E52" w:rsidRDefault="00202910" w:rsidP="0020291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882C570" w14:textId="77777777" w:rsidR="00202910" w:rsidRPr="00DC7E52" w:rsidRDefault="00202910" w:rsidP="0020291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BDD3EC4" w14:textId="77777777" w:rsidR="00202910" w:rsidRPr="00DC7E52" w:rsidRDefault="00202910" w:rsidP="00202910">
      <w:pPr>
        <w:rPr>
          <w:rFonts w:ascii="Times New Roman" w:hAnsi="Times New Roman"/>
        </w:rPr>
      </w:pPr>
    </w:p>
    <w:p w14:paraId="51BDC051" w14:textId="77777777" w:rsidR="00202910" w:rsidRPr="00DC7E52" w:rsidRDefault="00202910" w:rsidP="00202910">
      <w:pPr>
        <w:rPr>
          <w:rFonts w:ascii="Times New Roman" w:hAnsi="Times New Roman"/>
        </w:rPr>
      </w:pPr>
    </w:p>
    <w:p w14:paraId="7787B877" w14:textId="77777777" w:rsidR="00202910" w:rsidRPr="005D4966" w:rsidRDefault="00202910" w:rsidP="00202910"/>
    <w:p w14:paraId="79D9810B" w14:textId="5B33816B" w:rsidR="00106AC7" w:rsidRPr="00C93A82" w:rsidRDefault="00106AC7" w:rsidP="00C93A82"/>
    <w:sectPr w:rsidR="00106AC7" w:rsidRPr="00C93A8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EE47E" w14:textId="77777777" w:rsidR="00F65D78" w:rsidRDefault="00F65D78">
      <w:r>
        <w:separator/>
      </w:r>
    </w:p>
  </w:endnote>
  <w:endnote w:type="continuationSeparator" w:id="0">
    <w:p w14:paraId="2E8531BB" w14:textId="77777777" w:rsidR="00F65D78" w:rsidRDefault="00F6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33AC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02F5C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445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24848EC" w14:textId="77777777" w:rsidR="00336EEB" w:rsidRDefault="002A6961" w:rsidP="00336EEB">
    <w:pPr>
      <w:pStyle w:val="Stopka"/>
      <w:tabs>
        <w:tab w:val="clear" w:pos="4536"/>
      </w:tabs>
      <w:jc w:val="center"/>
    </w:pPr>
    <w:r>
      <w:rPr>
        <w:noProof/>
      </w:rPr>
      <w:pict w14:anchorId="7D9A7639">
        <v:line id="_x0000_s1025" style="position:absolute;left:0;text-align:left;z-index:251657728" from="-3.85pt,8.7pt" to="455.15pt,8.7pt"/>
      </w:pict>
    </w:r>
  </w:p>
  <w:p w14:paraId="2A22499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037F" w14:textId="77777777" w:rsidR="006A12BE" w:rsidRDefault="006A12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5B212" w14:textId="77777777" w:rsidR="00F65D78" w:rsidRDefault="00F65D78">
      <w:r>
        <w:separator/>
      </w:r>
    </w:p>
  </w:footnote>
  <w:footnote w:type="continuationSeparator" w:id="0">
    <w:p w14:paraId="0AB7427C" w14:textId="77777777" w:rsidR="00F65D78" w:rsidRDefault="00F6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5960D" w14:textId="77777777" w:rsidR="006A12BE" w:rsidRDefault="006A1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D5EEF" w14:textId="77777777" w:rsidR="006A12BE" w:rsidRDefault="006A12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0355" w14:textId="77777777" w:rsidR="006A12BE" w:rsidRDefault="006A12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3438354">
    <w:abstractNumId w:val="14"/>
  </w:num>
  <w:num w:numId="2" w16cid:durableId="2116362334">
    <w:abstractNumId w:val="0"/>
  </w:num>
  <w:num w:numId="3" w16cid:durableId="1974095750">
    <w:abstractNumId w:val="12"/>
  </w:num>
  <w:num w:numId="4" w16cid:durableId="216749343">
    <w:abstractNumId w:val="8"/>
  </w:num>
  <w:num w:numId="5" w16cid:durableId="1281106348">
    <w:abstractNumId w:val="7"/>
  </w:num>
  <w:num w:numId="6" w16cid:durableId="1843929362">
    <w:abstractNumId w:val="1"/>
  </w:num>
  <w:num w:numId="7" w16cid:durableId="1565681411">
    <w:abstractNumId w:val="6"/>
  </w:num>
  <w:num w:numId="8" w16cid:durableId="459617336">
    <w:abstractNumId w:val="3"/>
  </w:num>
  <w:num w:numId="9" w16cid:durableId="378437236">
    <w:abstractNumId w:val="2"/>
  </w:num>
  <w:num w:numId="10" w16cid:durableId="2035038204">
    <w:abstractNumId w:val="5"/>
  </w:num>
  <w:num w:numId="11" w16cid:durableId="17314513">
    <w:abstractNumId w:val="11"/>
  </w:num>
  <w:num w:numId="12" w16cid:durableId="762917801">
    <w:abstractNumId w:val="4"/>
  </w:num>
  <w:num w:numId="13" w16cid:durableId="670185940">
    <w:abstractNumId w:val="10"/>
  </w:num>
  <w:num w:numId="14" w16cid:durableId="742414822">
    <w:abstractNumId w:val="13"/>
  </w:num>
  <w:num w:numId="15" w16cid:durableId="18955084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D7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2910"/>
    <w:rsid w:val="00204613"/>
    <w:rsid w:val="002139FA"/>
    <w:rsid w:val="00215288"/>
    <w:rsid w:val="002508A6"/>
    <w:rsid w:val="002A6961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A12BE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3A8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5D78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02CF7"/>
  <w15:chartTrackingRefBased/>
  <w15:docId w15:val="{A5B1F0D9-4BB9-47EE-A5C7-6B062FC1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291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02910"/>
    <w:rPr>
      <w:b/>
      <w:sz w:val="24"/>
    </w:rPr>
  </w:style>
  <w:style w:type="character" w:customStyle="1" w:styleId="NagwekZnak">
    <w:name w:val="Nagłówek Znak"/>
    <w:link w:val="Nagwek"/>
    <w:rsid w:val="00202910"/>
  </w:style>
  <w:style w:type="paragraph" w:styleId="Akapitzlist">
    <w:name w:val="List Paragraph"/>
    <w:basedOn w:val="Normalny"/>
    <w:uiPriority w:val="34"/>
    <w:qFormat/>
    <w:rsid w:val="0020291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2022-05-05T12:44:00Z</cp:lastPrinted>
  <dcterms:created xsi:type="dcterms:W3CDTF">2022-05-05T12:45:00Z</dcterms:created>
  <dcterms:modified xsi:type="dcterms:W3CDTF">2022-05-05T12:45:00Z</dcterms:modified>
</cp:coreProperties>
</file>