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F95911" w14:textId="297D7D50" w:rsidR="00025386" w:rsidRPr="007666D6" w:rsidRDefault="005777B8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>
        <w:rPr>
          <w:bCs/>
          <w:i w:val="0"/>
          <w:sz w:val="22"/>
          <w:szCs w:val="22"/>
        </w:rPr>
        <w:t xml:space="preserve">Wzór </w:t>
      </w:r>
      <w:r w:rsidR="00657A47" w:rsidRPr="007666D6">
        <w:rPr>
          <w:bCs/>
          <w:i w:val="0"/>
          <w:sz w:val="22"/>
          <w:szCs w:val="22"/>
        </w:rPr>
        <w:t>Załącznik</w:t>
      </w:r>
      <w:r>
        <w:rPr>
          <w:bCs/>
          <w:i w:val="0"/>
          <w:sz w:val="22"/>
          <w:szCs w:val="22"/>
        </w:rPr>
        <w:t xml:space="preserve">a </w:t>
      </w:r>
      <w:r w:rsidR="000554E4">
        <w:rPr>
          <w:bCs/>
          <w:i w:val="0"/>
          <w:sz w:val="22"/>
          <w:szCs w:val="22"/>
        </w:rPr>
        <w:t xml:space="preserve"> nr 5 </w:t>
      </w:r>
      <w:r w:rsidR="007666D6">
        <w:rPr>
          <w:bCs/>
          <w:i w:val="0"/>
          <w:sz w:val="22"/>
          <w:szCs w:val="22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02508297" w14:textId="77777777" w:rsidTr="00AF7375">
        <w:tc>
          <w:tcPr>
            <w:tcW w:w="9104" w:type="dxa"/>
            <w:shd w:val="clear" w:color="auto" w:fill="auto"/>
          </w:tcPr>
          <w:p w14:paraId="36DAC8A7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65AE9F1D" w14:textId="0DA4C15C"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3E5CF0" w:rsidRPr="003E5CF0">
        <w:rPr>
          <w:rFonts w:ascii="Times New Roman" w:eastAsia="Times New Roman" w:hAnsi="Times New Roman"/>
          <w:b/>
          <w:lang w:eastAsia="pl-PL"/>
        </w:rPr>
        <w:t>KC-zp.272-</w:t>
      </w:r>
      <w:r w:rsidR="00944389">
        <w:rPr>
          <w:rFonts w:ascii="Times New Roman" w:eastAsia="Times New Roman" w:hAnsi="Times New Roman"/>
          <w:b/>
          <w:lang w:eastAsia="pl-PL"/>
        </w:rPr>
        <w:t>274</w:t>
      </w:r>
      <w:r w:rsidR="003E5CF0" w:rsidRPr="003E5CF0">
        <w:rPr>
          <w:rFonts w:ascii="Times New Roman" w:eastAsia="Times New Roman" w:hAnsi="Times New Roman"/>
          <w:b/>
          <w:lang w:eastAsia="pl-PL"/>
        </w:rPr>
        <w:t>/2</w:t>
      </w:r>
      <w:r w:rsidR="00944389">
        <w:rPr>
          <w:rFonts w:ascii="Times New Roman" w:eastAsia="Times New Roman" w:hAnsi="Times New Roman"/>
          <w:b/>
          <w:lang w:eastAsia="pl-PL"/>
        </w:rPr>
        <w:t>2</w:t>
      </w:r>
    </w:p>
    <w:p w14:paraId="771B0795" w14:textId="77777777"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62FECD1F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641010FA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5768242E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5140DEFD" w14:textId="77777777"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40B7676D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5707A06E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AA28203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27629611" w14:textId="77777777"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0C23D003" w14:textId="77777777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3E5CF0" w:rsidRPr="003E5CF0">
        <w:rPr>
          <w:rFonts w:ascii="Times New Roman" w:hAnsi="Times New Roman"/>
        </w:rPr>
        <w:t>(Dz.U. 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54EFC1A7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0CE51736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4BB8298A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731E7270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721934AF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4C072378" w14:textId="77777777"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48E8A336" w14:textId="476A39C1" w:rsidR="00DC652A" w:rsidRDefault="00E73D39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E73D39">
        <w:rPr>
          <w:rFonts w:ascii="Times New Roman" w:eastAsia="Times New Roman" w:hAnsi="Times New Roman"/>
          <w:b/>
          <w:lang w:eastAsia="pl-PL"/>
        </w:rPr>
        <w:t>zaopatrzenie Uczelni w materiały elektryczne i energetyczne konieczne do utrzymania ruchu Uczelni - KC-zp.272-</w:t>
      </w:r>
      <w:r w:rsidR="00944389">
        <w:rPr>
          <w:rFonts w:ascii="Times New Roman" w:eastAsia="Times New Roman" w:hAnsi="Times New Roman"/>
          <w:b/>
          <w:lang w:eastAsia="pl-PL"/>
        </w:rPr>
        <w:t>274</w:t>
      </w:r>
      <w:r w:rsidRPr="00E73D39">
        <w:rPr>
          <w:rFonts w:ascii="Times New Roman" w:eastAsia="Times New Roman" w:hAnsi="Times New Roman"/>
          <w:b/>
          <w:lang w:eastAsia="pl-PL"/>
        </w:rPr>
        <w:t>/2</w:t>
      </w:r>
      <w:r w:rsidR="00944389">
        <w:rPr>
          <w:rFonts w:ascii="Times New Roman" w:eastAsia="Times New Roman" w:hAnsi="Times New Roman"/>
          <w:b/>
          <w:lang w:eastAsia="pl-PL"/>
        </w:rPr>
        <w:t>2</w:t>
      </w:r>
      <w:r w:rsidRPr="00E73D39">
        <w:rPr>
          <w:rFonts w:ascii="Times New Roman" w:eastAsia="Times New Roman" w:hAnsi="Times New Roman"/>
          <w:b/>
          <w:lang w:eastAsia="pl-PL"/>
        </w:rPr>
        <w:t xml:space="preserve">. </w:t>
      </w:r>
      <w:r w:rsidR="00CB29AC"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1FCA28AF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298781CA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4E8AEF69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430F5E7E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3FA8EF53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4EF21E0A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39774C23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30B0A0C6" w14:textId="77777777"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03149F67" w14:textId="77777777" w:rsidR="004374F2" w:rsidRPr="00297659" w:rsidRDefault="004374F2" w:rsidP="00297659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4933F33B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6906FCD8" w14:textId="77777777" w:rsidR="00E27ABB" w:rsidRPr="009662A2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9662A2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bookmarkEnd w:id="0"/>
    <w:p w14:paraId="4C1ED637" w14:textId="77777777" w:rsidR="00297659" w:rsidRDefault="00297659" w:rsidP="009662A2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560CDD76" w14:textId="77777777" w:rsidR="00623287" w:rsidRPr="00623287" w:rsidRDefault="00623287" w:rsidP="0062328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Cs/>
          <w:i/>
          <w:iCs/>
          <w:color w:val="FF0000"/>
          <w:sz w:val="18"/>
          <w:szCs w:val="19"/>
          <w:lang w:eastAsia="pl-PL"/>
        </w:rPr>
      </w:pPr>
      <w:r w:rsidRPr="00623287">
        <w:rPr>
          <w:rFonts w:ascii="Times New Roman" w:eastAsia="Times New Roman" w:hAnsi="Times New Roman"/>
          <w:bCs/>
          <w:i/>
          <w:iCs/>
          <w:color w:val="FF0000"/>
          <w:sz w:val="18"/>
          <w:szCs w:val="19"/>
          <w:lang w:eastAsia="pl-PL"/>
        </w:rPr>
        <w:t>Dokument należy sporządzić w postaci elektronicznej i podpisać kwalifikowanym</w:t>
      </w:r>
    </w:p>
    <w:p w14:paraId="4698DDC5" w14:textId="77777777" w:rsidR="00623287" w:rsidRPr="00623287" w:rsidRDefault="00623287" w:rsidP="0062328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623287">
        <w:rPr>
          <w:rFonts w:ascii="Times New Roman" w:eastAsia="Times New Roman" w:hAnsi="Times New Roman"/>
          <w:bCs/>
          <w:i/>
          <w:iCs/>
          <w:color w:val="FF0000"/>
          <w:sz w:val="18"/>
          <w:szCs w:val="19"/>
          <w:lang w:eastAsia="pl-PL"/>
        </w:rPr>
        <w:t>podpisem elektronicznym lub podpisem zaufanym lub podpisem osobistym.</w:t>
      </w:r>
    </w:p>
    <w:p w14:paraId="7180A99A" w14:textId="77777777" w:rsidR="00025386" w:rsidRPr="009662A2" w:rsidRDefault="00025386" w:rsidP="0062328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sectPr w:rsidR="00025386" w:rsidRPr="009662A2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E83E6D" w14:textId="77777777" w:rsidR="00984811" w:rsidRDefault="00984811" w:rsidP="00025386">
      <w:pPr>
        <w:spacing w:after="0" w:line="240" w:lineRule="auto"/>
      </w:pPr>
      <w:r>
        <w:separator/>
      </w:r>
    </w:p>
  </w:endnote>
  <w:endnote w:type="continuationSeparator" w:id="0">
    <w:p w14:paraId="0C44043B" w14:textId="77777777" w:rsidR="00984811" w:rsidRDefault="0098481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A518A3" w14:textId="77777777" w:rsidR="003E5CF0" w:rsidRDefault="003E5CF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98CEFE" w14:textId="77777777" w:rsidR="00025386" w:rsidRDefault="00A54D29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1F47D714" wp14:editId="2212D7B5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450B891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5549D6F7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CC8A2C4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43D251" w14:textId="77777777" w:rsidR="003E5CF0" w:rsidRDefault="003E5CF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966353" w14:textId="77777777" w:rsidR="00984811" w:rsidRDefault="00984811" w:rsidP="00025386">
      <w:pPr>
        <w:spacing w:after="0" w:line="240" w:lineRule="auto"/>
      </w:pPr>
      <w:r>
        <w:separator/>
      </w:r>
    </w:p>
  </w:footnote>
  <w:footnote w:type="continuationSeparator" w:id="0">
    <w:p w14:paraId="28B2F049" w14:textId="77777777" w:rsidR="00984811" w:rsidRDefault="00984811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DD2E95" w14:textId="77777777" w:rsidR="003E5CF0" w:rsidRDefault="003E5CF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8D760F" w14:textId="77777777" w:rsidR="003E5CF0" w:rsidRDefault="003E5CF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873203" w14:textId="77777777" w:rsidR="003E5CF0" w:rsidRDefault="003E5CF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310689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720C"/>
    <w:rsid w:val="00025386"/>
    <w:rsid w:val="000423B9"/>
    <w:rsid w:val="000554E4"/>
    <w:rsid w:val="00084786"/>
    <w:rsid w:val="000D5652"/>
    <w:rsid w:val="0016158F"/>
    <w:rsid w:val="001C2314"/>
    <w:rsid w:val="00201099"/>
    <w:rsid w:val="0020720C"/>
    <w:rsid w:val="00213980"/>
    <w:rsid w:val="00297659"/>
    <w:rsid w:val="003E5CF0"/>
    <w:rsid w:val="00430F3A"/>
    <w:rsid w:val="004374F2"/>
    <w:rsid w:val="00460705"/>
    <w:rsid w:val="00485239"/>
    <w:rsid w:val="004E27D7"/>
    <w:rsid w:val="0055145C"/>
    <w:rsid w:val="005624D8"/>
    <w:rsid w:val="005777B8"/>
    <w:rsid w:val="00620476"/>
    <w:rsid w:val="00623287"/>
    <w:rsid w:val="00657A47"/>
    <w:rsid w:val="006F300F"/>
    <w:rsid w:val="00745A44"/>
    <w:rsid w:val="007666D6"/>
    <w:rsid w:val="00824D73"/>
    <w:rsid w:val="00830970"/>
    <w:rsid w:val="008B797E"/>
    <w:rsid w:val="008F2498"/>
    <w:rsid w:val="0093388F"/>
    <w:rsid w:val="00944389"/>
    <w:rsid w:val="009662A2"/>
    <w:rsid w:val="00984811"/>
    <w:rsid w:val="00A54D29"/>
    <w:rsid w:val="00A56A6F"/>
    <w:rsid w:val="00A86168"/>
    <w:rsid w:val="00A87380"/>
    <w:rsid w:val="00AF7375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DF2CCA"/>
    <w:rsid w:val="00E27ABB"/>
    <w:rsid w:val="00E67109"/>
    <w:rsid w:val="00E73D39"/>
    <w:rsid w:val="00E86D3B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9D46082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46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273</Words>
  <Characters>1643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Jarosław Grzech</cp:lastModifiedBy>
  <cp:revision>2</cp:revision>
  <cp:lastPrinted>2022-05-11T09:29:00Z</cp:lastPrinted>
  <dcterms:created xsi:type="dcterms:W3CDTF">2022-05-11T09:36:00Z</dcterms:created>
  <dcterms:modified xsi:type="dcterms:W3CDTF">2022-05-11T09:36:00Z</dcterms:modified>
</cp:coreProperties>
</file>