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179B" w14:textId="66B6BA42" w:rsidR="001E1977" w:rsidRPr="00E874DC" w:rsidRDefault="001E1977" w:rsidP="001E197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D32650">
        <w:rPr>
          <w:b/>
          <w:lang w:val="pl-PL"/>
        </w:rPr>
        <w:t>7</w:t>
      </w:r>
    </w:p>
    <w:p w14:paraId="14A43ED3" w14:textId="77777777" w:rsidR="001E1977" w:rsidRDefault="001E1977" w:rsidP="001E197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C0AE0E4" w14:textId="77777777" w:rsidR="001E1977" w:rsidRDefault="001E1977" w:rsidP="001E197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48628C87" w14:textId="77777777" w:rsidR="001E1977" w:rsidRDefault="001E1977" w:rsidP="001E1977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07B60112" w14:textId="77777777" w:rsidR="001E1977" w:rsidRDefault="001E1977" w:rsidP="001E1977">
      <w:pPr>
        <w:spacing w:before="48" w:line="240" w:lineRule="atLeast"/>
        <w:jc w:val="center"/>
        <w:rPr>
          <w:b/>
          <w:sz w:val="28"/>
          <w:lang w:val="pl-PL"/>
        </w:rPr>
      </w:pPr>
    </w:p>
    <w:p w14:paraId="6C53C3D6" w14:textId="42FF5156" w:rsidR="001E1977" w:rsidRPr="00595E5F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trybie podstawowym bez negocjacji na podstawie art. 275 pkt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nr sprawy: KC-zp.272-274/22</w:t>
      </w:r>
    </w:p>
    <w:p w14:paraId="648CE0B3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pomiędzy</w:t>
      </w:r>
    </w:p>
    <w:p w14:paraId="0B952BE4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4C17CC7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3DDCCBEA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5A879FF4" w14:textId="77777777" w:rsidR="001E1977" w:rsidRDefault="001E1977" w:rsidP="001E1977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0104C94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2C5683B0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0E06BA14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31D3B27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3730F41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701CDA0C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1DE5E95C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18363096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1F2ACE0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05DF0B09" w14:textId="77777777" w:rsidR="001E1977" w:rsidRDefault="001E1977" w:rsidP="001E1977">
      <w:pPr>
        <w:pStyle w:val="Tekstpodstawowy"/>
        <w:ind w:right="-47"/>
        <w:jc w:val="center"/>
        <w:rPr>
          <w:rFonts w:ascii="Times New Roman" w:hAnsi="Times New Roman"/>
        </w:rPr>
      </w:pPr>
    </w:p>
    <w:p w14:paraId="58B6FCE9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1</w:t>
      </w:r>
    </w:p>
    <w:p w14:paraId="7F1149A9" w14:textId="06290C7B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1E1977">
        <w:rPr>
          <w:rFonts w:ascii="Times New Roman" w:hAnsi="Times New Roman"/>
          <w:b/>
          <w:bCs/>
          <w:sz w:val="22"/>
          <w:szCs w:val="22"/>
        </w:rPr>
        <w:t>zaopatrzenie Uczelni w materiały elektryczne i energetyczne konieczne do utrzymania ruchu Uczelni</w:t>
      </w:r>
      <w:r>
        <w:rPr>
          <w:rFonts w:ascii="Times New Roman" w:hAnsi="Times New Roman"/>
          <w:sz w:val="22"/>
          <w:szCs w:val="22"/>
        </w:rPr>
        <w:t>.</w:t>
      </w:r>
      <w:r w:rsidRPr="00052276">
        <w:rPr>
          <w:rFonts w:ascii="Times New Roman" w:hAnsi="Times New Roman"/>
          <w:bCs/>
          <w:sz w:val="22"/>
          <w:szCs w:val="22"/>
        </w:rPr>
        <w:t xml:space="preserve"> </w:t>
      </w:r>
    </w:p>
    <w:p w14:paraId="5543E27D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Na każdorazowe zlecenie Jednostki Organizacyjnej AGH Sprzedawca zobowiązuje się dostarczyć zakupioną część do miejsca wskazanego przez Kupującego.  </w:t>
      </w:r>
    </w:p>
    <w:p w14:paraId="2854A642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Dostawy następować będą częściami. </w:t>
      </w:r>
    </w:p>
    <w:p w14:paraId="527B0B71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przez Jednostki Organizacyjne AGH zamówień cząstkowych, (w formie faxu lub informacji telefonicznej) każd</w:t>
      </w:r>
      <w:r>
        <w:rPr>
          <w:rFonts w:ascii="Times New Roman" w:hAnsi="Times New Roman"/>
          <w:sz w:val="22"/>
          <w:szCs w:val="22"/>
        </w:rPr>
        <w:t>orazowo potwierdzonych mailowo</w:t>
      </w:r>
      <w:r w:rsidRPr="00052276">
        <w:rPr>
          <w:rFonts w:ascii="Times New Roman" w:hAnsi="Times New Roman"/>
          <w:sz w:val="22"/>
          <w:szCs w:val="22"/>
        </w:rPr>
        <w:t xml:space="preserve">. </w:t>
      </w:r>
    </w:p>
    <w:p w14:paraId="5572C33E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Szczegółowa specyfikacja sprzętu jest określona w ........................................................  (załącznik: nr 1, ofercie Sprzedawcy nr............., specyfikacji  istotnych warunków zamówienia), który stanowi integralną część niniejszej umowy.</w:t>
      </w:r>
    </w:p>
    <w:p w14:paraId="2EB90F85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Umowa zostaje zawarta na okres </w:t>
      </w:r>
      <w:r w:rsidRPr="00052276">
        <w:rPr>
          <w:rFonts w:ascii="Times New Roman" w:hAnsi="Times New Roman"/>
          <w:b/>
          <w:sz w:val="22"/>
          <w:szCs w:val="22"/>
        </w:rPr>
        <w:t>12 miesięcy od dnia jej podpisania.</w:t>
      </w:r>
    </w:p>
    <w:p w14:paraId="0C952DAC" w14:textId="77777777" w:rsidR="001E1977" w:rsidRPr="00052276" w:rsidRDefault="001E1977" w:rsidP="001E1977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Dostawy cząstkowe realizowane będą w czasie nieprzekraczającym …………….. dni roboczych od momentu złożenia zamówienia w sposób przewidziany w pkt 4.</w:t>
      </w:r>
    </w:p>
    <w:p w14:paraId="5205D67B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</w:p>
    <w:p w14:paraId="450212F6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2</w:t>
      </w:r>
    </w:p>
    <w:p w14:paraId="7B9E3EE1" w14:textId="77777777" w:rsidR="001E1977" w:rsidRPr="00052276" w:rsidRDefault="001E1977" w:rsidP="001E1977">
      <w:pPr>
        <w:pStyle w:val="Tekstpodstawowy"/>
        <w:numPr>
          <w:ilvl w:val="0"/>
          <w:numId w:val="6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Wykonawca zobowiązany będzie do dostarczenia okresowego raportu (co najmniej raz na kwartał) o ilości, rodzaju i kwocie dostaw zrealizowanych dla Kupującego od początku obowiązywania umowy.</w:t>
      </w:r>
    </w:p>
    <w:p w14:paraId="00DF43F0" w14:textId="77777777" w:rsidR="001E1977" w:rsidRPr="00052276" w:rsidRDefault="001E1977" w:rsidP="001E1977">
      <w:pPr>
        <w:pStyle w:val="Tekstpodstawowy"/>
        <w:numPr>
          <w:ilvl w:val="0"/>
          <w:numId w:val="6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Wydanie przedmiotu umowy Kupującemu winno nastąpić w miejscu wskazanym w § 1 pkt. 2  w godzinach uzgodnionych z Kupującym.</w:t>
      </w:r>
    </w:p>
    <w:p w14:paraId="103E0DF4" w14:textId="77777777" w:rsidR="001E1977" w:rsidRPr="00052276" w:rsidRDefault="001E1977" w:rsidP="001E1977">
      <w:pPr>
        <w:pStyle w:val="Tekstpodstawowy"/>
        <w:numPr>
          <w:ilvl w:val="0"/>
          <w:numId w:val="6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37AA1339" w14:textId="77777777" w:rsidR="001E1977" w:rsidRPr="00052276" w:rsidRDefault="001E1977" w:rsidP="001E1977">
      <w:pPr>
        <w:numPr>
          <w:ilvl w:val="0"/>
          <w:numId w:val="6"/>
        </w:numPr>
        <w:spacing w:line="288" w:lineRule="auto"/>
        <w:ind w:right="38"/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Ryzyko w czasie przewozu, załadunku i wyładunku spoczywa na Sprzedawcy.</w:t>
      </w:r>
    </w:p>
    <w:p w14:paraId="12B03EEC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</w:p>
    <w:p w14:paraId="0E6AB15D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3</w:t>
      </w:r>
    </w:p>
    <w:p w14:paraId="2E22F728" w14:textId="77777777" w:rsidR="001E1977" w:rsidRPr="00052276" w:rsidRDefault="001E1977" w:rsidP="001E1977">
      <w:pPr>
        <w:pStyle w:val="Tekstpodstawowy"/>
        <w:numPr>
          <w:ilvl w:val="0"/>
          <w:numId w:val="7"/>
        </w:numPr>
        <w:tabs>
          <w:tab w:val="left" w:pos="15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Ceny jednostkowe podane przez Sprzedawcę w specyfikacji sprzętu (załącznik nr …..) są cenami maksymalnymi i nie mogą wzrosnąć w okresie umowy.</w:t>
      </w:r>
    </w:p>
    <w:p w14:paraId="0E70801E" w14:textId="77777777" w:rsidR="001E1977" w:rsidRPr="00052276" w:rsidRDefault="001E1977" w:rsidP="001E1977">
      <w:pPr>
        <w:pStyle w:val="Tekstpodstawowy"/>
        <w:numPr>
          <w:ilvl w:val="0"/>
          <w:numId w:val="7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Ceny jednostkowe obejmują całkowitą należność, jaką Kupujący zobowiązany jest zapłacić za towar i jego dostarczenie do miejsca przeznaczenia. </w:t>
      </w:r>
    </w:p>
    <w:p w14:paraId="0CEFB66C" w14:textId="77777777" w:rsidR="001E1977" w:rsidRPr="00052276" w:rsidRDefault="001E1977" w:rsidP="001E1977">
      <w:pPr>
        <w:pStyle w:val="Tekstpodstawowy"/>
        <w:numPr>
          <w:ilvl w:val="0"/>
          <w:numId w:val="7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Wartość umowy nie może przekroczyć ………… zł,  brutto ………… zł /słownie brutto: ………………..………/ w tym VAT w wysokości …………………</w:t>
      </w:r>
    </w:p>
    <w:p w14:paraId="63361790" w14:textId="77777777" w:rsidR="001E1977" w:rsidRPr="00052276" w:rsidRDefault="001E1977" w:rsidP="001E1977">
      <w:pPr>
        <w:pStyle w:val="Tekstpodstawowy"/>
        <w:numPr>
          <w:ilvl w:val="0"/>
          <w:numId w:val="7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Niniejsza umowa wygasa przed upływem okresu czasu jej trwania z dniem wyczerpania środków, o których mowa w § 3 pkt 3.</w:t>
      </w:r>
    </w:p>
    <w:p w14:paraId="2D32D059" w14:textId="77777777" w:rsidR="001E1977" w:rsidRPr="00052276" w:rsidRDefault="001E1977" w:rsidP="001E1977">
      <w:pPr>
        <w:pStyle w:val="Tekstpodstawowy"/>
        <w:numPr>
          <w:ilvl w:val="0"/>
          <w:numId w:val="7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Jeżeli w trakcie trwania umowy zlecone dostawy nie wyczerpią wartości określonej w § 3 pkt 3 to Sprzedawcy nie przysługują z tego powodu żadne roszczenia względem Kupującego.</w:t>
      </w:r>
    </w:p>
    <w:p w14:paraId="116FA26D" w14:textId="77777777" w:rsidR="001E1977" w:rsidRPr="00052276" w:rsidRDefault="001E1977" w:rsidP="001E1977">
      <w:pPr>
        <w:numPr>
          <w:ilvl w:val="0"/>
          <w:numId w:val="7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 xml:space="preserve">Kupujący zastrzega sobie możliwość ograniczenia zakresu przedmiotu zamówienia o maksymalnie </w:t>
      </w:r>
      <w:r>
        <w:rPr>
          <w:sz w:val="22"/>
          <w:szCs w:val="22"/>
          <w:lang w:val="pl-PL"/>
        </w:rPr>
        <w:t>3</w:t>
      </w:r>
      <w:r w:rsidRPr="00052276">
        <w:rPr>
          <w:sz w:val="22"/>
          <w:szCs w:val="22"/>
          <w:lang w:val="pl-PL"/>
        </w:rPr>
        <w:t>0% w stosunku do wartości całej umowy.</w:t>
      </w:r>
    </w:p>
    <w:p w14:paraId="02B6FD01" w14:textId="77777777" w:rsidR="001E1977" w:rsidRPr="00052276" w:rsidRDefault="001E1977" w:rsidP="001E1977">
      <w:pPr>
        <w:numPr>
          <w:ilvl w:val="0"/>
          <w:numId w:val="7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4114B4D4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</w:p>
    <w:p w14:paraId="5269FBF6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4</w:t>
      </w:r>
    </w:p>
    <w:p w14:paraId="46F40022" w14:textId="77777777" w:rsidR="001E1977" w:rsidRDefault="001E1977" w:rsidP="001E1977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19B5E42F" w14:textId="77777777" w:rsidR="001E1977" w:rsidRPr="008557F3" w:rsidRDefault="001E1977" w:rsidP="001E1977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o podatku od towarów i usług. </w:t>
      </w:r>
      <w:r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</w:t>
      </w:r>
      <w:r w:rsidRPr="008557F3">
        <w:rPr>
          <w:rFonts w:ascii="Times New Roman" w:hAnsi="Times New Roman"/>
        </w:rPr>
        <w:t>mowa w ust. 3.</w:t>
      </w:r>
    </w:p>
    <w:p w14:paraId="71FF8BA7" w14:textId="77777777" w:rsidR="001E1977" w:rsidRDefault="001E1977" w:rsidP="001E1977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739D88CA" w14:textId="77777777" w:rsidR="001E1977" w:rsidRPr="00593CEB" w:rsidRDefault="001E1977" w:rsidP="001E1977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7D95A8C9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5</w:t>
      </w:r>
    </w:p>
    <w:p w14:paraId="71792D83" w14:textId="77777777" w:rsidR="001E1977" w:rsidRDefault="001E1977" w:rsidP="001E197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50D3FC97" w14:textId="77777777" w:rsidR="001E1977" w:rsidRDefault="001E1977" w:rsidP="001E197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14:paraId="6F8E0C63" w14:textId="77777777" w:rsidR="001E1977" w:rsidRDefault="001E1977" w:rsidP="001E1977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</w:t>
      </w:r>
      <w:r w:rsidRPr="000246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netto określonej w §  3 pkt. 1  za każdy dzień zwłoki;</w:t>
      </w:r>
    </w:p>
    <w:p w14:paraId="377E2282" w14:textId="77777777" w:rsidR="001E1977" w:rsidRDefault="001E1977" w:rsidP="001E197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7CFEA878" w14:textId="77777777" w:rsidR="001E1977" w:rsidRPr="00595E5F" w:rsidRDefault="001E1977" w:rsidP="001E197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</w:t>
      </w:r>
      <w:r w:rsidRPr="00595E5F">
        <w:rPr>
          <w:rFonts w:ascii="Times New Roman" w:hAnsi="Times New Roman"/>
        </w:rPr>
        <w:t>występujących po stronie Sprzedawcy, w wysokości 10% całkowitego wynagrodzenia netto określonego w  § 3 ust. 1;</w:t>
      </w:r>
    </w:p>
    <w:p w14:paraId="5091FC3A" w14:textId="77777777" w:rsidR="001E1977" w:rsidRPr="00595E5F" w:rsidRDefault="001E1977" w:rsidP="001E197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B8627FF" w14:textId="77777777" w:rsidR="001E1977" w:rsidRPr="00595E5F" w:rsidRDefault="001E1977" w:rsidP="001E197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Kupujący zapłaci Sprzedawcy karę umową:</w:t>
      </w:r>
    </w:p>
    <w:p w14:paraId="34B91CD5" w14:textId="77777777" w:rsidR="001E1977" w:rsidRPr="00595E5F" w:rsidRDefault="001E1977" w:rsidP="001E1977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C93DDE3" w14:textId="77777777" w:rsidR="001E1977" w:rsidRPr="00595E5F" w:rsidRDefault="001E1977" w:rsidP="001E1977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0FB42463" w14:textId="77777777" w:rsidR="001E1977" w:rsidRPr="007D02D7" w:rsidRDefault="001E1977" w:rsidP="001E1977">
      <w:pPr>
        <w:pStyle w:val="Tekstpodstawowy"/>
        <w:numPr>
          <w:ilvl w:val="0"/>
          <w:numId w:val="3"/>
        </w:numPr>
        <w:tabs>
          <w:tab w:val="clear" w:pos="72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0CE4920E" w14:textId="77777777" w:rsidR="001E1977" w:rsidRDefault="001E1977" w:rsidP="001E1977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>
        <w:rPr>
          <w:rFonts w:ascii="Times New Roman" w:hAnsi="Times New Roman"/>
        </w:rPr>
        <w:t xml:space="preserve">. </w:t>
      </w:r>
    </w:p>
    <w:p w14:paraId="37C3DD62" w14:textId="77777777" w:rsidR="001E1977" w:rsidRDefault="001E1977" w:rsidP="001E1977">
      <w:pPr>
        <w:pStyle w:val="Tekstpodstawowy"/>
        <w:ind w:right="-47"/>
        <w:rPr>
          <w:rFonts w:ascii="Times New Roman" w:hAnsi="Times New Roman"/>
        </w:rPr>
      </w:pPr>
    </w:p>
    <w:p w14:paraId="7010B837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6</w:t>
      </w:r>
    </w:p>
    <w:p w14:paraId="4C77F7FC" w14:textId="77777777" w:rsidR="001E1977" w:rsidRPr="00F74C8F" w:rsidRDefault="001E1977" w:rsidP="001E1977">
      <w:pPr>
        <w:pStyle w:val="Tekstpodstawowy"/>
        <w:numPr>
          <w:ilvl w:val="0"/>
          <w:numId w:val="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Sprzedawca udziela </w:t>
      </w:r>
      <w:r>
        <w:rPr>
          <w:rFonts w:ascii="Times New Roman" w:hAnsi="Times New Roman"/>
          <w:sz w:val="22"/>
          <w:szCs w:val="22"/>
        </w:rPr>
        <w:t xml:space="preserve">………… </w:t>
      </w:r>
      <w:r w:rsidRPr="00052276">
        <w:rPr>
          <w:rFonts w:ascii="Times New Roman" w:hAnsi="Times New Roman"/>
          <w:sz w:val="22"/>
          <w:szCs w:val="22"/>
        </w:rPr>
        <w:t>gwarancji na zakupiony sprzęt, będący przedmiotem niniejszej um</w:t>
      </w:r>
      <w:r w:rsidRPr="00F74C8F">
        <w:rPr>
          <w:rFonts w:ascii="Times New Roman" w:hAnsi="Times New Roman"/>
          <w:sz w:val="22"/>
          <w:szCs w:val="22"/>
        </w:rPr>
        <w:t>owy na warunkach nie gorszych niż określone w dokumentach gwarancyjnych producenta sprzętu.</w:t>
      </w:r>
    </w:p>
    <w:p w14:paraId="31716EDE" w14:textId="77777777" w:rsidR="001E1977" w:rsidRPr="00F74C8F" w:rsidRDefault="001E1977" w:rsidP="001E1977">
      <w:pPr>
        <w:numPr>
          <w:ilvl w:val="0"/>
          <w:numId w:val="8"/>
        </w:numPr>
        <w:ind w:right="38"/>
        <w:jc w:val="both"/>
        <w:rPr>
          <w:sz w:val="22"/>
          <w:szCs w:val="22"/>
          <w:lang w:val="pl-PL"/>
        </w:rPr>
      </w:pPr>
      <w:r w:rsidRPr="00F74C8F">
        <w:rPr>
          <w:sz w:val="22"/>
          <w:szCs w:val="22"/>
          <w:lang w:val="pl-PL"/>
        </w:rPr>
        <w:t xml:space="preserve">Sprzedawca dołączy do dostarczonego towaru wszelkie instrukcje, pouczenia, opisy techniczne, konieczne do korzystania z towaru sporządzone w języku polskim.  </w:t>
      </w:r>
    </w:p>
    <w:p w14:paraId="67B6F8D6" w14:textId="77777777" w:rsidR="001E1977" w:rsidRPr="00052276" w:rsidRDefault="001E1977" w:rsidP="001E1977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14:paraId="717520CD" w14:textId="77777777" w:rsidR="001E1977" w:rsidRPr="00052276" w:rsidRDefault="001E1977" w:rsidP="001E1977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14:paraId="35784A5D" w14:textId="77777777" w:rsidR="001E1977" w:rsidRPr="00052276" w:rsidRDefault="001E1977" w:rsidP="001E197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52276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14:paraId="62C9AF38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Wydanie każdorazowo dostarczonego sprzętu Kupującemu winno nastąpić w miejscu wskazanym   przez Kupującego i w godzinach  z nim uzgodnionych .</w:t>
      </w:r>
    </w:p>
    <w:p w14:paraId="6E53E496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14:paraId="23754841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Dostawy zostaną odebrane na podstawie dowodu dostawy tj. faktury VAT.</w:t>
      </w:r>
    </w:p>
    <w:p w14:paraId="65619F88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przeprowadzony będzie u Kupującego i obejmować będzie:</w:t>
      </w:r>
    </w:p>
    <w:p w14:paraId="6D320DE7" w14:textId="77777777" w:rsidR="001E1977" w:rsidRPr="00052276" w:rsidRDefault="001E1977" w:rsidP="001E1977">
      <w:pPr>
        <w:numPr>
          <w:ilvl w:val="1"/>
          <w:numId w:val="1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jakości i ilości dostawy,</w:t>
      </w:r>
    </w:p>
    <w:p w14:paraId="344C4D88" w14:textId="77777777" w:rsidR="001E1977" w:rsidRPr="00052276" w:rsidRDefault="001E1977" w:rsidP="001E1977">
      <w:pPr>
        <w:numPr>
          <w:ilvl w:val="1"/>
          <w:numId w:val="1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zgodności dostawy z zamówieniem cząstkowym,</w:t>
      </w:r>
    </w:p>
    <w:p w14:paraId="6E47228F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3A05C515" w14:textId="77777777" w:rsidR="001E1977" w:rsidRPr="00052276" w:rsidRDefault="001E1977" w:rsidP="001E1977">
      <w:pPr>
        <w:numPr>
          <w:ilvl w:val="0"/>
          <w:numId w:val="9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0A66774C" w14:textId="77777777" w:rsidR="001E1977" w:rsidRDefault="001E1977" w:rsidP="001E1977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17FB48B9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8</w:t>
      </w:r>
    </w:p>
    <w:p w14:paraId="1E2197D5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09CA89D1" w14:textId="77777777" w:rsidR="001E1977" w:rsidRDefault="001E1977" w:rsidP="001E1977">
      <w:pPr>
        <w:pStyle w:val="Tekstpodstawowy"/>
        <w:ind w:right="-47"/>
        <w:jc w:val="center"/>
        <w:rPr>
          <w:rFonts w:ascii="Times New Roman" w:hAnsi="Times New Roman"/>
        </w:rPr>
      </w:pPr>
    </w:p>
    <w:p w14:paraId="3A15DCAF" w14:textId="77777777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9</w:t>
      </w:r>
    </w:p>
    <w:p w14:paraId="09D23065" w14:textId="77777777" w:rsidR="005C2B81" w:rsidRPr="009B2595" w:rsidRDefault="005C2B81" w:rsidP="005C2B81">
      <w:pPr>
        <w:widowControl w:val="0"/>
        <w:numPr>
          <w:ilvl w:val="0"/>
          <w:numId w:val="1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5F973EE6" w14:textId="77777777" w:rsidR="005C2B81" w:rsidRPr="009B2595" w:rsidRDefault="005C2B81" w:rsidP="005C2B81">
      <w:pPr>
        <w:widowControl w:val="0"/>
        <w:numPr>
          <w:ilvl w:val="0"/>
          <w:numId w:val="1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9B2595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4854DDD6" w14:textId="77777777" w:rsidR="005C2B81" w:rsidRPr="009B2595" w:rsidRDefault="005C2B81" w:rsidP="005C2B81">
      <w:pPr>
        <w:widowControl w:val="0"/>
        <w:numPr>
          <w:ilvl w:val="0"/>
          <w:numId w:val="1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ACF443D" w14:textId="77777777" w:rsidR="005C2B81" w:rsidRPr="009B2595" w:rsidRDefault="005C2B81" w:rsidP="005C2B81">
      <w:pPr>
        <w:numPr>
          <w:ilvl w:val="0"/>
          <w:numId w:val="16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0" w:name="_Hlk87256647"/>
      <w:r w:rsidRPr="009B2595">
        <w:rPr>
          <w:color w:val="000000"/>
          <w:sz w:val="24"/>
          <w:szCs w:val="24"/>
          <w:lang w:val="pl-PL"/>
        </w:rPr>
        <w:t xml:space="preserve">w zakresie zmiany terminu wykonania lub terminów pośrednich wskazanych w Umowie: </w:t>
      </w:r>
    </w:p>
    <w:p w14:paraId="7C79CEC5" w14:textId="77777777" w:rsidR="005C2B81" w:rsidRPr="009B2595" w:rsidRDefault="005C2B81" w:rsidP="005C2B81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lastRenderedPageBreak/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0"/>
    </w:p>
    <w:p w14:paraId="67FE4A15" w14:textId="77777777" w:rsidR="005C2B81" w:rsidRPr="009B2595" w:rsidRDefault="005C2B81" w:rsidP="005C2B81">
      <w:pPr>
        <w:numPr>
          <w:ilvl w:val="0"/>
          <w:numId w:val="16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9B2595"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216D04D6" w14:textId="77777777" w:rsidR="005C2B81" w:rsidRPr="009B2595" w:rsidRDefault="005C2B81" w:rsidP="005C2B81">
      <w:pPr>
        <w:numPr>
          <w:ilvl w:val="0"/>
          <w:numId w:val="16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zmiany powszechnie obowiązujących przepisów prawa w zakresie mającym wpływ na realizację Umowy;</w:t>
      </w:r>
    </w:p>
    <w:p w14:paraId="6E5F4D39" w14:textId="77777777" w:rsidR="005C2B81" w:rsidRPr="009B2595" w:rsidRDefault="005C2B81" w:rsidP="005C2B81">
      <w:pPr>
        <w:numPr>
          <w:ilvl w:val="0"/>
          <w:numId w:val="16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>przedłużenia okresu gwarancji, w sytuacji jej przedłużenia przez producenta lub Sprzedawcę,</w:t>
      </w:r>
    </w:p>
    <w:p w14:paraId="5922687C" w14:textId="77777777" w:rsidR="005C2B81" w:rsidRPr="009B2595" w:rsidRDefault="005C2B81" w:rsidP="005C2B81">
      <w:pPr>
        <w:numPr>
          <w:ilvl w:val="0"/>
          <w:numId w:val="16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9B2595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180F42BA" w14:textId="77777777" w:rsidR="005C2B81" w:rsidRPr="009B2595" w:rsidRDefault="005C2B81" w:rsidP="005C2B81">
      <w:pPr>
        <w:widowControl w:val="0"/>
        <w:numPr>
          <w:ilvl w:val="0"/>
          <w:numId w:val="1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1C7F9FB5" w14:textId="77777777" w:rsidR="005C2B81" w:rsidRPr="009B2595" w:rsidRDefault="005C2B81" w:rsidP="005C2B81">
      <w:pPr>
        <w:widowControl w:val="0"/>
        <w:numPr>
          <w:ilvl w:val="0"/>
          <w:numId w:val="1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9B2595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71E96D4" w14:textId="17532432" w:rsidR="005C2B81" w:rsidRPr="009B2595" w:rsidRDefault="005C2B81" w:rsidP="005C2B81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>§ 1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0</w:t>
      </w:r>
    </w:p>
    <w:p w14:paraId="1B8D2613" w14:textId="77777777" w:rsidR="005C2B81" w:rsidRPr="009B2595" w:rsidRDefault="005C2B81" w:rsidP="005C2B81">
      <w:pPr>
        <w:numPr>
          <w:ilvl w:val="0"/>
          <w:numId w:val="17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0FA5F54" w14:textId="77777777" w:rsidR="005C2B81" w:rsidRPr="009B2595" w:rsidRDefault="005C2B81" w:rsidP="005C2B81">
      <w:pPr>
        <w:numPr>
          <w:ilvl w:val="0"/>
          <w:numId w:val="17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9B2595">
        <w:rPr>
          <w:color w:val="000000"/>
          <w:kern w:val="2"/>
          <w:sz w:val="24"/>
          <w:szCs w:val="24"/>
          <w:highlight w:val="yellow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7027C45F" w14:textId="77777777" w:rsidR="005C2B81" w:rsidRPr="009B2595" w:rsidRDefault="005C2B81" w:rsidP="005C2B81">
      <w:pPr>
        <w:numPr>
          <w:ilvl w:val="0"/>
          <w:numId w:val="17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0A56CD1" w14:textId="77777777" w:rsidR="005C2B81" w:rsidRPr="009B2595" w:rsidRDefault="005C2B81" w:rsidP="005C2B81">
      <w:pPr>
        <w:numPr>
          <w:ilvl w:val="0"/>
          <w:numId w:val="17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729B074" w14:textId="7D5D649A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lastRenderedPageBreak/>
        <w:t>§1</w:t>
      </w:r>
      <w:r w:rsidR="005C2B81">
        <w:rPr>
          <w:rFonts w:ascii="Times New Roman" w:hAnsi="Times New Roman"/>
          <w:b/>
          <w:bCs/>
        </w:rPr>
        <w:t>1</w:t>
      </w:r>
    </w:p>
    <w:p w14:paraId="65630098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21AB8BD" w14:textId="4ECED13E" w:rsidR="001E1977" w:rsidRPr="001E1977" w:rsidRDefault="001E1977" w:rsidP="001E1977">
      <w:pPr>
        <w:pStyle w:val="Tekstpodstawowy"/>
        <w:ind w:right="-47"/>
        <w:jc w:val="center"/>
        <w:rPr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5C2B81">
        <w:rPr>
          <w:rFonts w:ascii="Times New Roman" w:hAnsi="Times New Roman"/>
          <w:b/>
          <w:bCs/>
        </w:rPr>
        <w:t>2</w:t>
      </w:r>
    </w:p>
    <w:p w14:paraId="762DE540" w14:textId="77777777" w:rsidR="001E1977" w:rsidRDefault="001E1977" w:rsidP="001E1977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9C0CA19" w14:textId="77777777" w:rsidR="001E1977" w:rsidRDefault="001E1977" w:rsidP="001E1977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5416190B" w14:textId="77777777" w:rsidR="001E1977" w:rsidRDefault="001E1977" w:rsidP="001E1977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6ECB8D6A" w14:textId="77777777" w:rsidR="001E1977" w:rsidRDefault="001E1977" w:rsidP="001E1977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1FD1438" w14:textId="77777777" w:rsidR="001E1977" w:rsidRDefault="001E1977" w:rsidP="001E1977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34FD73CC" w14:textId="3A94AC51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5C2B81">
        <w:rPr>
          <w:rFonts w:ascii="Times New Roman" w:hAnsi="Times New Roman"/>
          <w:b/>
          <w:bCs/>
        </w:rPr>
        <w:t>3</w:t>
      </w:r>
    </w:p>
    <w:p w14:paraId="7A502F93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713E0BC4" w14:textId="3B3F9C1B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5C2B81">
        <w:rPr>
          <w:rFonts w:ascii="Times New Roman" w:hAnsi="Times New Roman"/>
          <w:b/>
          <w:bCs/>
        </w:rPr>
        <w:t>4</w:t>
      </w:r>
    </w:p>
    <w:p w14:paraId="745657A9" w14:textId="77777777" w:rsidR="001E1977" w:rsidRDefault="001E1977" w:rsidP="001E1977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2F6DD92B" w14:textId="4E848015" w:rsidR="001E1977" w:rsidRPr="001E1977" w:rsidRDefault="001E1977" w:rsidP="001E1977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5C2B81">
        <w:rPr>
          <w:rFonts w:ascii="Times New Roman" w:hAnsi="Times New Roman"/>
          <w:b/>
          <w:bCs/>
        </w:rPr>
        <w:t>5</w:t>
      </w:r>
    </w:p>
    <w:p w14:paraId="24311A51" w14:textId="535B295E" w:rsidR="001E1977" w:rsidRPr="004F0507" w:rsidRDefault="001E1977" w:rsidP="001E1977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</w:t>
      </w:r>
      <w:r w:rsidR="001D6C18">
        <w:rPr>
          <w:rFonts w:ascii="Times New Roman" w:hAnsi="Times New Roman"/>
        </w:rPr>
        <w:t>*</w:t>
      </w:r>
      <w:r>
        <w:rPr>
          <w:rFonts w:ascii="Times New Roman" w:hAnsi="Times New Roman"/>
        </w:rPr>
        <w:t>.</w:t>
      </w:r>
    </w:p>
    <w:p w14:paraId="0ACB6B26" w14:textId="77777777" w:rsidR="001E1977" w:rsidRDefault="001E1977" w:rsidP="001E1977">
      <w:pPr>
        <w:pStyle w:val="Tekstpodstawowy2"/>
        <w:spacing w:line="240" w:lineRule="auto"/>
        <w:ind w:right="-47"/>
      </w:pPr>
    </w:p>
    <w:p w14:paraId="38DA3C7D" w14:textId="77777777" w:rsidR="001E1977" w:rsidRPr="004F0507" w:rsidRDefault="001E1977" w:rsidP="001E1977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274F5D48" w14:textId="77777777" w:rsidR="001E1977" w:rsidRPr="000936CA" w:rsidRDefault="001E1977" w:rsidP="001E1977">
      <w:pPr>
        <w:rPr>
          <w:lang w:val="pl-PL"/>
        </w:rPr>
      </w:pPr>
    </w:p>
    <w:p w14:paraId="2ABA4CC7" w14:textId="77777777" w:rsidR="001E1977" w:rsidRDefault="001E1977" w:rsidP="001E1977">
      <w:pPr>
        <w:pStyle w:val="Zwykytekst"/>
        <w:rPr>
          <w:lang w:val="pl-PL"/>
        </w:rPr>
      </w:pPr>
    </w:p>
    <w:p w14:paraId="48203BEB" w14:textId="77777777" w:rsidR="001E1977" w:rsidRDefault="001E1977" w:rsidP="001E1977">
      <w:pPr>
        <w:pStyle w:val="Zwykytekst"/>
        <w:rPr>
          <w:lang w:val="pl-PL"/>
        </w:rPr>
      </w:pPr>
    </w:p>
    <w:p w14:paraId="17A7871B" w14:textId="77777777" w:rsidR="001E1977" w:rsidRDefault="001E1977" w:rsidP="001E1977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10F6DD65" w14:textId="77777777" w:rsidR="001E1977" w:rsidRPr="00496551" w:rsidRDefault="001E1977" w:rsidP="001E197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69982336" w14:textId="77777777" w:rsidR="001E1977" w:rsidRPr="00496551" w:rsidRDefault="001E1977" w:rsidP="001E1977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0C8BBF50" w14:textId="77777777" w:rsidR="001E1977" w:rsidRPr="00496551" w:rsidRDefault="001E1977" w:rsidP="001E1977">
      <w:pPr>
        <w:pStyle w:val="Zwykytekst"/>
        <w:rPr>
          <w:sz w:val="16"/>
          <w:szCs w:val="16"/>
          <w:lang w:val="pl-PL"/>
        </w:rPr>
      </w:pPr>
    </w:p>
    <w:p w14:paraId="69B73BB8" w14:textId="4D795819" w:rsidR="00496551" w:rsidRDefault="00496551" w:rsidP="0013083D">
      <w:pPr>
        <w:rPr>
          <w:lang w:val="pl-PL"/>
        </w:rPr>
      </w:pPr>
    </w:p>
    <w:p w14:paraId="43359DE2" w14:textId="7AF6C908" w:rsidR="001D6C18" w:rsidRDefault="001D6C18" w:rsidP="0013083D">
      <w:pPr>
        <w:rPr>
          <w:lang w:val="pl-PL"/>
        </w:rPr>
      </w:pPr>
    </w:p>
    <w:p w14:paraId="688B2141" w14:textId="3C87A370" w:rsidR="001D6C18" w:rsidRDefault="001D6C18" w:rsidP="0013083D">
      <w:pPr>
        <w:rPr>
          <w:lang w:val="pl-PL"/>
        </w:rPr>
      </w:pPr>
    </w:p>
    <w:p w14:paraId="3A95DDF3" w14:textId="22707A16" w:rsidR="001D6C18" w:rsidRDefault="001D6C18" w:rsidP="0013083D">
      <w:pPr>
        <w:rPr>
          <w:lang w:val="pl-PL"/>
        </w:rPr>
      </w:pPr>
    </w:p>
    <w:p w14:paraId="50086A6B" w14:textId="6DE76F33" w:rsidR="001D6C18" w:rsidRDefault="001D6C18" w:rsidP="0013083D">
      <w:pPr>
        <w:rPr>
          <w:lang w:val="pl-PL"/>
        </w:rPr>
      </w:pPr>
    </w:p>
    <w:p w14:paraId="62A1D9AE" w14:textId="7628E69D" w:rsidR="001D6C18" w:rsidRDefault="001D6C18" w:rsidP="0013083D">
      <w:pPr>
        <w:rPr>
          <w:lang w:val="pl-PL"/>
        </w:rPr>
      </w:pPr>
    </w:p>
    <w:p w14:paraId="1A23FF49" w14:textId="72055CDF" w:rsidR="001D6C18" w:rsidRDefault="001D6C18" w:rsidP="0013083D">
      <w:pPr>
        <w:rPr>
          <w:lang w:val="pl-PL"/>
        </w:rPr>
      </w:pPr>
    </w:p>
    <w:p w14:paraId="52C8D08B" w14:textId="7CF5564F" w:rsidR="001D6C18" w:rsidRDefault="001D6C18" w:rsidP="0013083D">
      <w:pPr>
        <w:rPr>
          <w:lang w:val="pl-PL"/>
        </w:rPr>
      </w:pPr>
    </w:p>
    <w:p w14:paraId="6AFD1187" w14:textId="09965990" w:rsidR="001D6C18" w:rsidRDefault="001D6C18" w:rsidP="0013083D">
      <w:pPr>
        <w:rPr>
          <w:lang w:val="pl-PL"/>
        </w:rPr>
      </w:pPr>
    </w:p>
    <w:p w14:paraId="67F6A3FB" w14:textId="7BFDB6A3" w:rsidR="001D6C18" w:rsidRDefault="001D6C18" w:rsidP="0013083D">
      <w:pPr>
        <w:rPr>
          <w:lang w:val="pl-PL"/>
        </w:rPr>
      </w:pPr>
    </w:p>
    <w:p w14:paraId="4F547EFA" w14:textId="77982F15" w:rsidR="001D6C18" w:rsidRDefault="001D6C18" w:rsidP="0013083D">
      <w:pPr>
        <w:rPr>
          <w:lang w:val="pl-PL"/>
        </w:rPr>
      </w:pPr>
    </w:p>
    <w:p w14:paraId="245338E8" w14:textId="27BAF4EC" w:rsidR="001D6C18" w:rsidRDefault="001D6C18" w:rsidP="0013083D">
      <w:pPr>
        <w:rPr>
          <w:lang w:val="pl-PL"/>
        </w:rPr>
      </w:pPr>
    </w:p>
    <w:p w14:paraId="4A52D701" w14:textId="670F0FF6" w:rsidR="001D6C18" w:rsidRDefault="001D6C18" w:rsidP="0013083D">
      <w:pPr>
        <w:rPr>
          <w:lang w:val="pl-PL"/>
        </w:rPr>
      </w:pPr>
    </w:p>
    <w:p w14:paraId="23BF202E" w14:textId="76425927" w:rsidR="001D6C18" w:rsidRDefault="001D6C18" w:rsidP="0013083D">
      <w:pPr>
        <w:rPr>
          <w:lang w:val="pl-PL"/>
        </w:rPr>
      </w:pPr>
    </w:p>
    <w:p w14:paraId="1C1D6D80" w14:textId="77777777" w:rsidR="001D6C18" w:rsidRPr="009B06ED" w:rsidRDefault="001D6C18" w:rsidP="001D6C18">
      <w:pPr>
        <w:rPr>
          <w:lang w:val="pl-PL"/>
        </w:rPr>
      </w:pPr>
      <w:r>
        <w:rPr>
          <w:lang w:val="pl-PL"/>
        </w:rPr>
        <w:t>* Egzemplarz dla Wykonawcy / AGH</w:t>
      </w:r>
    </w:p>
    <w:p w14:paraId="2FFE7C2D" w14:textId="77777777" w:rsidR="001D6C18" w:rsidRPr="00456B64" w:rsidRDefault="001D6C18" w:rsidP="001D6C1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50EE986C" w14:textId="77777777" w:rsidR="001D6C18" w:rsidRPr="00456B64" w:rsidRDefault="001D6C18" w:rsidP="001D6C1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6C5A4B69" w14:textId="77777777" w:rsidR="001D6C18" w:rsidRPr="00456B64" w:rsidRDefault="001D6C18" w:rsidP="001D6C1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5F0BF5BA" w14:textId="77777777" w:rsidR="001D6C18" w:rsidRDefault="001D6C18" w:rsidP="001D6C1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25F985B" w14:textId="77777777" w:rsidR="001D6C18" w:rsidRPr="00456B64" w:rsidRDefault="001D6C18" w:rsidP="001D6C1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48649979" w14:textId="77777777" w:rsidR="001D6C18" w:rsidRPr="00456B64" w:rsidRDefault="001D6C18" w:rsidP="001D6C1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6609C8F" w14:textId="77777777" w:rsidR="001D6C18" w:rsidRPr="00456B64" w:rsidRDefault="001D6C18" w:rsidP="001D6C1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362FF7A" w14:textId="77777777" w:rsidR="001D6C18" w:rsidRPr="00456B64" w:rsidRDefault="001D6C18" w:rsidP="001D6C1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17EFC9E2" w14:textId="77777777" w:rsidR="001D6C18" w:rsidRPr="00456B64" w:rsidRDefault="001D6C18" w:rsidP="001D6C18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65209F6B" w14:textId="77777777" w:rsidR="001D6C18" w:rsidRPr="00456B64" w:rsidRDefault="001D6C18" w:rsidP="001D6C1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2F90AE2E" w14:textId="77777777" w:rsidR="001D6C18" w:rsidRPr="00456B64" w:rsidRDefault="001D6C18" w:rsidP="001D6C1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5C76DA2C" w14:textId="77777777" w:rsidR="001D6C18" w:rsidRPr="00456B64" w:rsidRDefault="001D6C18" w:rsidP="001D6C18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569CC46B" w14:textId="77777777" w:rsidR="001D6C18" w:rsidRPr="00456B64" w:rsidRDefault="001D6C18" w:rsidP="001D6C1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280F11" w14:textId="77777777" w:rsidR="001D6C18" w:rsidRPr="00456B64" w:rsidRDefault="001D6C18" w:rsidP="001D6C1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6D6E2FB" w14:textId="77777777" w:rsidR="001D6C18" w:rsidRPr="00456B64" w:rsidRDefault="001D6C18" w:rsidP="001D6C1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CCE8EEC" w14:textId="77777777" w:rsidR="001D6C18" w:rsidRPr="00456B64" w:rsidRDefault="001D6C18" w:rsidP="001D6C1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B4DE879" w14:textId="77777777" w:rsidR="001D6C18" w:rsidRPr="00456B64" w:rsidRDefault="001D6C18" w:rsidP="001D6C1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06DC43CD" w14:textId="77777777" w:rsidR="001D6C18" w:rsidRPr="00456B64" w:rsidRDefault="001D6C18" w:rsidP="001D6C1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B21BAC8" w14:textId="77777777" w:rsidR="001D6C18" w:rsidRPr="00456B64" w:rsidRDefault="001D6C18" w:rsidP="001D6C1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807640B" w14:textId="77777777" w:rsidR="001D6C18" w:rsidRPr="00456B64" w:rsidRDefault="001D6C18" w:rsidP="001D6C1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7E95EE95" w14:textId="77777777" w:rsidR="001D6C18" w:rsidRPr="00456B64" w:rsidRDefault="001D6C18" w:rsidP="001D6C18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58EEBC3E" w14:textId="77777777" w:rsidR="001D6C18" w:rsidRPr="00456B64" w:rsidRDefault="001D6C18" w:rsidP="001D6C18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9B888F0" w14:textId="77777777" w:rsidR="001D6C18" w:rsidRPr="00456B64" w:rsidRDefault="001D6C18" w:rsidP="001D6C18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76A470A" w14:textId="77777777" w:rsidR="001D6C18" w:rsidRPr="00456B64" w:rsidRDefault="001D6C18" w:rsidP="001D6C18">
      <w:pPr>
        <w:widowControl w:val="0"/>
        <w:numPr>
          <w:ilvl w:val="0"/>
          <w:numId w:val="21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63341B07" w14:textId="77777777" w:rsidR="001D6C18" w:rsidRPr="00456B64" w:rsidRDefault="001D6C18" w:rsidP="001D6C18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60FDD7EC" w14:textId="77777777" w:rsidR="001D6C18" w:rsidRPr="00456B64" w:rsidRDefault="001D6C18" w:rsidP="001D6C18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055166A8" w14:textId="77777777" w:rsidR="001D6C18" w:rsidRPr="00456B64" w:rsidRDefault="001D6C18" w:rsidP="001D6C1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EDC006B" w14:textId="77777777" w:rsidR="001D6C18" w:rsidRPr="00456B64" w:rsidRDefault="001D6C18" w:rsidP="001D6C1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908C3FD" w14:textId="77777777" w:rsidR="001D6C18" w:rsidRPr="00456B64" w:rsidRDefault="001D6C18" w:rsidP="001D6C1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53A6D0" w14:textId="77777777" w:rsidR="001D6C18" w:rsidRPr="00456B64" w:rsidRDefault="001D6C18" w:rsidP="001D6C18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1D6C18" w:rsidRPr="001D6C18" w14:paraId="27F3B1FF" w14:textId="77777777" w:rsidTr="00353629">
        <w:tc>
          <w:tcPr>
            <w:tcW w:w="4105" w:type="dxa"/>
            <w:shd w:val="clear" w:color="auto" w:fill="auto"/>
          </w:tcPr>
          <w:p w14:paraId="0433549B" w14:textId="77777777" w:rsidR="001D6C18" w:rsidRPr="001A7899" w:rsidRDefault="001D6C18" w:rsidP="00353629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0416605" w14:textId="77777777" w:rsidR="001D6C18" w:rsidRPr="001A7899" w:rsidRDefault="001D6C18" w:rsidP="00353629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B0057DB" w14:textId="77777777" w:rsidR="001D6C18" w:rsidRPr="001A7899" w:rsidRDefault="001D6C18" w:rsidP="001D6C18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67374CB1" w14:textId="77777777" w:rsidR="001D6C18" w:rsidRPr="001A7899" w:rsidRDefault="001D6C18" w:rsidP="001D6C1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A632234" w14:textId="77777777" w:rsidR="001D6C18" w:rsidRPr="001E1977" w:rsidRDefault="001D6C18" w:rsidP="0013083D">
      <w:pPr>
        <w:rPr>
          <w:lang w:val="pl-PL"/>
        </w:rPr>
      </w:pPr>
    </w:p>
    <w:sectPr w:rsidR="001D6C18" w:rsidRPr="001E1977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438EF" w14:textId="77777777" w:rsidR="00705CF9" w:rsidRDefault="00705CF9">
      <w:r>
        <w:separator/>
      </w:r>
    </w:p>
  </w:endnote>
  <w:endnote w:type="continuationSeparator" w:id="0">
    <w:p w14:paraId="5B3DFF69" w14:textId="77777777" w:rsidR="00705CF9" w:rsidRDefault="0070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5C45" w14:textId="77777777" w:rsidR="001E1977" w:rsidRDefault="001E19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781F0E13" w14:textId="77777777" w:rsidR="00843903" w:rsidRDefault="0084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C859C" w14:textId="77777777" w:rsidR="00705CF9" w:rsidRDefault="00705CF9">
      <w:r>
        <w:separator/>
      </w:r>
    </w:p>
  </w:footnote>
  <w:footnote w:type="continuationSeparator" w:id="0">
    <w:p w14:paraId="60C4C08B" w14:textId="77777777" w:rsidR="00705CF9" w:rsidRDefault="00705CF9">
      <w:r>
        <w:continuationSeparator/>
      </w:r>
    </w:p>
  </w:footnote>
  <w:footnote w:id="1">
    <w:p w14:paraId="4F85FDDD" w14:textId="77777777" w:rsidR="001D6C18" w:rsidRPr="00456B64" w:rsidRDefault="001D6C18" w:rsidP="001D6C1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6268DFC6" w14:textId="77777777" w:rsidR="001D6C18" w:rsidRPr="00456B64" w:rsidRDefault="001D6C18" w:rsidP="001D6C1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5D9C9F" w14:textId="77777777" w:rsidR="001D6C18" w:rsidRPr="00456B64" w:rsidRDefault="001D6C18" w:rsidP="001D6C1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4E7CF7" w14:textId="77777777" w:rsidR="001D6C18" w:rsidRPr="00456B64" w:rsidRDefault="001D6C18" w:rsidP="001D6C1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1CFDA7" w14:textId="77777777" w:rsidR="001D6C18" w:rsidRPr="00456B64" w:rsidRDefault="001D6C18" w:rsidP="001D6C18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3BB50D" w14:textId="77777777" w:rsidR="001D6C18" w:rsidRPr="00456B64" w:rsidRDefault="001D6C18" w:rsidP="001D6C18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9D9534" w14:textId="77777777" w:rsidR="001D6C18" w:rsidRPr="00456B64" w:rsidRDefault="001D6C18" w:rsidP="001D6C1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1D1CB" w14:textId="77777777" w:rsidR="001D6C18" w:rsidRPr="00456B64" w:rsidRDefault="001D6C18" w:rsidP="001D6C18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398A33C9" w14:textId="77777777" w:rsidR="001D6C18" w:rsidRPr="00456B64" w:rsidRDefault="001D6C18" w:rsidP="001D6C18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F17419" w14:textId="77777777" w:rsidR="001D6C18" w:rsidRPr="00456B64" w:rsidRDefault="001D6C18" w:rsidP="001D6C18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FFA0E7" w14:textId="77777777" w:rsidR="001D6C18" w:rsidRPr="00456B64" w:rsidRDefault="001D6C18" w:rsidP="001D6C18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CC6BC6" w14:textId="77777777" w:rsidR="001D6C18" w:rsidRPr="00456B64" w:rsidRDefault="001D6C18" w:rsidP="001D6C18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4F6B10" w14:textId="77777777" w:rsidR="001D6C18" w:rsidRPr="00456B64" w:rsidRDefault="001D6C18" w:rsidP="001D6C1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DCB2061" w14:textId="77777777" w:rsidR="001D6C18" w:rsidRPr="00456B64" w:rsidRDefault="001D6C18" w:rsidP="001D6C1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4A5DB5E" w14:textId="77777777" w:rsidR="001D6C18" w:rsidRPr="00456B64" w:rsidRDefault="001D6C18" w:rsidP="001D6C1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9DD6C7B" w14:textId="77777777" w:rsidR="001D6C18" w:rsidRPr="00456B64" w:rsidRDefault="001D6C18" w:rsidP="001D6C18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E978186" w14:textId="77777777" w:rsidR="001D6C18" w:rsidRPr="00456B64" w:rsidRDefault="001D6C18" w:rsidP="001D6C18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550DF87" w14:textId="77777777" w:rsidR="001D6C18" w:rsidRPr="00456B64" w:rsidRDefault="001D6C18" w:rsidP="001D6C18">
      <w:pPr>
        <w:pStyle w:val="Tekstprzypisudolnego"/>
        <w:numPr>
          <w:ilvl w:val="0"/>
          <w:numId w:val="20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9BFC9B" w14:textId="77777777" w:rsidR="001D6C18" w:rsidRPr="00456B64" w:rsidRDefault="001D6C18" w:rsidP="001D6C18">
      <w:pPr>
        <w:pStyle w:val="Tekstprzypisudolnego"/>
        <w:numPr>
          <w:ilvl w:val="0"/>
          <w:numId w:val="20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D36B9D9" w14:textId="77777777" w:rsidR="001D6C18" w:rsidRPr="00456B64" w:rsidRDefault="001D6C18" w:rsidP="001D6C18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784971F" w14:textId="77777777" w:rsidR="001D6C18" w:rsidRPr="00456B64" w:rsidRDefault="001D6C18" w:rsidP="001D6C18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24A63936" w14:textId="77777777" w:rsidR="001D6C18" w:rsidRPr="00456B64" w:rsidRDefault="001D6C18" w:rsidP="001D6C18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7ED81E5" w14:textId="77777777" w:rsidR="001D6C18" w:rsidRPr="00456B64" w:rsidRDefault="001D6C18" w:rsidP="001D6C1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0D9CE74A" w14:textId="77777777" w:rsidR="001D6C18" w:rsidRPr="00456B64" w:rsidRDefault="001D6C18" w:rsidP="001D6C1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5761C518" w14:textId="77777777" w:rsidR="001D6C18" w:rsidRPr="00456B64" w:rsidRDefault="001D6C18" w:rsidP="001D6C1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CD300EF" w14:textId="77777777" w:rsidR="001D6C18" w:rsidRPr="00456B64" w:rsidRDefault="001D6C18" w:rsidP="001D6C1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25D7BB26" w14:textId="77777777" w:rsidR="001D6C18" w:rsidRPr="00456B64" w:rsidRDefault="001D6C18" w:rsidP="001D6C18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603370FA" w14:textId="77777777" w:rsidR="001D6C18" w:rsidRPr="00456B64" w:rsidRDefault="001D6C18" w:rsidP="001D6C1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0820E4C" w14:textId="77777777" w:rsidR="001D6C18" w:rsidRPr="00456B64" w:rsidRDefault="001D6C18" w:rsidP="001D6C1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86B4D88" w14:textId="77777777" w:rsidR="001D6C18" w:rsidRPr="00456B64" w:rsidRDefault="001D6C18" w:rsidP="001D6C18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  <w:lang w:val="pl-PL"/>
        </w:rPr>
        <w:t>ekspektatywę</w:t>
      </w:r>
      <w:proofErr w:type="spellEnd"/>
      <w:r w:rsidRPr="00456B64">
        <w:rPr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D0B9C"/>
    <w:multiLevelType w:val="hybridMultilevel"/>
    <w:tmpl w:val="F51279D0"/>
    <w:lvl w:ilvl="0" w:tplc="3C420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94A4E9D"/>
    <w:multiLevelType w:val="hybridMultilevel"/>
    <w:tmpl w:val="489620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BCD6994"/>
    <w:multiLevelType w:val="hybridMultilevel"/>
    <w:tmpl w:val="233031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E0773F"/>
    <w:multiLevelType w:val="hybridMultilevel"/>
    <w:tmpl w:val="9104D6C4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35195568">
    <w:abstractNumId w:val="11"/>
  </w:num>
  <w:num w:numId="2" w16cid:durableId="554123110">
    <w:abstractNumId w:val="21"/>
  </w:num>
  <w:num w:numId="3" w16cid:durableId="1870490931">
    <w:abstractNumId w:val="15"/>
  </w:num>
  <w:num w:numId="4" w16cid:durableId="1489445732">
    <w:abstractNumId w:val="17"/>
  </w:num>
  <w:num w:numId="5" w16cid:durableId="12072524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90405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70107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93897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01859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481785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25632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13318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8667785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23627920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93976577">
    <w:abstractNumId w:val="4"/>
  </w:num>
  <w:num w:numId="16" w16cid:durableId="386028315">
    <w:abstractNumId w:val="20"/>
  </w:num>
  <w:num w:numId="17" w16cid:durableId="1869487239">
    <w:abstractNumId w:val="10"/>
  </w:num>
  <w:num w:numId="18" w16cid:durableId="1639140237">
    <w:abstractNumId w:val="9"/>
  </w:num>
  <w:num w:numId="19" w16cid:durableId="842431489">
    <w:abstractNumId w:val="3"/>
  </w:num>
  <w:num w:numId="20" w16cid:durableId="312829498">
    <w:abstractNumId w:val="6"/>
  </w:num>
  <w:num w:numId="21" w16cid:durableId="15133283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CF9"/>
    <w:rsid w:val="000033EA"/>
    <w:rsid w:val="0002467C"/>
    <w:rsid w:val="00040A7A"/>
    <w:rsid w:val="000936CA"/>
    <w:rsid w:val="00097182"/>
    <w:rsid w:val="000B1A00"/>
    <w:rsid w:val="000C0F66"/>
    <w:rsid w:val="0013083D"/>
    <w:rsid w:val="001764D4"/>
    <w:rsid w:val="001D6C18"/>
    <w:rsid w:val="001E1977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2B81"/>
    <w:rsid w:val="005C6D38"/>
    <w:rsid w:val="005D2104"/>
    <w:rsid w:val="00614C95"/>
    <w:rsid w:val="00660027"/>
    <w:rsid w:val="0069339E"/>
    <w:rsid w:val="006F51B5"/>
    <w:rsid w:val="006F7905"/>
    <w:rsid w:val="00705CF9"/>
    <w:rsid w:val="00714F51"/>
    <w:rsid w:val="00731F6E"/>
    <w:rsid w:val="007A2EF1"/>
    <w:rsid w:val="007B00D4"/>
    <w:rsid w:val="007D703B"/>
    <w:rsid w:val="00800261"/>
    <w:rsid w:val="00841B63"/>
    <w:rsid w:val="0084390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32650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160B8"/>
  <w15:chartTrackingRefBased/>
  <w15:docId w15:val="{2566F485-06FA-47F0-8071-672798CF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97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1E197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2010</Words>
  <Characters>13699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15678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2022-05-06T11:10:00Z</cp:lastPrinted>
  <dcterms:created xsi:type="dcterms:W3CDTF">2022-05-06T11:10:00Z</dcterms:created>
  <dcterms:modified xsi:type="dcterms:W3CDTF">2022-05-06T11:10:00Z</dcterms:modified>
</cp:coreProperties>
</file>