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8F737" w14:textId="22F1E089" w:rsidR="00F2692C" w:rsidRDefault="00177171" w:rsidP="00F2692C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5D54D416">
          <v:roundrect id="_x0000_s1026" style="position:absolute;left:0;text-align:left;margin-left:0;margin-top:-9pt;width:162pt;height:1in;z-index:251659264" arcsize="10923f"/>
        </w:pict>
      </w:r>
      <w:r w:rsidR="00F2692C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6</w:t>
      </w:r>
    </w:p>
    <w:p w14:paraId="7B40B73E" w14:textId="77777777" w:rsidR="00F2692C" w:rsidRDefault="00F2692C" w:rsidP="00F2692C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CC2C38D" w14:textId="77777777" w:rsidR="00F2692C" w:rsidRDefault="00F2692C" w:rsidP="00F2692C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56D4E624" w14:textId="77777777" w:rsidR="00F2692C" w:rsidRDefault="00177171" w:rsidP="00F2692C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1A5930A7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60288" stroked="f">
            <v:textbox style="mso-next-textbox:#_x0000_s1027" inset="0,0,0,0">
              <w:txbxContent>
                <w:p w14:paraId="6AAC3648" w14:textId="77777777" w:rsidR="00F2692C" w:rsidRDefault="00F2692C" w:rsidP="00F2692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408DDEE6" w14:textId="77777777" w:rsidR="00F2692C" w:rsidRDefault="00F2692C" w:rsidP="00F2692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DAD0602" w14:textId="77777777" w:rsidR="00F2692C" w:rsidRDefault="00F2692C" w:rsidP="00F2692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11CC3626" w14:textId="77777777" w:rsidR="00F2692C" w:rsidRDefault="00F2692C" w:rsidP="00F2692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24604DA" w14:textId="77777777" w:rsidR="00F2692C" w:rsidRDefault="00F2692C" w:rsidP="00F2692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3335101D" w14:textId="77777777" w:rsidR="00F2692C" w:rsidRDefault="00F2692C" w:rsidP="00F2692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5B7F81D" w14:textId="133349A5" w:rsidR="00F2692C" w:rsidRDefault="00F2692C" w:rsidP="00F2692C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C60754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 </w:t>
      </w:r>
      <w:r w:rsidR="00147F58" w:rsidRPr="00147F58">
        <w:rPr>
          <w:b/>
          <w:sz w:val="24"/>
          <w:szCs w:val="24"/>
        </w:rPr>
        <w:t>Zaopatrzenie Uczelni w materiały elektryczne i energetyczne konieczne do utrzymania ruchu Uczelni</w:t>
      </w:r>
      <w:r>
        <w:rPr>
          <w:b/>
          <w:sz w:val="24"/>
          <w:szCs w:val="24"/>
        </w:rPr>
        <w:t xml:space="preserve">, nr sprawy: KC-zp.272-274/22 </w:t>
      </w:r>
      <w:r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4DB62044" w14:textId="77777777" w:rsidR="00F2692C" w:rsidRDefault="00F2692C" w:rsidP="00F2692C">
      <w:pPr>
        <w:tabs>
          <w:tab w:val="left" w:pos="0"/>
        </w:tabs>
        <w:jc w:val="center"/>
        <w:rPr>
          <w:b/>
        </w:rPr>
        <w:sectPr w:rsidR="00F2692C" w:rsidSect="00F2692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F009F3A" w14:textId="77777777" w:rsidR="00F2692C" w:rsidRDefault="00F2692C" w:rsidP="00F2692C">
      <w:pPr>
        <w:tabs>
          <w:tab w:val="left" w:pos="0"/>
        </w:tabs>
        <w:jc w:val="center"/>
        <w:rPr>
          <w:b/>
        </w:rPr>
        <w:sectPr w:rsidR="00F2692C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F2692C" w14:paraId="426E487F" w14:textId="77777777" w:rsidTr="00353629">
        <w:trPr>
          <w:cantSplit/>
          <w:trHeight w:val="811"/>
        </w:trPr>
        <w:tc>
          <w:tcPr>
            <w:tcW w:w="626" w:type="dxa"/>
            <w:vAlign w:val="center"/>
          </w:tcPr>
          <w:p w14:paraId="35E95BB2" w14:textId="77777777" w:rsidR="00F2692C" w:rsidRDefault="00F2692C" w:rsidP="0035362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546F9D85" w14:textId="77777777" w:rsidR="00F2692C" w:rsidRDefault="00F2692C" w:rsidP="00353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58FAD9B2" w14:textId="77777777" w:rsidR="00F2692C" w:rsidRDefault="00F2692C" w:rsidP="00353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2A7E6E76" w14:textId="77777777" w:rsidR="00F2692C" w:rsidRDefault="00F2692C" w:rsidP="00353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F6074D1" w14:textId="77777777" w:rsidR="00F2692C" w:rsidRDefault="00F2692C" w:rsidP="00353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F2692C" w14:paraId="35A88D3E" w14:textId="77777777" w:rsidTr="00353629">
        <w:trPr>
          <w:cantSplit/>
          <w:trHeight w:hRule="exact" w:val="291"/>
        </w:trPr>
        <w:tc>
          <w:tcPr>
            <w:tcW w:w="626" w:type="dxa"/>
            <w:vAlign w:val="center"/>
          </w:tcPr>
          <w:p w14:paraId="1BE0106C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7DE2C25E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7F4786C2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7609AEFE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6C8B437A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F2692C" w14:paraId="766FDC84" w14:textId="77777777" w:rsidTr="00353629">
        <w:trPr>
          <w:cantSplit/>
          <w:trHeight w:val="939"/>
        </w:trPr>
        <w:tc>
          <w:tcPr>
            <w:tcW w:w="626" w:type="dxa"/>
          </w:tcPr>
          <w:p w14:paraId="1E3F48FC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7CDFADA1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C1501A2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CEC7F57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7DDFE20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A6B0370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2692C" w14:paraId="1A0344CA" w14:textId="77777777" w:rsidTr="00353629">
        <w:trPr>
          <w:cantSplit/>
          <w:trHeight w:val="939"/>
        </w:trPr>
        <w:tc>
          <w:tcPr>
            <w:tcW w:w="626" w:type="dxa"/>
          </w:tcPr>
          <w:p w14:paraId="3C6BA578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8B7CDA1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E585596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DD80287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2E5E73D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8E4BBBF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2692C" w14:paraId="43B76FBD" w14:textId="77777777" w:rsidTr="00353629">
        <w:trPr>
          <w:cantSplit/>
          <w:trHeight w:val="939"/>
        </w:trPr>
        <w:tc>
          <w:tcPr>
            <w:tcW w:w="626" w:type="dxa"/>
          </w:tcPr>
          <w:p w14:paraId="0A72A7EB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A08E20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97964D4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11DCE98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F8B4BD3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DE8B6BE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2692C" w14:paraId="51E965CE" w14:textId="77777777" w:rsidTr="00353629">
        <w:trPr>
          <w:cantSplit/>
          <w:trHeight w:val="269"/>
        </w:trPr>
        <w:tc>
          <w:tcPr>
            <w:tcW w:w="626" w:type="dxa"/>
          </w:tcPr>
          <w:p w14:paraId="6F4681E5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7EF21F08" w14:textId="77777777" w:rsidR="00F2692C" w:rsidRDefault="00F2692C" w:rsidP="00353629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99D6507" w14:textId="77777777" w:rsidR="00F2692C" w:rsidRDefault="00F2692C" w:rsidP="00353629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6397F68" w14:textId="77777777" w:rsidR="00F2692C" w:rsidRDefault="00F2692C" w:rsidP="00353629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6D985A9" w14:textId="77777777" w:rsidR="00F2692C" w:rsidRDefault="00F2692C" w:rsidP="00353629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01F37FA2" w14:textId="77777777" w:rsidR="00F2692C" w:rsidRDefault="00F2692C" w:rsidP="00F2692C">
      <w:pPr>
        <w:spacing w:line="360" w:lineRule="auto"/>
        <w:jc w:val="both"/>
      </w:pPr>
    </w:p>
    <w:p w14:paraId="75741DA0" w14:textId="77777777" w:rsidR="00F2692C" w:rsidRPr="00E93A60" w:rsidRDefault="00F2692C" w:rsidP="00F2692C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02A170AD" w14:textId="77777777" w:rsidR="00F2692C" w:rsidRDefault="00F2692C" w:rsidP="00F2692C">
      <w:pPr>
        <w:spacing w:line="360" w:lineRule="auto"/>
        <w:jc w:val="both"/>
      </w:pPr>
      <w:r>
        <w:t>Miejscowość, ……………………., dnia ……………………….… r.</w:t>
      </w:r>
    </w:p>
    <w:p w14:paraId="066C5679" w14:textId="77777777" w:rsidR="00F2692C" w:rsidRDefault="00F2692C" w:rsidP="00F2692C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053E073A" w14:textId="77777777" w:rsidR="00F2692C" w:rsidRDefault="00F2692C" w:rsidP="00F2692C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37A7E712" w14:textId="77777777" w:rsidR="00F2692C" w:rsidRPr="000C4504" w:rsidRDefault="00F2692C" w:rsidP="00F2692C">
      <w:pPr>
        <w:tabs>
          <w:tab w:val="left" w:pos="5040"/>
        </w:tabs>
        <w:ind w:left="708"/>
      </w:pPr>
      <w:r>
        <w:tab/>
        <w:t>do reprezentowania Wykonawcy</w:t>
      </w:r>
    </w:p>
    <w:p w14:paraId="4CCE4F02" w14:textId="53FE68DC" w:rsidR="007335B2" w:rsidRPr="007406A5" w:rsidRDefault="007335B2" w:rsidP="007406A5"/>
    <w:sectPr w:rsidR="007335B2" w:rsidRPr="007406A5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45A71" w14:textId="77777777" w:rsidR="003E1E0E" w:rsidRDefault="003E1E0E">
      <w:r>
        <w:separator/>
      </w:r>
    </w:p>
  </w:endnote>
  <w:endnote w:type="continuationSeparator" w:id="0">
    <w:p w14:paraId="22BD58E8" w14:textId="77777777" w:rsidR="003E1E0E" w:rsidRDefault="003E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DE5D" w14:textId="77777777" w:rsidR="00F2692C" w:rsidRDefault="00F269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179C" w14:textId="77777777" w:rsidR="00F2692C" w:rsidRDefault="00F269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4CFB" w14:textId="77777777" w:rsidR="00F2692C" w:rsidRDefault="00F2692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AF2C" w14:textId="77777777" w:rsidR="00DD5E6B" w:rsidRDefault="00DD5E6B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C653" w14:textId="77777777" w:rsidR="00DD5E6B" w:rsidRDefault="00DD5E6B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6F42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A530" w14:textId="77777777" w:rsidR="003E1E0E" w:rsidRDefault="003E1E0E">
      <w:r>
        <w:separator/>
      </w:r>
    </w:p>
  </w:footnote>
  <w:footnote w:type="continuationSeparator" w:id="0">
    <w:p w14:paraId="065BC442" w14:textId="77777777" w:rsidR="003E1E0E" w:rsidRDefault="003E1E0E">
      <w:r>
        <w:continuationSeparator/>
      </w:r>
    </w:p>
  </w:footnote>
  <w:footnote w:id="1">
    <w:p w14:paraId="3F587229" w14:textId="62ED36A4" w:rsidR="00F2692C" w:rsidRDefault="00F2692C" w:rsidP="00F2692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374A77">
        <w:t>2</w:t>
      </w:r>
      <w:r>
        <w:t>.</w:t>
      </w:r>
      <w:r w:rsidR="00374A77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072ED" w14:textId="77777777" w:rsidR="00F2692C" w:rsidRDefault="00F26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5D59D" w14:textId="77777777" w:rsidR="00F2692C" w:rsidRDefault="00F2692C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43709" w14:textId="77777777" w:rsidR="00F2692C" w:rsidRDefault="00F2692C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EF3C9" w14:textId="77777777" w:rsidR="00DD5E6B" w:rsidRDefault="00DD5E6B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D1FAA" w14:textId="77777777" w:rsidR="00DD5E6B" w:rsidRDefault="00DD5E6B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69A82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E0E"/>
    <w:rsid w:val="00054B56"/>
    <w:rsid w:val="000C4504"/>
    <w:rsid w:val="00147F58"/>
    <w:rsid w:val="00177171"/>
    <w:rsid w:val="002355F4"/>
    <w:rsid w:val="002605A3"/>
    <w:rsid w:val="002646BC"/>
    <w:rsid w:val="002F6942"/>
    <w:rsid w:val="00326EA6"/>
    <w:rsid w:val="00374A77"/>
    <w:rsid w:val="003857B7"/>
    <w:rsid w:val="003E1E0E"/>
    <w:rsid w:val="00437D39"/>
    <w:rsid w:val="006A5B9B"/>
    <w:rsid w:val="006B58EB"/>
    <w:rsid w:val="006F12AA"/>
    <w:rsid w:val="007335B2"/>
    <w:rsid w:val="007406A5"/>
    <w:rsid w:val="00750860"/>
    <w:rsid w:val="008D3D57"/>
    <w:rsid w:val="00A1762A"/>
    <w:rsid w:val="00B538A0"/>
    <w:rsid w:val="00C1516B"/>
    <w:rsid w:val="00C52CD0"/>
    <w:rsid w:val="00CD0D35"/>
    <w:rsid w:val="00DD5E6B"/>
    <w:rsid w:val="00E154E9"/>
    <w:rsid w:val="00E43856"/>
    <w:rsid w:val="00E93A60"/>
    <w:rsid w:val="00EB64E2"/>
    <w:rsid w:val="00F2692C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94E2880"/>
  <w15:chartTrackingRefBased/>
  <w15:docId w15:val="{F9895D41-CA5B-4D9C-A326-F0C48435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F2692C"/>
  </w:style>
  <w:style w:type="character" w:customStyle="1" w:styleId="StopkaZnak">
    <w:name w:val="Stopka Znak"/>
    <w:basedOn w:val="Domylnaczcionkaakapitu"/>
    <w:link w:val="Stopka"/>
    <w:rsid w:val="00F26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2022-05-06T11:11:00Z</cp:lastPrinted>
  <dcterms:created xsi:type="dcterms:W3CDTF">2022-05-06T11:11:00Z</dcterms:created>
  <dcterms:modified xsi:type="dcterms:W3CDTF">2022-05-06T11:11:00Z</dcterms:modified>
</cp:coreProperties>
</file>