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051E1" w14:textId="77777777" w:rsidR="00BB28A9" w:rsidRPr="00B37F2F" w:rsidRDefault="00BB28A9" w:rsidP="00BB28A9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>Załącznik nr 1</w:t>
      </w:r>
    </w:p>
    <w:p w14:paraId="75A1C52E" w14:textId="77777777" w:rsidR="00BB28A9" w:rsidRDefault="00BB28A9" w:rsidP="00BB28A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A166881" w14:textId="77777777" w:rsidR="00BB28A9" w:rsidRPr="00B37F2F" w:rsidRDefault="00BB28A9" w:rsidP="00BB28A9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14:paraId="28B3F1E9" w14:textId="77777777" w:rsidR="00BB28A9" w:rsidRDefault="00BB28A9" w:rsidP="00BB28A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A543158" w14:textId="77777777" w:rsidR="00BB28A9" w:rsidRPr="00FA50AF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AF5AB33" w14:textId="77777777" w:rsidR="00BB28A9" w:rsidRPr="00FA50AF" w:rsidRDefault="00BB28A9" w:rsidP="00BB28A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DB5A024" w14:textId="77777777" w:rsidR="00BB28A9" w:rsidRPr="00FA50AF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BCD4C09" w14:textId="77777777" w:rsidR="00BB28A9" w:rsidRPr="0022732C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DEACFA1" w14:textId="77777777" w:rsidR="00BB28A9" w:rsidRPr="008A64A8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342C55F1" w14:textId="77777777" w:rsidR="00BB28A9" w:rsidRPr="008A64A8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E9BB2B" w14:textId="77777777" w:rsidR="00BB28A9" w:rsidRPr="008A64A8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14:paraId="58BE3870" w14:textId="77777777" w:rsidR="00BB28A9" w:rsidRPr="0022732C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487F609" w14:textId="77777777" w:rsidR="00BB28A9" w:rsidRPr="0022732C" w:rsidRDefault="00BB28A9" w:rsidP="00BB28A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EF6667A" w14:textId="77777777" w:rsidR="00BB28A9" w:rsidRPr="00C16A1C" w:rsidRDefault="00BB28A9" w:rsidP="00BB28A9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14:paraId="0DC61A6F" w14:textId="77777777" w:rsidR="00BB28A9" w:rsidRPr="00C16A1C" w:rsidRDefault="00BB28A9" w:rsidP="00BB28A9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14:paraId="03F0CC13" w14:textId="77777777" w:rsidR="00BB28A9" w:rsidRPr="00C16A1C" w:rsidRDefault="00BB28A9" w:rsidP="00BB28A9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14:paraId="47D1ADC6" w14:textId="77777777" w:rsidR="00BB28A9" w:rsidRPr="00C16A1C" w:rsidRDefault="00BB28A9" w:rsidP="00BB28A9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14:paraId="52045999" w14:textId="77777777" w:rsidR="00BB28A9" w:rsidRPr="00C16A1C" w:rsidRDefault="00BB28A9" w:rsidP="00BB28A9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14:paraId="0BEE262A" w14:textId="77777777" w:rsidR="00BB28A9" w:rsidRPr="00C16A1C" w:rsidRDefault="00BB28A9" w:rsidP="00BB28A9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14:paraId="4A3ADC18" w14:textId="77777777" w:rsidR="00BB28A9" w:rsidRDefault="00BB28A9" w:rsidP="00BB28A9">
      <w:pPr>
        <w:ind w:firstLine="3969"/>
        <w:rPr>
          <w:b/>
        </w:rPr>
      </w:pPr>
    </w:p>
    <w:p w14:paraId="4F1A5F75" w14:textId="1E7E2E22" w:rsidR="00BB28A9" w:rsidRDefault="00BB28A9" w:rsidP="00BB28A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FD16BE">
        <w:rPr>
          <w:b/>
        </w:rPr>
        <w:t>Zaopatrzenie Uczelni w materiały elektryczne i energetyczne konieczne do utrzymania ruchu Uczelni - KC-zp.272-</w:t>
      </w:r>
      <w:r>
        <w:rPr>
          <w:b/>
        </w:rPr>
        <w:t>274</w:t>
      </w:r>
      <w:r w:rsidRPr="00FD16BE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41CCE412" w14:textId="77777777" w:rsidR="00BB28A9" w:rsidRDefault="00BB28A9" w:rsidP="00BB28A9">
      <w:pPr>
        <w:tabs>
          <w:tab w:val="right" w:pos="9000"/>
        </w:tabs>
      </w:pPr>
    </w:p>
    <w:p w14:paraId="6C5654D6" w14:textId="77777777" w:rsidR="00BB28A9" w:rsidRPr="00973CDB" w:rsidRDefault="00BB28A9" w:rsidP="00BB28A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14:paraId="47018ED4" w14:textId="77777777" w:rsidR="00BB28A9" w:rsidRPr="00973CDB" w:rsidRDefault="00BB28A9" w:rsidP="00BB28A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1D122E0" w14:textId="77777777" w:rsidR="00BB28A9" w:rsidRPr="00973CDB" w:rsidRDefault="00BB28A9" w:rsidP="00BB28A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14:paraId="6F33A644" w14:textId="77777777" w:rsidR="00BB28A9" w:rsidRPr="00973CDB" w:rsidRDefault="00BB28A9" w:rsidP="00BB28A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B7E7611" w14:textId="77777777" w:rsidR="00BB28A9" w:rsidRPr="00973CDB" w:rsidRDefault="00BB28A9" w:rsidP="00BB28A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D842B4A" w14:textId="77777777" w:rsidR="00BB28A9" w:rsidRPr="00973CDB" w:rsidRDefault="00BB28A9" w:rsidP="00BB28A9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14:paraId="427D89CD" w14:textId="77777777" w:rsidR="00BB28A9" w:rsidRDefault="00BB28A9" w:rsidP="00BB28A9">
      <w:pPr>
        <w:pStyle w:val="Tekstpodstawowy"/>
        <w:spacing w:line="240" w:lineRule="auto"/>
        <w:rPr>
          <w:sz w:val="22"/>
          <w:szCs w:val="22"/>
        </w:rPr>
      </w:pPr>
    </w:p>
    <w:p w14:paraId="651C6818" w14:textId="77777777" w:rsidR="00BB28A9" w:rsidRPr="009A607C" w:rsidRDefault="00BB28A9" w:rsidP="00BB28A9">
      <w:pPr>
        <w:pStyle w:val="Tekstpodstawowy"/>
        <w:spacing w:line="240" w:lineRule="auto"/>
        <w:rPr>
          <w:b w:val="0"/>
          <w:sz w:val="22"/>
          <w:szCs w:val="22"/>
        </w:rPr>
      </w:pPr>
      <w:r w:rsidRPr="009A607C">
        <w:rPr>
          <w:sz w:val="22"/>
          <w:szCs w:val="22"/>
        </w:rPr>
        <w:t xml:space="preserve">Okres udzielonej gwarancji wynosi: </w:t>
      </w:r>
      <w:r w:rsidRPr="009A607C">
        <w:rPr>
          <w:b w:val="0"/>
          <w:sz w:val="22"/>
          <w:szCs w:val="22"/>
        </w:rPr>
        <w:t xml:space="preserve"> ………..……… miesięcy/ miesiące</w:t>
      </w:r>
      <w:r>
        <w:rPr>
          <w:b w:val="0"/>
          <w:sz w:val="22"/>
          <w:szCs w:val="22"/>
        </w:rPr>
        <w:t xml:space="preserve"> </w:t>
      </w:r>
      <w:r w:rsidRPr="009A607C">
        <w:rPr>
          <w:b w:val="0"/>
          <w:sz w:val="22"/>
          <w:szCs w:val="22"/>
        </w:rPr>
        <w:t>(kryterium oceny ofert)</w:t>
      </w:r>
    </w:p>
    <w:p w14:paraId="0DD24CC5" w14:textId="44D99C7E" w:rsidR="00BB28A9" w:rsidRPr="00AA37F2" w:rsidRDefault="00BB28A9" w:rsidP="00BB28A9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AA37F2">
        <w:rPr>
          <w:b/>
          <w:sz w:val="22"/>
          <w:szCs w:val="22"/>
        </w:rPr>
        <w:t xml:space="preserve">Termin </w:t>
      </w:r>
      <w:r w:rsidR="00B26E7F">
        <w:rPr>
          <w:b/>
          <w:sz w:val="22"/>
          <w:szCs w:val="22"/>
        </w:rPr>
        <w:t>dostawy</w:t>
      </w:r>
      <w:r w:rsidRPr="00AA37F2">
        <w:rPr>
          <w:b/>
          <w:sz w:val="22"/>
          <w:szCs w:val="22"/>
        </w:rPr>
        <w:t xml:space="preserve"> zamówienia cząstkowego: </w:t>
      </w:r>
      <w:r w:rsidRPr="00AA37F2">
        <w:rPr>
          <w:sz w:val="22"/>
          <w:szCs w:val="22"/>
        </w:rPr>
        <w:t>…</w:t>
      </w:r>
      <w:r>
        <w:rPr>
          <w:sz w:val="22"/>
          <w:szCs w:val="22"/>
        </w:rPr>
        <w:t>…</w:t>
      </w:r>
      <w:r w:rsidRPr="00AA37F2">
        <w:rPr>
          <w:sz w:val="22"/>
          <w:szCs w:val="22"/>
        </w:rPr>
        <w:t xml:space="preserve">… dni roboczych </w:t>
      </w:r>
      <w:r>
        <w:rPr>
          <w:sz w:val="22"/>
          <w:szCs w:val="22"/>
        </w:rPr>
        <w:t>(kryterium oceny ofert)</w:t>
      </w:r>
    </w:p>
    <w:p w14:paraId="57D7D232" w14:textId="77777777" w:rsidR="00BB28A9" w:rsidRPr="00AA37F2" w:rsidRDefault="00BB28A9" w:rsidP="00BB28A9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>Termin realizacji umowy: sukcesywnie przez okres 12 miesięcy</w:t>
      </w:r>
    </w:p>
    <w:p w14:paraId="0DA79D96" w14:textId="77777777" w:rsidR="00BB28A9" w:rsidRPr="00FE545C" w:rsidRDefault="00BB28A9" w:rsidP="00BB28A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25539AA" w14:textId="77777777" w:rsidR="00BB28A9" w:rsidRDefault="00BB28A9" w:rsidP="00BB28A9">
      <w:pPr>
        <w:jc w:val="both"/>
        <w:rPr>
          <w:sz w:val="18"/>
          <w:szCs w:val="18"/>
        </w:rPr>
      </w:pPr>
    </w:p>
    <w:p w14:paraId="4A92151C" w14:textId="77777777" w:rsidR="00BB28A9" w:rsidRDefault="00BB28A9" w:rsidP="00BB28A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140B1CE" w14:textId="77777777" w:rsidR="00BB28A9" w:rsidRPr="00730EFE" w:rsidRDefault="00BB28A9" w:rsidP="00BB28A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9F2157D" w14:textId="77777777" w:rsidR="00BB28A9" w:rsidRPr="001D671E" w:rsidRDefault="00BB28A9" w:rsidP="00BB28A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72F143C" w14:textId="77777777" w:rsidR="00BB28A9" w:rsidRDefault="00BB28A9" w:rsidP="00BB28A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542801A3" w14:textId="77777777" w:rsidR="00BB28A9" w:rsidRPr="001973F4" w:rsidRDefault="00BB28A9" w:rsidP="00BB28A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1DD39AC4" w14:textId="77777777" w:rsidR="00BB28A9" w:rsidRDefault="00BB28A9" w:rsidP="00BB28A9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E50ECB" w14:textId="77777777" w:rsidR="00BB28A9" w:rsidRPr="00192461" w:rsidRDefault="00BB28A9" w:rsidP="00BB28A9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375676D" w14:textId="77777777" w:rsidR="00BB28A9" w:rsidRPr="001D671E" w:rsidRDefault="00BB28A9" w:rsidP="00BB28A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28A9" w:rsidRPr="00FE545C" w14:paraId="05553218" w14:textId="77777777" w:rsidTr="005B17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D86BC" w14:textId="77777777" w:rsidR="00BB28A9" w:rsidRPr="00FE545C" w:rsidRDefault="00BB28A9" w:rsidP="005B173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68E5F" w14:textId="77777777" w:rsidR="00BB28A9" w:rsidRPr="00FE545C" w:rsidRDefault="00BB28A9" w:rsidP="005B173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4C0B591" w14:textId="77777777" w:rsidR="00BB28A9" w:rsidRPr="00FE545C" w:rsidRDefault="00BB28A9" w:rsidP="005B173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25A76" w14:textId="77777777" w:rsidR="00BB28A9" w:rsidRPr="00FE545C" w:rsidRDefault="00BB28A9" w:rsidP="005B173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BB28A9" w:rsidRPr="00FE545C" w14:paraId="74675008" w14:textId="77777777" w:rsidTr="005B17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F724D" w14:textId="77777777" w:rsidR="00BB28A9" w:rsidRPr="00FE545C" w:rsidRDefault="00BB28A9" w:rsidP="005B173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0B490" w14:textId="77777777" w:rsidR="00BB28A9" w:rsidRPr="00FE545C" w:rsidRDefault="00BB28A9" w:rsidP="005B173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BC1D1" w14:textId="77777777" w:rsidR="00BB28A9" w:rsidRPr="00FE545C" w:rsidRDefault="00BB28A9" w:rsidP="005B173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B28A9" w:rsidRPr="00FE545C" w14:paraId="02A59767" w14:textId="77777777" w:rsidTr="005B1732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62C55" w14:textId="77777777" w:rsidR="00BB28A9" w:rsidRPr="00FE545C" w:rsidRDefault="00BB28A9" w:rsidP="005B173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F823B" w14:textId="77777777" w:rsidR="00BB28A9" w:rsidRPr="00FE545C" w:rsidRDefault="00BB28A9" w:rsidP="005B173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40AF8" w14:textId="77777777" w:rsidR="00BB28A9" w:rsidRPr="00FE545C" w:rsidRDefault="00BB28A9" w:rsidP="005B173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ADEC96" w14:textId="77777777" w:rsidR="00BB28A9" w:rsidRPr="00A67735" w:rsidRDefault="00BB28A9" w:rsidP="00BB28A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C5A09BE" w14:textId="77777777" w:rsidR="00BB28A9" w:rsidRPr="00A67735" w:rsidRDefault="00BB28A9" w:rsidP="00BB28A9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53480EF" w14:textId="77777777" w:rsidR="00BB28A9" w:rsidRPr="00A67735" w:rsidRDefault="00BB28A9" w:rsidP="00BB28A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A433289" w14:textId="77777777" w:rsidR="00BB28A9" w:rsidRPr="00A67735" w:rsidRDefault="00BB28A9" w:rsidP="00BB28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F65FDA" w14:textId="77777777" w:rsidR="00BB28A9" w:rsidRPr="00A67735" w:rsidRDefault="00BB28A9" w:rsidP="00BB28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CC7FCDE" w14:textId="77777777" w:rsidR="00BB28A9" w:rsidRPr="00A67735" w:rsidRDefault="00BB28A9" w:rsidP="00BB28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F3CC635" w14:textId="77777777" w:rsidR="00BB28A9" w:rsidRPr="00A67735" w:rsidRDefault="00BB28A9" w:rsidP="00BB28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98CDF3B" w14:textId="77777777" w:rsidR="00BB28A9" w:rsidRPr="00A67735" w:rsidRDefault="00BB28A9" w:rsidP="00BB28A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C5CBD91" w14:textId="77777777" w:rsidR="00BB28A9" w:rsidRPr="00C34D4B" w:rsidRDefault="00BB28A9" w:rsidP="00BB28A9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5CE12310" w14:textId="77777777" w:rsidR="00BB28A9" w:rsidRPr="00C34D4B" w:rsidRDefault="00BB28A9" w:rsidP="00BB28A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440B1047" w14:textId="77777777" w:rsidR="00BB28A9" w:rsidRPr="00C34D4B" w:rsidRDefault="00BB28A9" w:rsidP="00BB28A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77C4A1B" w14:textId="77777777" w:rsidR="00BB28A9" w:rsidRPr="00C34D4B" w:rsidRDefault="00BB28A9" w:rsidP="00BB28A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633F799" w14:textId="77777777" w:rsidR="00BB28A9" w:rsidRPr="00C34D4B" w:rsidRDefault="00BB28A9" w:rsidP="00BB28A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42AEAA48" w14:textId="77777777" w:rsidR="00BB28A9" w:rsidRPr="00C34D4B" w:rsidRDefault="00BB28A9" w:rsidP="00BB28A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1C7762E" w14:textId="77777777" w:rsidR="00BB28A9" w:rsidRDefault="00BB28A9" w:rsidP="00BB28A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C0D9D60" w14:textId="77777777" w:rsidR="00BB28A9" w:rsidRDefault="00BB28A9" w:rsidP="00BB28A9">
      <w:pPr>
        <w:jc w:val="center"/>
        <w:rPr>
          <w:i/>
          <w:sz w:val="22"/>
          <w:szCs w:val="22"/>
        </w:rPr>
      </w:pPr>
    </w:p>
    <w:p w14:paraId="515B3D79" w14:textId="77777777" w:rsidR="00BB28A9" w:rsidRDefault="00BB28A9" w:rsidP="00BB28A9">
      <w:pPr>
        <w:jc w:val="center"/>
        <w:rPr>
          <w:i/>
          <w:sz w:val="22"/>
          <w:szCs w:val="22"/>
        </w:rPr>
      </w:pPr>
    </w:p>
    <w:p w14:paraId="34521D61" w14:textId="77777777" w:rsidR="00BB28A9" w:rsidRDefault="00BB28A9" w:rsidP="00BB28A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154B8ED" w14:textId="4767FADB" w:rsidR="00FE545C" w:rsidRPr="00E753CD" w:rsidRDefault="00BB28A9" w:rsidP="00BB28A9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E753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8901F" w14:textId="77777777" w:rsidR="00C02598" w:rsidRDefault="00C02598">
      <w:r>
        <w:separator/>
      </w:r>
    </w:p>
  </w:endnote>
  <w:endnote w:type="continuationSeparator" w:id="0">
    <w:p w14:paraId="04EB72EA" w14:textId="77777777" w:rsidR="00C02598" w:rsidRDefault="00C02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DC795" w14:textId="77777777" w:rsidR="00F51F6B" w:rsidRDefault="00F51F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EEDE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7477F" w14:textId="77777777" w:rsidR="00F51F6B" w:rsidRDefault="00F51F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2F3B9" w14:textId="77777777" w:rsidR="00C02598" w:rsidRDefault="00C02598">
      <w:r>
        <w:separator/>
      </w:r>
    </w:p>
  </w:footnote>
  <w:footnote w:type="continuationSeparator" w:id="0">
    <w:p w14:paraId="322EAFF6" w14:textId="77777777" w:rsidR="00C02598" w:rsidRDefault="00C02598">
      <w:r>
        <w:continuationSeparator/>
      </w:r>
    </w:p>
  </w:footnote>
  <w:footnote w:id="1">
    <w:p w14:paraId="26284F83" w14:textId="77777777" w:rsidR="00BB28A9" w:rsidRDefault="00BB28A9" w:rsidP="00BB28A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D090F" w14:textId="77777777" w:rsidR="00F51F6B" w:rsidRDefault="00F51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6A2D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0F7C" w14:textId="77777777" w:rsidR="00F51F6B" w:rsidRDefault="00F51F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23046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4106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2566067">
    <w:abstractNumId w:val="0"/>
  </w:num>
  <w:num w:numId="4" w16cid:durableId="19590251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59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6E7F"/>
    <w:rsid w:val="00B774DC"/>
    <w:rsid w:val="00BB28A9"/>
    <w:rsid w:val="00C02598"/>
    <w:rsid w:val="00C969A6"/>
    <w:rsid w:val="00CA7D36"/>
    <w:rsid w:val="00D24208"/>
    <w:rsid w:val="00D60C38"/>
    <w:rsid w:val="00D66893"/>
    <w:rsid w:val="00D90ACB"/>
    <w:rsid w:val="00DC1500"/>
    <w:rsid w:val="00E44371"/>
    <w:rsid w:val="00E753CD"/>
    <w:rsid w:val="00E949B0"/>
    <w:rsid w:val="00F00591"/>
    <w:rsid w:val="00F51688"/>
    <w:rsid w:val="00F51F6B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52274"/>
  <w15:chartTrackingRefBased/>
  <w15:docId w15:val="{AE325DBC-9FFA-4C19-94E2-09B9A974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8A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465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2022-05-06T11:34:00Z</cp:lastPrinted>
  <dcterms:created xsi:type="dcterms:W3CDTF">2022-05-06T10:28:00Z</dcterms:created>
  <dcterms:modified xsi:type="dcterms:W3CDTF">2022-05-06T11:38:00Z</dcterms:modified>
</cp:coreProperties>
</file>