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6D29D" w14:textId="77777777" w:rsidR="0019197B" w:rsidRDefault="0019197B" w:rsidP="0019197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720A82DC" w14:textId="77777777" w:rsidR="0019197B" w:rsidRDefault="0019197B" w:rsidP="0019197B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4B2A1D" w14:textId="77777777" w:rsidR="0019197B" w:rsidRDefault="0019197B" w:rsidP="0019197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69B4C37" w14:textId="77777777" w:rsidR="0019197B" w:rsidRDefault="0019197B" w:rsidP="0019197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EC79DDD" w14:textId="77777777" w:rsidR="0019197B" w:rsidRDefault="0019197B" w:rsidP="0019197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2B0016DB" w14:textId="77777777" w:rsidR="0019197B" w:rsidRDefault="0019197B" w:rsidP="0019197B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D7994CB" w14:textId="77777777" w:rsidR="0019197B" w:rsidRDefault="0019197B" w:rsidP="0019197B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C4E034A" w14:textId="77777777" w:rsidR="0019197B" w:rsidRDefault="0019197B" w:rsidP="0019197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7E11C07" w14:textId="77777777" w:rsidR="0019197B" w:rsidRDefault="0019197B" w:rsidP="0019197B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FD12FB" w14:textId="77777777" w:rsidR="0019197B" w:rsidRDefault="0019197B" w:rsidP="0019197B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4CE0A3E" w14:textId="77777777" w:rsidR="0019197B" w:rsidRDefault="0019197B" w:rsidP="0019197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F6BA518" w14:textId="77777777" w:rsidR="0019197B" w:rsidRDefault="0019197B" w:rsidP="0019197B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FA968E1" w14:textId="77777777" w:rsidR="0019197B" w:rsidRDefault="0019197B" w:rsidP="0019197B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1294D70" w14:textId="77777777" w:rsidR="0019197B" w:rsidRDefault="0019197B" w:rsidP="0019197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88CA963" w14:textId="77777777" w:rsidR="0019197B" w:rsidRDefault="0019197B" w:rsidP="0019197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774B23C9" w14:textId="77777777" w:rsidR="0019197B" w:rsidRDefault="0019197B" w:rsidP="0019197B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8A8DAA5" w14:textId="77777777" w:rsidR="0019197B" w:rsidRDefault="0019197B" w:rsidP="0019197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D8B2E7" w14:textId="3A3567B3" w:rsidR="0019197B" w:rsidRDefault="0019197B" w:rsidP="0019197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b/>
          <w:bCs/>
          <w:iCs/>
        </w:rPr>
        <w:t>zaopatrzenie Uczelni w materiały elektryczne i energetyczne konieczne do utrzymania ruchu Uczelni - KC-zp.272-274/22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4F44276" w14:textId="77777777" w:rsidR="0019197B" w:rsidRDefault="0019197B" w:rsidP="0019197B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89F3D3" w14:textId="77777777" w:rsidR="00457AD6" w:rsidRPr="00E50F4B" w:rsidRDefault="00457AD6" w:rsidP="00457AD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515BA72D" w14:textId="77777777" w:rsidR="00457AD6" w:rsidRPr="008D61B1" w:rsidRDefault="00457AD6" w:rsidP="00457AD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4295069" w14:textId="77777777" w:rsidR="00457AD6" w:rsidRPr="00E50F4B" w:rsidRDefault="00457AD6" w:rsidP="00457AD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FFEB33E" w14:textId="77777777" w:rsidR="00457AD6" w:rsidRPr="00E50F4B" w:rsidRDefault="00457AD6" w:rsidP="00457AD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92F4F53" w14:textId="77777777" w:rsidR="00457AD6" w:rsidRDefault="00457AD6" w:rsidP="00457AD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57032274" w14:textId="77777777" w:rsidR="00457AD6" w:rsidRDefault="00457AD6" w:rsidP="00457AD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E4DAD49" w14:textId="77777777" w:rsidR="00457AD6" w:rsidRPr="008D61B1" w:rsidRDefault="00457AD6" w:rsidP="00457AD6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74FD87A2" w14:textId="77777777" w:rsidR="00457AD6" w:rsidRPr="00E50F4B" w:rsidRDefault="00457AD6" w:rsidP="00457AD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3D4941F2" w14:textId="77777777" w:rsidR="00457AD6" w:rsidRPr="00E50F4B" w:rsidRDefault="00457AD6" w:rsidP="00457AD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E73B090" w14:textId="77777777" w:rsidR="00457AD6" w:rsidRPr="00E50F4B" w:rsidRDefault="00457AD6" w:rsidP="00457AD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49615F" w14:textId="77777777" w:rsidR="00457AD6" w:rsidRPr="00E50F4B" w:rsidRDefault="00457AD6" w:rsidP="00457AD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5296A47" w14:textId="77777777" w:rsidR="00457AD6" w:rsidRPr="00E50F4B" w:rsidRDefault="00457AD6" w:rsidP="00457AD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0DF0DDF" w14:textId="77777777" w:rsidR="00457AD6" w:rsidRPr="00E50F4B" w:rsidRDefault="00457AD6" w:rsidP="00457AD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4CAEF985" w14:textId="77777777" w:rsidR="005103B9" w:rsidRPr="00041BF3" w:rsidRDefault="005103B9" w:rsidP="00457AD6">
      <w:pPr>
        <w:pStyle w:val="Akapitzlist"/>
        <w:numPr>
          <w:ilvl w:val="0"/>
          <w:numId w:val="12"/>
        </w:numPr>
        <w:spacing w:after="0" w:line="360" w:lineRule="auto"/>
        <w:jc w:val="both"/>
      </w:pPr>
    </w:p>
    <w:sectPr w:rsidR="005103B9" w:rsidRPr="00041BF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A4D0C" w14:textId="77777777" w:rsidR="007B7AD1" w:rsidRDefault="007B7AD1" w:rsidP="0038231F">
      <w:pPr>
        <w:spacing w:after="0" w:line="240" w:lineRule="auto"/>
      </w:pPr>
      <w:r>
        <w:separator/>
      </w:r>
    </w:p>
  </w:endnote>
  <w:endnote w:type="continuationSeparator" w:id="0">
    <w:p w14:paraId="1693EE6E" w14:textId="77777777" w:rsidR="007B7AD1" w:rsidRDefault="007B7A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1B8D" w14:textId="77777777" w:rsidR="00466DB1" w:rsidRDefault="00466D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316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80DF3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14ACC" w14:textId="77777777" w:rsidR="00466DB1" w:rsidRDefault="00466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0D4EF" w14:textId="77777777" w:rsidR="007B7AD1" w:rsidRDefault="007B7AD1" w:rsidP="0038231F">
      <w:pPr>
        <w:spacing w:after="0" w:line="240" w:lineRule="auto"/>
      </w:pPr>
      <w:r>
        <w:separator/>
      </w:r>
    </w:p>
  </w:footnote>
  <w:footnote w:type="continuationSeparator" w:id="0">
    <w:p w14:paraId="6109E404" w14:textId="77777777" w:rsidR="007B7AD1" w:rsidRDefault="007B7AD1" w:rsidP="0038231F">
      <w:pPr>
        <w:spacing w:after="0" w:line="240" w:lineRule="auto"/>
      </w:pPr>
      <w:r>
        <w:continuationSeparator/>
      </w:r>
    </w:p>
  </w:footnote>
  <w:footnote w:id="1">
    <w:p w14:paraId="7823E2F3" w14:textId="77777777" w:rsidR="00457AD6" w:rsidRPr="0024624C" w:rsidRDefault="00457AD6" w:rsidP="00457AD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3C6744C" w14:textId="77777777" w:rsidR="00457AD6" w:rsidRPr="008D4C56" w:rsidRDefault="00457AD6" w:rsidP="00457AD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8D0FA" w14:textId="77777777" w:rsidR="00466DB1" w:rsidRDefault="00466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78C50" w14:textId="77777777" w:rsidR="00466DB1" w:rsidRDefault="00466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ED0BB" w14:textId="77777777" w:rsidR="00466DB1" w:rsidRDefault="00466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125049">
    <w:abstractNumId w:val="8"/>
  </w:num>
  <w:num w:numId="2" w16cid:durableId="1546260805">
    <w:abstractNumId w:val="0"/>
  </w:num>
  <w:num w:numId="3" w16cid:durableId="1250699879">
    <w:abstractNumId w:val="7"/>
  </w:num>
  <w:num w:numId="4" w16cid:durableId="1669136817">
    <w:abstractNumId w:val="10"/>
  </w:num>
  <w:num w:numId="5" w16cid:durableId="356858708">
    <w:abstractNumId w:val="9"/>
  </w:num>
  <w:num w:numId="6" w16cid:durableId="1038159491">
    <w:abstractNumId w:val="6"/>
  </w:num>
  <w:num w:numId="7" w16cid:durableId="1805807026">
    <w:abstractNumId w:val="1"/>
  </w:num>
  <w:num w:numId="8" w16cid:durableId="234169975">
    <w:abstractNumId w:val="3"/>
  </w:num>
  <w:num w:numId="9" w16cid:durableId="1625426171">
    <w:abstractNumId w:val="2"/>
  </w:num>
  <w:num w:numId="10" w16cid:durableId="1003817455">
    <w:abstractNumId w:val="5"/>
  </w:num>
  <w:num w:numId="11" w16cid:durableId="10827995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1724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AD1"/>
    <w:rsid w:val="00023477"/>
    <w:rsid w:val="000247FF"/>
    <w:rsid w:val="00025C8D"/>
    <w:rsid w:val="000303EE"/>
    <w:rsid w:val="00041BF3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97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AD6"/>
    <w:rsid w:val="004609F1"/>
    <w:rsid w:val="004651B5"/>
    <w:rsid w:val="00466DB1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7AD1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D3B69"/>
  <w15:chartTrackingRefBased/>
  <w15:docId w15:val="{CF9A3797-A601-40D0-B3B7-DD31FC74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97B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9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2022-05-11T09:26:00Z</cp:lastPrinted>
  <dcterms:created xsi:type="dcterms:W3CDTF">2022-05-11T09:26:00Z</dcterms:created>
  <dcterms:modified xsi:type="dcterms:W3CDTF">2022-05-11T09:26:00Z</dcterms:modified>
</cp:coreProperties>
</file>