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DFF30" w14:textId="77777777" w:rsidR="00FB7F50" w:rsidRPr="002245BE" w:rsidRDefault="00A570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5700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57005">
        <w:rPr>
          <w:sz w:val="22"/>
          <w:szCs w:val="22"/>
        </w:rPr>
        <w:t>2022-05-13</w:t>
      </w:r>
    </w:p>
    <w:p w14:paraId="4433D05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2CD90C6" w14:textId="77777777" w:rsidR="001D3BB3" w:rsidRDefault="00A57005" w:rsidP="00FB7F50">
      <w:pPr>
        <w:spacing w:after="40"/>
        <w:rPr>
          <w:b/>
          <w:bCs/>
          <w:sz w:val="22"/>
          <w:szCs w:val="22"/>
        </w:rPr>
      </w:pPr>
      <w:r w:rsidRPr="00A57005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7337C19C" w14:textId="77777777" w:rsidR="00FB7F50" w:rsidRPr="002245BE" w:rsidRDefault="00A57005" w:rsidP="00FB7F50">
      <w:pPr>
        <w:spacing w:after="40"/>
        <w:rPr>
          <w:b/>
          <w:bCs/>
          <w:sz w:val="22"/>
          <w:szCs w:val="22"/>
        </w:rPr>
      </w:pPr>
      <w:r w:rsidRPr="00A57005">
        <w:rPr>
          <w:b/>
          <w:bCs/>
          <w:sz w:val="22"/>
          <w:szCs w:val="22"/>
        </w:rPr>
        <w:t>Sekcja Zamówień Publicznych</w:t>
      </w:r>
    </w:p>
    <w:p w14:paraId="3D0B7B07" w14:textId="77777777" w:rsidR="00FB7F50" w:rsidRPr="002245BE" w:rsidRDefault="00A57005" w:rsidP="00FB7F50">
      <w:pPr>
        <w:rPr>
          <w:sz w:val="22"/>
          <w:szCs w:val="22"/>
        </w:rPr>
      </w:pPr>
      <w:r w:rsidRPr="00A5700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57005">
        <w:rPr>
          <w:sz w:val="22"/>
          <w:szCs w:val="22"/>
        </w:rPr>
        <w:t>66</w:t>
      </w:r>
    </w:p>
    <w:p w14:paraId="7C7B9108" w14:textId="77777777" w:rsidR="00FB7F50" w:rsidRPr="002245BE" w:rsidRDefault="00A57005" w:rsidP="00FB7F50">
      <w:pPr>
        <w:rPr>
          <w:sz w:val="22"/>
          <w:szCs w:val="22"/>
        </w:rPr>
      </w:pPr>
      <w:r w:rsidRPr="00A5700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57005">
        <w:rPr>
          <w:sz w:val="22"/>
          <w:szCs w:val="22"/>
        </w:rPr>
        <w:t>Kraków</w:t>
      </w:r>
    </w:p>
    <w:p w14:paraId="2B77E9C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2503329" w14:textId="77777777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9C78AC1" w14:textId="77777777" w:rsidR="00416B83" w:rsidRDefault="00416B83" w:rsidP="00A17CDB">
      <w:pPr>
        <w:jc w:val="both"/>
        <w:rPr>
          <w:bCs/>
          <w:sz w:val="18"/>
          <w:szCs w:val="18"/>
        </w:rPr>
      </w:pPr>
    </w:p>
    <w:p w14:paraId="0722E64F" w14:textId="77777777" w:rsidR="00B55745" w:rsidRDefault="00B55745" w:rsidP="00B55745">
      <w:pPr>
        <w:pStyle w:val="Nagwek"/>
        <w:tabs>
          <w:tab w:val="clear" w:pos="4536"/>
        </w:tabs>
        <w:spacing w:before="480"/>
      </w:pPr>
      <w:r w:rsidRPr="00AD3841">
        <w:rPr>
          <w:sz w:val="22"/>
          <w:szCs w:val="22"/>
        </w:rPr>
        <w:t>Pismo:</w:t>
      </w:r>
      <w:r w:rsidRPr="00AD384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</w:t>
      </w:r>
      <w:r w:rsidRPr="00EE723F">
        <w:rPr>
          <w:b/>
          <w:bCs/>
          <w:sz w:val="22"/>
          <w:szCs w:val="22"/>
        </w:rPr>
        <w:t>ZP</w:t>
      </w:r>
      <w:r>
        <w:rPr>
          <w:b/>
          <w:bCs/>
          <w:sz w:val="22"/>
          <w:szCs w:val="22"/>
        </w:rPr>
        <w:t xml:space="preserve">.271.306 </w:t>
      </w:r>
      <w:r w:rsidRPr="00EE723F">
        <w:rPr>
          <w:b/>
          <w:bCs/>
          <w:sz w:val="22"/>
          <w:szCs w:val="22"/>
        </w:rPr>
        <w:t>/1/2022</w:t>
      </w:r>
    </w:p>
    <w:p w14:paraId="60EA1028" w14:textId="77777777" w:rsidR="00416B83" w:rsidRDefault="00416B83" w:rsidP="00A17CDB">
      <w:pPr>
        <w:jc w:val="both"/>
        <w:rPr>
          <w:bCs/>
          <w:sz w:val="18"/>
          <w:szCs w:val="18"/>
        </w:rPr>
      </w:pPr>
    </w:p>
    <w:p w14:paraId="0E7AB5DC" w14:textId="77777777" w:rsidR="00416B83" w:rsidRPr="00A17CDB" w:rsidRDefault="00416B83" w:rsidP="00A17CDB">
      <w:pPr>
        <w:jc w:val="both"/>
        <w:rPr>
          <w:bCs/>
          <w:sz w:val="18"/>
          <w:szCs w:val="18"/>
        </w:rPr>
      </w:pPr>
    </w:p>
    <w:p w14:paraId="149F7EE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5D456C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57005" w:rsidRPr="00607F9B" w14:paraId="5008A430" w14:textId="77777777" w:rsidTr="000B6774">
        <w:trPr>
          <w:trHeight w:val="638"/>
        </w:trPr>
        <w:tc>
          <w:tcPr>
            <w:tcW w:w="959" w:type="dxa"/>
            <w:shd w:val="clear" w:color="auto" w:fill="auto"/>
          </w:tcPr>
          <w:p w14:paraId="7E1221F3" w14:textId="77777777" w:rsidR="00A57005" w:rsidRPr="00607F9B" w:rsidRDefault="00A57005" w:rsidP="000B67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AD6BAE" w14:textId="77777777" w:rsidR="00A57005" w:rsidRPr="00607F9B" w:rsidRDefault="00A57005" w:rsidP="000B67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7005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A5700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7005">
              <w:rPr>
                <w:b/>
                <w:bCs/>
                <w:sz w:val="22"/>
                <w:szCs w:val="22"/>
              </w:rPr>
              <w:t>Opracowanie pełno branżowego projektu budowlanego i wykonawczego dla zadania pod nazwą Budowa dodatkowego pawilonu dla potrzeb Szpitalnego Oddziału Ratunkowego Szpitala Specjalistycznego im. S. Żeromskiego SP ZOZ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7005">
              <w:rPr>
                <w:b/>
                <w:sz w:val="22"/>
                <w:szCs w:val="22"/>
              </w:rPr>
              <w:t>ZP/1/2022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8FA53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57005" w:rsidRPr="00A57005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57005" w:rsidRPr="00A57005">
        <w:rPr>
          <w:sz w:val="22"/>
          <w:szCs w:val="22"/>
        </w:rPr>
        <w:t>(</w:t>
      </w:r>
      <w:proofErr w:type="spellStart"/>
      <w:r w:rsidR="00A57005" w:rsidRPr="00A57005">
        <w:rPr>
          <w:sz w:val="22"/>
          <w:szCs w:val="22"/>
        </w:rPr>
        <w:t>t.j</w:t>
      </w:r>
      <w:proofErr w:type="spellEnd"/>
      <w:r w:rsidR="00A57005" w:rsidRPr="00A57005">
        <w:rPr>
          <w:sz w:val="22"/>
          <w:szCs w:val="22"/>
        </w:rPr>
        <w:t>. Dz.U. z 2021</w:t>
      </w:r>
      <w:r w:rsidR="00D556E0">
        <w:rPr>
          <w:sz w:val="22"/>
          <w:szCs w:val="22"/>
        </w:rPr>
        <w:t xml:space="preserve"> </w:t>
      </w:r>
      <w:r w:rsidR="00A57005" w:rsidRPr="00A57005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57005" w14:paraId="4C16C8FA" w14:textId="77777777" w:rsidTr="000B6774">
        <w:trPr>
          <w:cantSplit/>
        </w:trPr>
        <w:tc>
          <w:tcPr>
            <w:tcW w:w="10150" w:type="dxa"/>
          </w:tcPr>
          <w:p w14:paraId="7FC14E3F" w14:textId="77777777" w:rsidR="00A57005" w:rsidRPr="00D26ED6" w:rsidRDefault="00A57005" w:rsidP="000B67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57005">
              <w:rPr>
                <w:b/>
                <w:sz w:val="22"/>
                <w:szCs w:val="22"/>
              </w:rPr>
              <w:t>Sosak</w:t>
            </w:r>
            <w:proofErr w:type="spellEnd"/>
            <w:r w:rsidRPr="00A57005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A57005">
              <w:rPr>
                <w:b/>
                <w:sz w:val="22"/>
                <w:szCs w:val="22"/>
              </w:rPr>
              <w:t>Sosak</w:t>
            </w:r>
            <w:proofErr w:type="spellEnd"/>
            <w:r w:rsidRPr="00A57005">
              <w:rPr>
                <w:b/>
                <w:sz w:val="22"/>
                <w:szCs w:val="22"/>
              </w:rPr>
              <w:t xml:space="preserve"> Projekt Sp. z o.o.</w:t>
            </w:r>
          </w:p>
          <w:p w14:paraId="35E3B40F" w14:textId="77777777" w:rsidR="00A57005" w:rsidRPr="009F0E5C" w:rsidRDefault="00A57005" w:rsidP="000B6774">
            <w:pPr>
              <w:jc w:val="both"/>
              <w:rPr>
                <w:bCs/>
                <w:sz w:val="22"/>
                <w:szCs w:val="22"/>
              </w:rPr>
            </w:pPr>
            <w:r w:rsidRPr="00A57005">
              <w:rPr>
                <w:bCs/>
                <w:sz w:val="22"/>
                <w:szCs w:val="22"/>
              </w:rPr>
              <w:t>Zodiakalna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7005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7F6FF3" w14:textId="77777777" w:rsidR="00A57005" w:rsidRPr="009F0E5C" w:rsidRDefault="00A57005" w:rsidP="000B6774">
            <w:pPr>
              <w:jc w:val="both"/>
              <w:rPr>
                <w:bCs/>
                <w:sz w:val="22"/>
                <w:szCs w:val="22"/>
              </w:rPr>
            </w:pPr>
            <w:r w:rsidRPr="00A57005">
              <w:rPr>
                <w:bCs/>
                <w:sz w:val="22"/>
                <w:szCs w:val="22"/>
              </w:rPr>
              <w:t>10-712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7005">
              <w:rPr>
                <w:bCs/>
                <w:sz w:val="22"/>
                <w:szCs w:val="22"/>
              </w:rPr>
              <w:t>Olsztyn</w:t>
            </w:r>
          </w:p>
          <w:p w14:paraId="62F6A893" w14:textId="77777777" w:rsidR="00A57005" w:rsidRPr="00D26ED6" w:rsidRDefault="00A57005" w:rsidP="000B67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ADED70" w14:textId="77777777" w:rsidR="00A57005" w:rsidRPr="00D26ED6" w:rsidRDefault="00A57005" w:rsidP="000B677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57005">
              <w:rPr>
                <w:sz w:val="22"/>
                <w:szCs w:val="22"/>
              </w:rPr>
              <w:t>Opracowanie pełno branżowego projektu budowlanego i wykonawczego dla zadania pod nazwą Budowa dodatkowego pawilonu dla potrzeb Szpitalnego Oddziału Ratunkowego Szpitala Specjalistycznego im. S. Żeromskiego SP ZOZ w Krakowie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57005">
              <w:rPr>
                <w:b/>
                <w:sz w:val="22"/>
                <w:szCs w:val="22"/>
              </w:rPr>
              <w:t>688 800.00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A7AB9F4" w14:textId="77777777" w:rsidR="00A57005" w:rsidRPr="00D26ED6" w:rsidRDefault="00A57005" w:rsidP="000B677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13C9E6E" w14:textId="77777777" w:rsidR="00A57005" w:rsidRDefault="00B636D0" w:rsidP="00B636D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A801C6">
              <w:t xml:space="preserve">Oferta spełniająca warunki zawarte w SWZ, w ustawie Prawo zamówień publicznych z dnia 11 września 2019 r.  (tekst jednolity Dz. U. z 2021 r. poz. 1129 ) oraz najkorzystniejsza w kryterium cena - </w:t>
            </w:r>
            <w:r>
              <w:t>6</w:t>
            </w:r>
            <w:r w:rsidRPr="00A801C6">
              <w:t>0 %</w:t>
            </w:r>
            <w:r>
              <w:t>,  termin wykonania – 25 %, doświadczenie kluczowego zespołu osób realizujących  usługę – 15%.</w:t>
            </w:r>
          </w:p>
          <w:p w14:paraId="6D96C52A" w14:textId="77777777" w:rsidR="00B636D0" w:rsidRPr="00A57005" w:rsidRDefault="00B636D0" w:rsidP="00B636D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21290E3E" w14:textId="77777777" w:rsidR="008231F0" w:rsidRDefault="008231F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F1417D2" w14:textId="77777777" w:rsidR="008231F0" w:rsidRDefault="008231F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0E2AF1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701"/>
        <w:gridCol w:w="1984"/>
        <w:gridCol w:w="1985"/>
      </w:tblGrid>
      <w:tr w:rsidR="001D3BB3" w:rsidRPr="008567C7" w14:paraId="10D81B28" w14:textId="77777777" w:rsidTr="001D3BB3">
        <w:trPr>
          <w:trHeight w:val="510"/>
        </w:trPr>
        <w:tc>
          <w:tcPr>
            <w:tcW w:w="709" w:type="dxa"/>
            <w:vAlign w:val="center"/>
          </w:tcPr>
          <w:p w14:paraId="1363594D" w14:textId="77777777" w:rsidR="001D3BB3" w:rsidRPr="008567C7" w:rsidRDefault="001D3BB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56599F1" w14:textId="77777777" w:rsidR="001D3BB3" w:rsidRPr="008567C7" w:rsidRDefault="001D3BB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5CF9606" w14:textId="77777777" w:rsidR="001D3BB3" w:rsidRPr="008567C7" w:rsidRDefault="001D3BB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07BB0959" w14:textId="77777777" w:rsidR="001D3BB3" w:rsidRPr="008567C7" w:rsidRDefault="001D3BB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984" w:type="dxa"/>
            <w:vAlign w:val="center"/>
          </w:tcPr>
          <w:p w14:paraId="2D625268" w14:textId="77777777" w:rsidR="001D3BB3" w:rsidRPr="008567C7" w:rsidRDefault="001D3BB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kluczowego zespołu osób realizujących usługę</w:t>
            </w:r>
          </w:p>
        </w:tc>
        <w:tc>
          <w:tcPr>
            <w:tcW w:w="1985" w:type="dxa"/>
            <w:vAlign w:val="center"/>
          </w:tcPr>
          <w:p w14:paraId="300026AA" w14:textId="77777777" w:rsidR="001D3BB3" w:rsidRPr="008567C7" w:rsidRDefault="001D3BB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D3BB3" w:rsidRPr="008567C7" w14:paraId="651BA33D" w14:textId="77777777" w:rsidTr="001D3BB3">
        <w:tc>
          <w:tcPr>
            <w:tcW w:w="709" w:type="dxa"/>
            <w:vAlign w:val="center"/>
          </w:tcPr>
          <w:p w14:paraId="4D968760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2D45068" w14:textId="77777777" w:rsidR="001D3BB3" w:rsidRPr="002B6761" w:rsidRDefault="001D3BB3" w:rsidP="000B67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57005">
              <w:rPr>
                <w:rFonts w:ascii="Times New Roman" w:hAnsi="Times New Roman" w:cs="Times New Roman"/>
                <w:b/>
                <w:sz w:val="18"/>
                <w:szCs w:val="18"/>
              </w:rPr>
              <w:t>Sosak</w:t>
            </w:r>
            <w:proofErr w:type="spellEnd"/>
            <w:r w:rsidRPr="00A570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</w:t>
            </w:r>
            <w:proofErr w:type="spellStart"/>
            <w:r w:rsidRPr="00A57005">
              <w:rPr>
                <w:rFonts w:ascii="Times New Roman" w:hAnsi="Times New Roman" w:cs="Times New Roman"/>
                <w:b/>
                <w:sz w:val="18"/>
                <w:szCs w:val="18"/>
              </w:rPr>
              <w:t>Sosak</w:t>
            </w:r>
            <w:proofErr w:type="spellEnd"/>
            <w:r w:rsidRPr="00A570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Projekt Sp. z o.o.</w:t>
            </w:r>
          </w:p>
          <w:p w14:paraId="461D7A27" w14:textId="77777777" w:rsidR="001D3BB3" w:rsidRPr="008567C7" w:rsidRDefault="001D3BB3" w:rsidP="000B67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Zodiakalna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3E3F1DF" w14:textId="77777777" w:rsidR="001D3BB3" w:rsidRPr="001B7815" w:rsidRDefault="001D3BB3" w:rsidP="000B67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10-712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134" w:type="dxa"/>
            <w:vAlign w:val="center"/>
          </w:tcPr>
          <w:p w14:paraId="0AC2F1B3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3BF12E7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4" w:type="dxa"/>
            <w:vAlign w:val="center"/>
          </w:tcPr>
          <w:p w14:paraId="04450E93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7,50</w:t>
            </w:r>
          </w:p>
        </w:tc>
        <w:tc>
          <w:tcPr>
            <w:tcW w:w="1985" w:type="dxa"/>
            <w:vAlign w:val="center"/>
          </w:tcPr>
          <w:p w14:paraId="684CCB2E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92,50</w:t>
            </w:r>
          </w:p>
        </w:tc>
      </w:tr>
      <w:tr w:rsidR="001D3BB3" w:rsidRPr="008567C7" w14:paraId="4B106DEF" w14:textId="77777777" w:rsidTr="001D3BB3">
        <w:tc>
          <w:tcPr>
            <w:tcW w:w="709" w:type="dxa"/>
            <w:vAlign w:val="center"/>
          </w:tcPr>
          <w:p w14:paraId="70523AD7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1DA84896" w14:textId="77777777" w:rsidR="001D3BB3" w:rsidRPr="002B6761" w:rsidRDefault="001D3BB3" w:rsidP="000B67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/>
                <w:sz w:val="18"/>
                <w:szCs w:val="18"/>
              </w:rPr>
              <w:t>Zespół projektowo - Inwestycyjny Kontrapunkt V-projekt Aleksander Mirek</w:t>
            </w:r>
          </w:p>
          <w:p w14:paraId="5BF56D58" w14:textId="77777777" w:rsidR="001D3BB3" w:rsidRPr="008567C7" w:rsidRDefault="001D3BB3" w:rsidP="000B67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Zabłocie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170B46A" w14:textId="77777777" w:rsidR="001D3BB3" w:rsidRPr="001B7815" w:rsidRDefault="001D3BB3" w:rsidP="000B67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30-701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BC6327C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42,00</w:t>
            </w:r>
          </w:p>
        </w:tc>
        <w:tc>
          <w:tcPr>
            <w:tcW w:w="1701" w:type="dxa"/>
            <w:vAlign w:val="center"/>
          </w:tcPr>
          <w:p w14:paraId="4D8B68C8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4" w:type="dxa"/>
            <w:vAlign w:val="center"/>
          </w:tcPr>
          <w:p w14:paraId="783FA129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7,50</w:t>
            </w:r>
          </w:p>
        </w:tc>
        <w:tc>
          <w:tcPr>
            <w:tcW w:w="1985" w:type="dxa"/>
            <w:vAlign w:val="center"/>
          </w:tcPr>
          <w:p w14:paraId="3C16A04D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D3BB3" w:rsidRPr="008567C7" w14:paraId="12ACF66C" w14:textId="77777777" w:rsidTr="001D3BB3">
        <w:tc>
          <w:tcPr>
            <w:tcW w:w="709" w:type="dxa"/>
            <w:vAlign w:val="center"/>
          </w:tcPr>
          <w:p w14:paraId="505639FF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6FBD31E" w14:textId="77777777" w:rsidR="001D3BB3" w:rsidRPr="002B6761" w:rsidRDefault="001D3BB3" w:rsidP="000B67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/>
                <w:sz w:val="18"/>
                <w:szCs w:val="18"/>
              </w:rPr>
              <w:t>Studium sp. z o. o. sp. k.</w:t>
            </w:r>
          </w:p>
          <w:p w14:paraId="55DED374" w14:textId="77777777" w:rsidR="001D3BB3" w:rsidRPr="008567C7" w:rsidRDefault="001D3BB3" w:rsidP="000B67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Noakowskiego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/99</w:t>
            </w:r>
          </w:p>
          <w:p w14:paraId="6062F3C3" w14:textId="77777777" w:rsidR="001D3BB3" w:rsidRPr="001B7815" w:rsidRDefault="001D3BB3" w:rsidP="000B67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00-666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F2E6BE3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41,53</w:t>
            </w:r>
          </w:p>
        </w:tc>
        <w:tc>
          <w:tcPr>
            <w:tcW w:w="1701" w:type="dxa"/>
            <w:vAlign w:val="center"/>
          </w:tcPr>
          <w:p w14:paraId="42EDBA75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4" w:type="dxa"/>
            <w:vAlign w:val="center"/>
          </w:tcPr>
          <w:p w14:paraId="3516EFEC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4BFF0D45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636D0">
              <w:rPr>
                <w:rFonts w:ascii="Times New Roman" w:hAnsi="Times New Roman" w:cs="Times New Roman"/>
                <w:sz w:val="18"/>
                <w:szCs w:val="18"/>
              </w:rPr>
              <w:t>66,53</w:t>
            </w:r>
          </w:p>
        </w:tc>
      </w:tr>
      <w:tr w:rsidR="001D3BB3" w:rsidRPr="008567C7" w14:paraId="7EC8AE59" w14:textId="77777777" w:rsidTr="001D3BB3">
        <w:tc>
          <w:tcPr>
            <w:tcW w:w="709" w:type="dxa"/>
            <w:vAlign w:val="center"/>
          </w:tcPr>
          <w:p w14:paraId="1076455C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44F8FC6" w14:textId="77777777" w:rsidR="001D3BB3" w:rsidRPr="002B6761" w:rsidRDefault="001D3BB3" w:rsidP="000B67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57005">
              <w:rPr>
                <w:rFonts w:ascii="Times New Roman" w:hAnsi="Times New Roman" w:cs="Times New Roman"/>
                <w:b/>
                <w:sz w:val="18"/>
                <w:szCs w:val="18"/>
              </w:rPr>
              <w:t>Wasko</w:t>
            </w:r>
            <w:proofErr w:type="spellEnd"/>
            <w:r w:rsidRPr="00A57005">
              <w:rPr>
                <w:rFonts w:ascii="Times New Roman" w:hAnsi="Times New Roman" w:cs="Times New Roman"/>
                <w:b/>
                <w:sz w:val="18"/>
                <w:szCs w:val="18"/>
              </w:rPr>
              <w:t>-Projekt Design Sp. z o. o.</w:t>
            </w:r>
          </w:p>
          <w:p w14:paraId="1B4B5EFF" w14:textId="77777777" w:rsidR="001D3BB3" w:rsidRPr="008567C7" w:rsidRDefault="001D3BB3" w:rsidP="000B67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Bursztynowa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/201</w:t>
            </w:r>
          </w:p>
          <w:p w14:paraId="35881BBA" w14:textId="77777777" w:rsidR="001D3BB3" w:rsidRPr="001B7815" w:rsidRDefault="001D3BB3" w:rsidP="000B67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31-213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00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19C8629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2CD3B9B3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5187C398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60678791" w14:textId="77777777" w:rsidR="001D3BB3" w:rsidRPr="008567C7" w:rsidRDefault="001D3BB3" w:rsidP="000B6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00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73D5830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11025DD" w14:textId="77777777" w:rsidR="00D556E0" w:rsidRDefault="00D556E0" w:rsidP="00D556E0">
      <w:pPr>
        <w:spacing w:after="40" w:line="276" w:lineRule="auto"/>
        <w:jc w:val="both"/>
      </w:pPr>
      <w:r>
        <w:t>Informacja o terminie zawarcia umowy:</w:t>
      </w:r>
    </w:p>
    <w:p w14:paraId="43898167" w14:textId="77777777" w:rsidR="00D556E0" w:rsidRPr="00D556E0" w:rsidRDefault="00D556E0" w:rsidP="00D556E0">
      <w:pPr>
        <w:spacing w:after="120" w:line="276" w:lineRule="auto"/>
        <w:jc w:val="both"/>
        <w:rPr>
          <w:sz w:val="22"/>
          <w:szCs w:val="22"/>
        </w:rPr>
      </w:pPr>
      <w:r w:rsidRPr="00D556E0">
        <w:rPr>
          <w:sz w:val="22"/>
          <w:szCs w:val="22"/>
        </w:rPr>
        <w:t xml:space="preserve">Umowa w sprawie zamówienia publicznego, zgodnie z art. 308 ust. 2 ustawy </w:t>
      </w:r>
      <w:proofErr w:type="spellStart"/>
      <w:r w:rsidRPr="00D556E0">
        <w:rPr>
          <w:sz w:val="22"/>
          <w:szCs w:val="22"/>
        </w:rPr>
        <w:t>Pzp</w:t>
      </w:r>
      <w:proofErr w:type="spellEnd"/>
      <w:r w:rsidRPr="00D556E0">
        <w:rPr>
          <w:sz w:val="22"/>
          <w:szCs w:val="22"/>
        </w:rPr>
        <w:t xml:space="preserve">, zostanie zawarta, z uwzględnieniem art. 577 ustawy </w:t>
      </w:r>
      <w:proofErr w:type="spellStart"/>
      <w:r w:rsidRPr="00D556E0">
        <w:rPr>
          <w:sz w:val="22"/>
          <w:szCs w:val="22"/>
        </w:rPr>
        <w:t>Pzp</w:t>
      </w:r>
      <w:proofErr w:type="spellEnd"/>
      <w:r w:rsidRPr="00D556E0">
        <w:rPr>
          <w:sz w:val="22"/>
          <w:szCs w:val="22"/>
        </w:rPr>
        <w:t>, w terminie nie krótszym niż 5 dni od dnia przesłania niniejszego zawiadomienia o wyborze najkorzystniejszej oferty.</w:t>
      </w:r>
    </w:p>
    <w:p w14:paraId="0D361866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F52BB92" w14:textId="140225F2"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1765E33" w14:textId="386E2228" w:rsidR="00556639" w:rsidRDefault="00556639" w:rsidP="00556639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74213477" w14:textId="7DA7C52E" w:rsidR="00556639" w:rsidRPr="004229DE" w:rsidRDefault="00556639" w:rsidP="00556639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bookmarkEnd w:id="0"/>
    <w:sectPr w:rsidR="00556639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D881E" w14:textId="77777777" w:rsidR="003F1B84" w:rsidRDefault="003F1B84">
      <w:r>
        <w:separator/>
      </w:r>
    </w:p>
  </w:endnote>
  <w:endnote w:type="continuationSeparator" w:id="0">
    <w:p w14:paraId="20A2EBC8" w14:textId="77777777" w:rsidR="003F1B84" w:rsidRDefault="003F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D4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203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F7C0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A003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12A2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2CAEC" w14:textId="77777777" w:rsidR="003F1B84" w:rsidRDefault="003F1B84">
      <w:r>
        <w:separator/>
      </w:r>
    </w:p>
  </w:footnote>
  <w:footnote w:type="continuationSeparator" w:id="0">
    <w:p w14:paraId="01F27552" w14:textId="77777777" w:rsidR="003F1B84" w:rsidRDefault="003F1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F51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C9D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F37B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B84"/>
    <w:rsid w:val="00005838"/>
    <w:rsid w:val="00022322"/>
    <w:rsid w:val="00035FC1"/>
    <w:rsid w:val="00042497"/>
    <w:rsid w:val="000C1E6F"/>
    <w:rsid w:val="000E4E56"/>
    <w:rsid w:val="001A1468"/>
    <w:rsid w:val="001B7815"/>
    <w:rsid w:val="001D3BB3"/>
    <w:rsid w:val="002B1E4F"/>
    <w:rsid w:val="002B6761"/>
    <w:rsid w:val="003445A0"/>
    <w:rsid w:val="003A0AFC"/>
    <w:rsid w:val="003D611C"/>
    <w:rsid w:val="003F1B84"/>
    <w:rsid w:val="00416B83"/>
    <w:rsid w:val="00431C0B"/>
    <w:rsid w:val="00437CAD"/>
    <w:rsid w:val="004657DA"/>
    <w:rsid w:val="004B2665"/>
    <w:rsid w:val="004C3459"/>
    <w:rsid w:val="004E324A"/>
    <w:rsid w:val="004E7234"/>
    <w:rsid w:val="0054734E"/>
    <w:rsid w:val="00556639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31F0"/>
    <w:rsid w:val="00832144"/>
    <w:rsid w:val="008567C7"/>
    <w:rsid w:val="008642B3"/>
    <w:rsid w:val="008A6C10"/>
    <w:rsid w:val="008E5102"/>
    <w:rsid w:val="008F1FC6"/>
    <w:rsid w:val="00915B9E"/>
    <w:rsid w:val="00952256"/>
    <w:rsid w:val="0097748A"/>
    <w:rsid w:val="009F0E5C"/>
    <w:rsid w:val="00A029B8"/>
    <w:rsid w:val="00A17CDB"/>
    <w:rsid w:val="00A57005"/>
    <w:rsid w:val="00AA02AC"/>
    <w:rsid w:val="00B32D12"/>
    <w:rsid w:val="00B464D3"/>
    <w:rsid w:val="00B55745"/>
    <w:rsid w:val="00B636D0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56E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769DC1"/>
  <w15:chartTrackingRefBased/>
  <w15:docId w15:val="{A39678FD-5EC3-4CE9-9A0C-AD8A7ADA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5574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387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2022-05-13T08:22:00Z</cp:lastPrinted>
  <dcterms:created xsi:type="dcterms:W3CDTF">2022-05-17T08:10:00Z</dcterms:created>
  <dcterms:modified xsi:type="dcterms:W3CDTF">2022-05-17T08:10:00Z</dcterms:modified>
</cp:coreProperties>
</file>