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297E6" w14:textId="77777777" w:rsidR="00EB1359" w:rsidRPr="003261E7" w:rsidRDefault="00DD1CA8" w:rsidP="00EB1359">
      <w:pPr>
        <w:spacing w:after="240"/>
        <w:jc w:val="right"/>
        <w:rPr>
          <w:sz w:val="22"/>
          <w:szCs w:val="22"/>
        </w:rPr>
      </w:pPr>
      <w:r w:rsidRPr="00DD1CA8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DD1CA8">
        <w:rPr>
          <w:sz w:val="22"/>
          <w:szCs w:val="22"/>
        </w:rPr>
        <w:t>2022-05-10</w:t>
      </w:r>
    </w:p>
    <w:p w14:paraId="045A0A9B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0D558AB1" w14:textId="77777777" w:rsidR="00EB1359" w:rsidRPr="003261E7" w:rsidRDefault="00DD1CA8" w:rsidP="00EB1359">
      <w:pPr>
        <w:spacing w:after="40"/>
        <w:rPr>
          <w:b/>
          <w:bCs/>
          <w:sz w:val="22"/>
          <w:szCs w:val="22"/>
        </w:rPr>
      </w:pPr>
      <w:r w:rsidRPr="00DD1CA8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25B66C7D" w14:textId="77777777" w:rsidR="00EB1359" w:rsidRPr="003261E7" w:rsidRDefault="00DD1CA8" w:rsidP="00EB1359">
      <w:pPr>
        <w:rPr>
          <w:sz w:val="22"/>
          <w:szCs w:val="22"/>
        </w:rPr>
      </w:pPr>
      <w:r w:rsidRPr="00DD1CA8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DD1CA8">
        <w:rPr>
          <w:sz w:val="22"/>
          <w:szCs w:val="22"/>
        </w:rPr>
        <w:t>66</w:t>
      </w:r>
    </w:p>
    <w:p w14:paraId="626CB620" w14:textId="77777777" w:rsidR="00EB1359" w:rsidRPr="003261E7" w:rsidRDefault="00DD1CA8" w:rsidP="00EB1359">
      <w:pPr>
        <w:rPr>
          <w:sz w:val="22"/>
          <w:szCs w:val="22"/>
        </w:rPr>
      </w:pPr>
      <w:r w:rsidRPr="00DD1CA8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DD1CA8">
        <w:rPr>
          <w:sz w:val="22"/>
          <w:szCs w:val="22"/>
        </w:rPr>
        <w:t>Kraków</w:t>
      </w:r>
    </w:p>
    <w:p w14:paraId="7F93C4BC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62EF5BB4" w14:textId="4DBA0484" w:rsidR="00EB1359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744C1F74" w14:textId="793E3820" w:rsidR="00EF5F38" w:rsidRPr="00EF5F38" w:rsidRDefault="00EF5F38" w:rsidP="00EB1359">
      <w:pPr>
        <w:spacing w:after="480"/>
        <w:jc w:val="both"/>
        <w:rPr>
          <w:bCs/>
          <w:sz w:val="22"/>
          <w:szCs w:val="22"/>
        </w:rPr>
      </w:pPr>
      <w:r w:rsidRPr="00EF5F38">
        <w:rPr>
          <w:bCs/>
          <w:sz w:val="22"/>
          <w:szCs w:val="22"/>
        </w:rPr>
        <w:t>SZP.271.314/4/2022</w:t>
      </w:r>
    </w:p>
    <w:p w14:paraId="139DE887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2BEE383E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6CF07B03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0AC0FC8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D1CA8" w:rsidRPr="003261E7" w14:paraId="4D841CFB" w14:textId="77777777" w:rsidTr="007D26C1">
        <w:trPr>
          <w:trHeight w:val="638"/>
        </w:trPr>
        <w:tc>
          <w:tcPr>
            <w:tcW w:w="959" w:type="dxa"/>
            <w:shd w:val="clear" w:color="auto" w:fill="auto"/>
          </w:tcPr>
          <w:p w14:paraId="43E668DD" w14:textId="77777777" w:rsidR="00DD1CA8" w:rsidRPr="003261E7" w:rsidRDefault="00DD1CA8" w:rsidP="007D26C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951ADC3" w14:textId="77777777" w:rsidR="00DD1CA8" w:rsidRPr="003261E7" w:rsidRDefault="00DD1CA8" w:rsidP="007D26C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D1CA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D1CA8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D1CA8">
              <w:rPr>
                <w:b/>
                <w:bCs/>
                <w:sz w:val="22"/>
                <w:szCs w:val="22"/>
              </w:rPr>
              <w:t>Przeglądy techniczne sprzętu i aparatury medycznej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DD1CA8">
              <w:rPr>
                <w:b/>
                <w:sz w:val="22"/>
                <w:szCs w:val="22"/>
              </w:rPr>
              <w:t>ZP/4/2022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6058AEDC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45391A6B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3AB7554F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DD1CA8" w:rsidRPr="00DD1CA8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DD1CA8" w:rsidRPr="00DD1CA8">
        <w:rPr>
          <w:sz w:val="22"/>
          <w:szCs w:val="22"/>
        </w:rPr>
        <w:t>(</w:t>
      </w:r>
      <w:proofErr w:type="spellStart"/>
      <w:r w:rsidR="00DD1CA8" w:rsidRPr="00DD1CA8">
        <w:rPr>
          <w:sz w:val="22"/>
          <w:szCs w:val="22"/>
        </w:rPr>
        <w:t>t.j</w:t>
      </w:r>
      <w:proofErr w:type="spellEnd"/>
      <w:r w:rsidR="00DD1CA8" w:rsidRPr="00DD1CA8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09DC6C3D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09AC2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DBCE5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2A5494C7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7B1A2A" w:rsidRPr="00EB1359" w14:paraId="63951B27" w14:textId="77777777" w:rsidTr="007D26C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45613" w14:textId="77777777" w:rsidR="007B1A2A" w:rsidRPr="00710915" w:rsidRDefault="007B1A2A" w:rsidP="007D26C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D1CA8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6ED26" w14:textId="77777777" w:rsidR="007B1A2A" w:rsidRPr="00EB1359" w:rsidRDefault="007B1A2A" w:rsidP="007D26C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D1CA8">
              <w:rPr>
                <w:b/>
                <w:sz w:val="22"/>
                <w:szCs w:val="22"/>
              </w:rPr>
              <w:t>Grupa 2 - Defibrylatory</w:t>
            </w:r>
          </w:p>
          <w:p w14:paraId="758480E6" w14:textId="2765AA13" w:rsidR="007B1A2A" w:rsidRDefault="007B1A2A" w:rsidP="007D26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0E29D2">
              <w:rPr>
                <w:sz w:val="22"/>
                <w:szCs w:val="22"/>
              </w:rPr>
              <w:t xml:space="preserve"> Art. 255 pkt 6</w:t>
            </w:r>
          </w:p>
          <w:p w14:paraId="7751FD4C" w14:textId="77777777" w:rsidR="007B1A2A" w:rsidRDefault="007B1A2A" w:rsidP="007D26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D1CA8">
              <w:rPr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</w:p>
          <w:p w14:paraId="1F6F55A8" w14:textId="77777777" w:rsidR="007B1A2A" w:rsidRDefault="007B1A2A" w:rsidP="007D26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D35CA0D" w14:textId="4497B2DE" w:rsidR="007B1A2A" w:rsidRPr="00EB1359" w:rsidRDefault="00F01B60" w:rsidP="007D26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w sposób niewyczerpujący opisał przedmiot zamówienia i udzielił niedokładnych wyjaśnień w zakresie wymiany akumulatorów w defibrylatorach, przez co złożono nieporównywalne oferty. W związku z powyższym nie ma możliwości oceny ofert pod kątem zgodności z opisem przedmiotu zamówienia.</w:t>
            </w:r>
          </w:p>
        </w:tc>
      </w:tr>
      <w:tr w:rsidR="00DD1CA8" w:rsidRPr="00EB1359" w14:paraId="7370BE31" w14:textId="77777777" w:rsidTr="007D26C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120BF" w14:textId="77777777" w:rsidR="00DD1CA8" w:rsidRPr="00710915" w:rsidRDefault="00DD1CA8" w:rsidP="007D26C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D1CA8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22F41" w14:textId="77777777" w:rsidR="00DD1CA8" w:rsidRPr="00EB1359" w:rsidRDefault="00DD1CA8" w:rsidP="007D26C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D1CA8">
              <w:rPr>
                <w:b/>
                <w:sz w:val="22"/>
                <w:szCs w:val="22"/>
              </w:rPr>
              <w:t>Grupa 6 - Zestaw do VNG</w:t>
            </w:r>
          </w:p>
          <w:p w14:paraId="179BB1B9" w14:textId="49748EC8" w:rsidR="00DD1CA8" w:rsidRDefault="00DD1CA8" w:rsidP="007D26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0E29D2">
              <w:rPr>
                <w:sz w:val="22"/>
                <w:szCs w:val="22"/>
              </w:rPr>
              <w:t xml:space="preserve"> Art. 255 pkt. 1</w:t>
            </w:r>
          </w:p>
          <w:p w14:paraId="4AFDC944" w14:textId="77777777" w:rsidR="00DD1CA8" w:rsidRDefault="00DD1CA8" w:rsidP="007D26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D1CA8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51F255A" w14:textId="77777777" w:rsidR="00DD1CA8" w:rsidRDefault="00DD1CA8" w:rsidP="007D26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6E89389" w14:textId="77777777" w:rsidR="00DD1CA8" w:rsidRPr="00EB1359" w:rsidRDefault="00DD1CA8" w:rsidP="007D26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D1CA8">
              <w:rPr>
                <w:sz w:val="22"/>
                <w:szCs w:val="22"/>
              </w:rPr>
              <w:t>Nie złożono żadnej oferty.</w:t>
            </w:r>
          </w:p>
        </w:tc>
      </w:tr>
      <w:tr w:rsidR="00DD1CA8" w:rsidRPr="00EB1359" w14:paraId="70FC24CC" w14:textId="77777777" w:rsidTr="007D26C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4C52" w14:textId="77777777" w:rsidR="00DD1CA8" w:rsidRPr="00710915" w:rsidRDefault="00DD1CA8" w:rsidP="007D26C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D1CA8">
              <w:rPr>
                <w:b/>
                <w:bCs/>
                <w:sz w:val="22"/>
                <w:szCs w:val="22"/>
              </w:rPr>
              <w:lastRenderedPageBreak/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5BCA2" w14:textId="77777777" w:rsidR="00DD1CA8" w:rsidRPr="00EB1359" w:rsidRDefault="00DD1CA8" w:rsidP="007D26C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D1CA8">
              <w:rPr>
                <w:b/>
                <w:sz w:val="22"/>
                <w:szCs w:val="22"/>
              </w:rPr>
              <w:t>Grupa 7 - Sterylizatory parowe</w:t>
            </w:r>
          </w:p>
          <w:p w14:paraId="12425A56" w14:textId="1BA615A8" w:rsidR="00DD1CA8" w:rsidRDefault="00DD1CA8" w:rsidP="007D26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023348">
              <w:rPr>
                <w:sz w:val="22"/>
                <w:szCs w:val="22"/>
              </w:rPr>
              <w:t xml:space="preserve"> Art. 255 pkt. 1</w:t>
            </w:r>
          </w:p>
          <w:p w14:paraId="169053A9" w14:textId="77777777" w:rsidR="00DD1CA8" w:rsidRDefault="00DD1CA8" w:rsidP="007D26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D1CA8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9E639A2" w14:textId="77777777" w:rsidR="00DD1CA8" w:rsidRDefault="00DD1CA8" w:rsidP="007D26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03DE161" w14:textId="77777777" w:rsidR="00DD1CA8" w:rsidRPr="00EB1359" w:rsidRDefault="00DD1CA8" w:rsidP="007D26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D1CA8">
              <w:rPr>
                <w:sz w:val="22"/>
                <w:szCs w:val="22"/>
              </w:rPr>
              <w:t>Nie złożono żadnej oferty.</w:t>
            </w:r>
          </w:p>
        </w:tc>
      </w:tr>
      <w:tr w:rsidR="00DD1CA8" w:rsidRPr="00EB1359" w14:paraId="6BC6CC1B" w14:textId="77777777" w:rsidTr="007D26C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C88CB" w14:textId="77777777" w:rsidR="00DD1CA8" w:rsidRPr="00710915" w:rsidRDefault="00DD1CA8" w:rsidP="007D26C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D1CA8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88FC4" w14:textId="77777777" w:rsidR="00DD1CA8" w:rsidRPr="00EB1359" w:rsidRDefault="00DD1CA8" w:rsidP="007D26C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D1CA8">
              <w:rPr>
                <w:b/>
                <w:sz w:val="22"/>
                <w:szCs w:val="22"/>
              </w:rPr>
              <w:t>Grupa 10  - Sterylizatory gazowe</w:t>
            </w:r>
          </w:p>
          <w:p w14:paraId="347018A3" w14:textId="5CE98305" w:rsidR="00DD1CA8" w:rsidRDefault="00DD1CA8" w:rsidP="007D26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023348">
              <w:rPr>
                <w:sz w:val="22"/>
                <w:szCs w:val="22"/>
              </w:rPr>
              <w:t xml:space="preserve"> </w:t>
            </w:r>
            <w:r w:rsidR="00023348" w:rsidRPr="00023348">
              <w:rPr>
                <w:sz w:val="22"/>
                <w:szCs w:val="22"/>
              </w:rPr>
              <w:t>Art. 255 pkt. 1</w:t>
            </w:r>
          </w:p>
          <w:p w14:paraId="4B6DF52A" w14:textId="77777777" w:rsidR="00DD1CA8" w:rsidRDefault="00DD1CA8" w:rsidP="007D26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D1CA8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4631ED4" w14:textId="77777777" w:rsidR="00DD1CA8" w:rsidRDefault="00DD1CA8" w:rsidP="007D26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9A28B4C" w14:textId="77777777" w:rsidR="00DD1CA8" w:rsidRPr="00EB1359" w:rsidRDefault="00DD1CA8" w:rsidP="007D26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D1CA8">
              <w:rPr>
                <w:sz w:val="22"/>
                <w:szCs w:val="22"/>
              </w:rPr>
              <w:t>Nie złożono żadnej oferty.</w:t>
            </w:r>
          </w:p>
        </w:tc>
      </w:tr>
      <w:tr w:rsidR="007615E3" w:rsidRPr="00EB1359" w14:paraId="2BA3D93C" w14:textId="77777777" w:rsidTr="007D26C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8A295" w14:textId="77777777" w:rsidR="007615E3" w:rsidRPr="00710915" w:rsidRDefault="007615E3" w:rsidP="007D26C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D1CA8"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F370" w14:textId="77777777" w:rsidR="007615E3" w:rsidRPr="00EB1359" w:rsidRDefault="007615E3" w:rsidP="007D26C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D1CA8">
              <w:rPr>
                <w:b/>
                <w:sz w:val="22"/>
                <w:szCs w:val="22"/>
              </w:rPr>
              <w:t>Grupa 17 - Fotele ginekologiczne</w:t>
            </w:r>
          </w:p>
          <w:p w14:paraId="0454EA34" w14:textId="67279C68" w:rsidR="007615E3" w:rsidRDefault="007615E3" w:rsidP="007D26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023348">
              <w:rPr>
                <w:sz w:val="22"/>
                <w:szCs w:val="22"/>
              </w:rPr>
              <w:t xml:space="preserve"> </w:t>
            </w:r>
            <w:r w:rsidR="00023348" w:rsidRPr="00023348">
              <w:rPr>
                <w:sz w:val="22"/>
                <w:szCs w:val="22"/>
              </w:rPr>
              <w:t xml:space="preserve">Art. 255 pkt. </w:t>
            </w:r>
            <w:r w:rsidR="00023348">
              <w:rPr>
                <w:sz w:val="22"/>
                <w:szCs w:val="22"/>
              </w:rPr>
              <w:t>3</w:t>
            </w:r>
          </w:p>
          <w:p w14:paraId="48A9908D" w14:textId="77777777" w:rsidR="007615E3" w:rsidRDefault="007615E3" w:rsidP="007D26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D1CA8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14:paraId="2C1B4BE3" w14:textId="77777777" w:rsidR="007615E3" w:rsidRDefault="007615E3" w:rsidP="007D26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E3B1510" w14:textId="77777777" w:rsidR="007615E3" w:rsidRPr="00EB1359" w:rsidRDefault="007615E3" w:rsidP="007D26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D1CA8">
              <w:rPr>
                <w:sz w:val="22"/>
                <w:szCs w:val="22"/>
              </w:rPr>
              <w:t>Oferta z najniższą ceną tj. 5832,00 zł przekracza kwotę jaką zamawiający zamierza przeznaczyć na sfinansowanie zamówienia.</w:t>
            </w:r>
          </w:p>
        </w:tc>
      </w:tr>
      <w:tr w:rsidR="007615E3" w:rsidRPr="00EB1359" w14:paraId="0C2544B9" w14:textId="77777777" w:rsidTr="007D26C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1A525" w14:textId="77777777" w:rsidR="007615E3" w:rsidRPr="00710915" w:rsidRDefault="007615E3" w:rsidP="007D26C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D1CA8"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947D2" w14:textId="77777777" w:rsidR="007615E3" w:rsidRPr="00EB1359" w:rsidRDefault="007615E3" w:rsidP="007D26C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D1CA8">
              <w:rPr>
                <w:b/>
                <w:sz w:val="22"/>
                <w:szCs w:val="22"/>
              </w:rPr>
              <w:t>Grupa 18 - Łóżka porodowe</w:t>
            </w:r>
          </w:p>
          <w:p w14:paraId="6F0512C9" w14:textId="1323C540" w:rsidR="007615E3" w:rsidRDefault="007615E3" w:rsidP="007D26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023348">
              <w:rPr>
                <w:sz w:val="22"/>
                <w:szCs w:val="22"/>
              </w:rPr>
              <w:t xml:space="preserve"> </w:t>
            </w:r>
            <w:r w:rsidR="00023348" w:rsidRPr="00023348">
              <w:rPr>
                <w:sz w:val="22"/>
                <w:szCs w:val="22"/>
              </w:rPr>
              <w:t>Art. 255 pkt.</w:t>
            </w:r>
            <w:r w:rsidR="00023348">
              <w:rPr>
                <w:sz w:val="22"/>
                <w:szCs w:val="22"/>
              </w:rPr>
              <w:t xml:space="preserve"> 3</w:t>
            </w:r>
          </w:p>
          <w:p w14:paraId="30AE9E82" w14:textId="77777777" w:rsidR="007615E3" w:rsidRDefault="007615E3" w:rsidP="007D26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D1CA8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14:paraId="3603B3E0" w14:textId="77777777" w:rsidR="007615E3" w:rsidRDefault="007615E3" w:rsidP="007D26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7185943" w14:textId="77777777" w:rsidR="007615E3" w:rsidRPr="00EB1359" w:rsidRDefault="007615E3" w:rsidP="007D26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D1CA8">
              <w:rPr>
                <w:sz w:val="22"/>
                <w:szCs w:val="22"/>
              </w:rPr>
              <w:t>Oferta z najniższą ceną tj. 5832,00 zł przekracza kwotę jaką zamawiający zamierza przeznaczyć na sfinansowanie zamówienia.</w:t>
            </w:r>
          </w:p>
        </w:tc>
      </w:tr>
      <w:tr w:rsidR="007615E3" w:rsidRPr="00EB1359" w14:paraId="202CBF7B" w14:textId="77777777" w:rsidTr="007D26C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F176D" w14:textId="77777777" w:rsidR="007615E3" w:rsidRPr="00710915" w:rsidRDefault="007615E3" w:rsidP="007D26C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D1CA8"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2742E" w14:textId="77777777" w:rsidR="007615E3" w:rsidRPr="00EB1359" w:rsidRDefault="007615E3" w:rsidP="007D26C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D1CA8">
              <w:rPr>
                <w:b/>
                <w:sz w:val="22"/>
                <w:szCs w:val="22"/>
              </w:rPr>
              <w:t>Grupa 19 - Aparat USG okulistyczny</w:t>
            </w:r>
          </w:p>
          <w:p w14:paraId="618002C4" w14:textId="7E06DB53" w:rsidR="007615E3" w:rsidRDefault="007615E3" w:rsidP="007D26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D67794" w:rsidRPr="00023348">
              <w:rPr>
                <w:sz w:val="22"/>
                <w:szCs w:val="22"/>
              </w:rPr>
              <w:t xml:space="preserve"> Art. 255 pkt. </w:t>
            </w:r>
            <w:r w:rsidR="00D67794">
              <w:rPr>
                <w:sz w:val="22"/>
                <w:szCs w:val="22"/>
              </w:rPr>
              <w:t>2</w:t>
            </w:r>
          </w:p>
          <w:p w14:paraId="06F7154A" w14:textId="77777777" w:rsidR="007615E3" w:rsidRDefault="007615E3" w:rsidP="007D26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D1CA8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4FF86391" w14:textId="10A8E902" w:rsidR="007615E3" w:rsidRDefault="007615E3" w:rsidP="007D26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023348">
              <w:rPr>
                <w:sz w:val="22"/>
                <w:szCs w:val="22"/>
              </w:rPr>
              <w:t xml:space="preserve"> </w:t>
            </w:r>
          </w:p>
          <w:p w14:paraId="0710878C" w14:textId="77777777" w:rsidR="007615E3" w:rsidRPr="00EB1359" w:rsidRDefault="007615E3" w:rsidP="007D26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D1CA8">
              <w:rPr>
                <w:sz w:val="22"/>
                <w:szCs w:val="22"/>
              </w:rPr>
              <w:t>Jedyna oferta złożona w postępowaniu podlegała odrzuceniu na podstawie art. 226, ust. 1, pkt 8</w:t>
            </w:r>
          </w:p>
        </w:tc>
      </w:tr>
      <w:tr w:rsidR="00DD1CA8" w:rsidRPr="00EB1359" w14:paraId="3A178FC0" w14:textId="77777777" w:rsidTr="007D26C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11E6C" w14:textId="77777777" w:rsidR="00DD1CA8" w:rsidRPr="00710915" w:rsidRDefault="00DD1CA8" w:rsidP="007D26C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D1CA8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8DD65" w14:textId="77777777" w:rsidR="00DD1CA8" w:rsidRPr="00EB1359" w:rsidRDefault="00DD1CA8" w:rsidP="007D26C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D1CA8">
              <w:rPr>
                <w:b/>
                <w:sz w:val="22"/>
                <w:szCs w:val="22"/>
              </w:rPr>
              <w:t xml:space="preserve">Grupa 20 - </w:t>
            </w:r>
            <w:proofErr w:type="spellStart"/>
            <w:r w:rsidRPr="00DD1CA8">
              <w:rPr>
                <w:b/>
                <w:sz w:val="22"/>
                <w:szCs w:val="22"/>
              </w:rPr>
              <w:t>Fakoemulsyfikator</w:t>
            </w:r>
            <w:proofErr w:type="spellEnd"/>
          </w:p>
          <w:p w14:paraId="1C621C19" w14:textId="11667642" w:rsidR="00DD1CA8" w:rsidRDefault="00DD1CA8" w:rsidP="007D26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023348">
              <w:rPr>
                <w:sz w:val="22"/>
                <w:szCs w:val="22"/>
              </w:rPr>
              <w:t xml:space="preserve"> </w:t>
            </w:r>
            <w:r w:rsidR="00023348" w:rsidRPr="00023348">
              <w:rPr>
                <w:sz w:val="22"/>
                <w:szCs w:val="22"/>
              </w:rPr>
              <w:t>Art. 255 pkt. 1</w:t>
            </w:r>
          </w:p>
          <w:p w14:paraId="7ADCAB98" w14:textId="77777777" w:rsidR="00DD1CA8" w:rsidRDefault="00DD1CA8" w:rsidP="007D26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D1CA8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EAFCF1D" w14:textId="77777777" w:rsidR="00DD1CA8" w:rsidRDefault="00DD1CA8" w:rsidP="007D26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9A99721" w14:textId="77777777" w:rsidR="00DD1CA8" w:rsidRPr="00EB1359" w:rsidRDefault="00DD1CA8" w:rsidP="007D26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D1CA8">
              <w:rPr>
                <w:sz w:val="22"/>
                <w:szCs w:val="22"/>
              </w:rPr>
              <w:t>Nie złożono żadnej oferty.</w:t>
            </w:r>
          </w:p>
        </w:tc>
      </w:tr>
      <w:tr w:rsidR="00DD1CA8" w:rsidRPr="00EB1359" w14:paraId="67C6A65F" w14:textId="77777777" w:rsidTr="007D26C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28C85" w14:textId="77777777" w:rsidR="00DD1CA8" w:rsidRPr="00710915" w:rsidRDefault="00DD1CA8" w:rsidP="007D26C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D1CA8">
              <w:rPr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5A700" w14:textId="77777777" w:rsidR="00DD1CA8" w:rsidRPr="00EB1359" w:rsidRDefault="00DD1CA8" w:rsidP="007D26C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D1CA8">
              <w:rPr>
                <w:b/>
                <w:sz w:val="22"/>
                <w:szCs w:val="22"/>
              </w:rPr>
              <w:t xml:space="preserve">Grupa 21 - Mikroskop, </w:t>
            </w:r>
            <w:proofErr w:type="spellStart"/>
            <w:r w:rsidRPr="00DD1CA8">
              <w:rPr>
                <w:b/>
                <w:sz w:val="22"/>
                <w:szCs w:val="22"/>
              </w:rPr>
              <w:t>biometr</w:t>
            </w:r>
            <w:proofErr w:type="spellEnd"/>
            <w:r w:rsidRPr="00DD1CA8">
              <w:rPr>
                <w:b/>
                <w:sz w:val="22"/>
                <w:szCs w:val="22"/>
              </w:rPr>
              <w:t xml:space="preserve"> optyczny</w:t>
            </w:r>
          </w:p>
          <w:p w14:paraId="6BE49F49" w14:textId="5B8801E6" w:rsidR="00DD1CA8" w:rsidRDefault="00DD1CA8" w:rsidP="007D26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023348">
              <w:rPr>
                <w:sz w:val="22"/>
                <w:szCs w:val="22"/>
              </w:rPr>
              <w:t xml:space="preserve"> </w:t>
            </w:r>
            <w:r w:rsidR="00023348" w:rsidRPr="00023348">
              <w:rPr>
                <w:sz w:val="22"/>
                <w:szCs w:val="22"/>
              </w:rPr>
              <w:t>Art. 255 pkt. 1</w:t>
            </w:r>
          </w:p>
          <w:p w14:paraId="3CBFB020" w14:textId="77777777" w:rsidR="00DD1CA8" w:rsidRDefault="00DD1CA8" w:rsidP="007D26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D1CA8">
              <w:rPr>
                <w:sz w:val="22"/>
                <w:szCs w:val="22"/>
              </w:rPr>
              <w:lastRenderedPageBreak/>
              <w:t>nie złożono żadnego wniosku o dopuszczenie do udziału w postępowaniu albo żadnej oferty</w:t>
            </w:r>
          </w:p>
          <w:p w14:paraId="20D4982A" w14:textId="77777777" w:rsidR="00DD1CA8" w:rsidRDefault="00DD1CA8" w:rsidP="007D26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6DE4340" w14:textId="77777777" w:rsidR="00DD1CA8" w:rsidRPr="00EB1359" w:rsidRDefault="00DD1CA8" w:rsidP="007D26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D1CA8">
              <w:rPr>
                <w:sz w:val="22"/>
                <w:szCs w:val="22"/>
              </w:rPr>
              <w:t>Nie złożono żadnej oferty.</w:t>
            </w:r>
          </w:p>
        </w:tc>
      </w:tr>
      <w:tr w:rsidR="00DD1CA8" w:rsidRPr="00EB1359" w14:paraId="04885961" w14:textId="77777777" w:rsidTr="007D26C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6639" w14:textId="77777777" w:rsidR="00DD1CA8" w:rsidRPr="00710915" w:rsidRDefault="00DD1CA8" w:rsidP="007D26C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D1CA8">
              <w:rPr>
                <w:b/>
                <w:bCs/>
                <w:sz w:val="22"/>
                <w:szCs w:val="22"/>
              </w:rPr>
              <w:lastRenderedPageBreak/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37F22" w14:textId="77777777" w:rsidR="00DD1CA8" w:rsidRPr="00EB1359" w:rsidRDefault="00DD1CA8" w:rsidP="007D26C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D1CA8">
              <w:rPr>
                <w:b/>
                <w:sz w:val="22"/>
                <w:szCs w:val="22"/>
              </w:rPr>
              <w:t>Grupa 23 - Tomograf optyczny</w:t>
            </w:r>
          </w:p>
          <w:p w14:paraId="5C3120CE" w14:textId="04DA171E" w:rsidR="00DD1CA8" w:rsidRDefault="00DD1CA8" w:rsidP="007D26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023348">
              <w:rPr>
                <w:sz w:val="22"/>
                <w:szCs w:val="22"/>
              </w:rPr>
              <w:t xml:space="preserve"> </w:t>
            </w:r>
            <w:r w:rsidR="00023348" w:rsidRPr="00023348">
              <w:rPr>
                <w:sz w:val="22"/>
                <w:szCs w:val="22"/>
              </w:rPr>
              <w:t>Art. 255 pkt. 1</w:t>
            </w:r>
          </w:p>
          <w:p w14:paraId="63C45693" w14:textId="77777777" w:rsidR="00DD1CA8" w:rsidRDefault="00DD1CA8" w:rsidP="007D26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D1CA8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E3A3A23" w14:textId="77777777" w:rsidR="00DD1CA8" w:rsidRDefault="00DD1CA8" w:rsidP="007D26C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AD550C5" w14:textId="77777777" w:rsidR="00DD1CA8" w:rsidRPr="00EB1359" w:rsidRDefault="00DD1CA8" w:rsidP="007D26C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D1CA8">
              <w:rPr>
                <w:sz w:val="22"/>
                <w:szCs w:val="22"/>
              </w:rPr>
              <w:t>Nie złożono żadnej oferty.</w:t>
            </w:r>
          </w:p>
        </w:tc>
      </w:tr>
    </w:tbl>
    <w:p w14:paraId="4910D5D5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25E838BA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58D50412" w14:textId="42C6EF63" w:rsidR="00010B31" w:rsidRDefault="00DD1CA8" w:rsidP="00010B31">
      <w:pPr>
        <w:spacing w:line="360" w:lineRule="auto"/>
        <w:jc w:val="right"/>
        <w:rPr>
          <w:i/>
          <w:sz w:val="24"/>
        </w:rPr>
      </w:pPr>
      <w:r w:rsidRPr="00DD1CA8">
        <w:rPr>
          <w:sz w:val="24"/>
        </w:rPr>
        <w:t xml:space="preserve">  </w:t>
      </w:r>
    </w:p>
    <w:p w14:paraId="7F0A11D5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D5B5E" w14:textId="77777777" w:rsidR="00DD1CA8" w:rsidRDefault="00DD1CA8" w:rsidP="00DD1CA8">
      <w:r>
        <w:separator/>
      </w:r>
    </w:p>
  </w:endnote>
  <w:endnote w:type="continuationSeparator" w:id="0">
    <w:p w14:paraId="6E866A60" w14:textId="77777777" w:rsidR="00DD1CA8" w:rsidRDefault="00DD1CA8" w:rsidP="00DD1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F3037" w14:textId="77777777" w:rsidR="00DD1CA8" w:rsidRDefault="00DD1C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319C4" w14:textId="77777777" w:rsidR="00DD1CA8" w:rsidRDefault="00DD1CA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5E031" w14:textId="77777777" w:rsidR="00DD1CA8" w:rsidRDefault="00DD1C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661CB" w14:textId="77777777" w:rsidR="00DD1CA8" w:rsidRDefault="00DD1CA8" w:rsidP="00DD1CA8">
      <w:r>
        <w:separator/>
      </w:r>
    </w:p>
  </w:footnote>
  <w:footnote w:type="continuationSeparator" w:id="0">
    <w:p w14:paraId="06E0C45B" w14:textId="77777777" w:rsidR="00DD1CA8" w:rsidRDefault="00DD1CA8" w:rsidP="00DD1C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BAD15" w14:textId="77777777" w:rsidR="00DD1CA8" w:rsidRDefault="00DD1C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2878A" w14:textId="77777777" w:rsidR="00DD1CA8" w:rsidRDefault="00DD1C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846D4" w14:textId="77777777" w:rsidR="00DD1CA8" w:rsidRDefault="00DD1C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08B5"/>
    <w:rsid w:val="00010B31"/>
    <w:rsid w:val="00023348"/>
    <w:rsid w:val="000E29D2"/>
    <w:rsid w:val="00104963"/>
    <w:rsid w:val="00150F65"/>
    <w:rsid w:val="005D08B5"/>
    <w:rsid w:val="007615E3"/>
    <w:rsid w:val="007B1A2A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D67794"/>
    <w:rsid w:val="00DD1CA8"/>
    <w:rsid w:val="00E403D2"/>
    <w:rsid w:val="00E742E3"/>
    <w:rsid w:val="00EB1359"/>
    <w:rsid w:val="00EF5F38"/>
    <w:rsid w:val="00F01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2B694D"/>
  <w15:chartTrackingRefBased/>
  <w15:docId w15:val="{3B070370-941B-4BBA-84FB-18F15D7FF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D1C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D1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3</Pages>
  <Words>516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6</cp:revision>
  <dcterms:created xsi:type="dcterms:W3CDTF">2022-05-10T07:49:00Z</dcterms:created>
  <dcterms:modified xsi:type="dcterms:W3CDTF">2022-05-17T07:47:00Z</dcterms:modified>
</cp:coreProperties>
</file>