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A4C05" w14:textId="77777777" w:rsidR="00FB7F50" w:rsidRPr="002245BE" w:rsidRDefault="00F9036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9036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9036E">
        <w:rPr>
          <w:sz w:val="22"/>
          <w:szCs w:val="22"/>
        </w:rPr>
        <w:t>2022-05-17</w:t>
      </w:r>
    </w:p>
    <w:p w14:paraId="1083086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DE60DD2" w14:textId="77777777" w:rsidR="00FB7F50" w:rsidRPr="002245BE" w:rsidRDefault="00F9036E" w:rsidP="00FB7F50">
      <w:pPr>
        <w:spacing w:after="40"/>
        <w:rPr>
          <w:b/>
          <w:bCs/>
          <w:sz w:val="22"/>
          <w:szCs w:val="22"/>
        </w:rPr>
      </w:pPr>
      <w:r w:rsidRPr="00F9036E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DACDFD2" w14:textId="77777777" w:rsidR="00FB7F50" w:rsidRPr="002245BE" w:rsidRDefault="00F9036E" w:rsidP="00FB7F50">
      <w:pPr>
        <w:rPr>
          <w:sz w:val="22"/>
          <w:szCs w:val="22"/>
        </w:rPr>
      </w:pPr>
      <w:r w:rsidRPr="00F9036E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9036E">
        <w:rPr>
          <w:sz w:val="22"/>
          <w:szCs w:val="22"/>
        </w:rPr>
        <w:t>66</w:t>
      </w:r>
    </w:p>
    <w:p w14:paraId="7C134D68" w14:textId="77777777" w:rsidR="00FB7F50" w:rsidRPr="002245BE" w:rsidRDefault="00F9036E" w:rsidP="00FB7F50">
      <w:pPr>
        <w:rPr>
          <w:sz w:val="22"/>
          <w:szCs w:val="22"/>
        </w:rPr>
      </w:pPr>
      <w:r w:rsidRPr="00F9036E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9036E">
        <w:rPr>
          <w:sz w:val="22"/>
          <w:szCs w:val="22"/>
        </w:rPr>
        <w:t>Kraków</w:t>
      </w:r>
    </w:p>
    <w:p w14:paraId="0B8D91F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126261F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F91483B" w14:textId="77777777" w:rsidR="00FB7F50" w:rsidRPr="002245BE" w:rsidRDefault="00FB7F50" w:rsidP="00FB7F50">
      <w:pPr>
        <w:rPr>
          <w:sz w:val="22"/>
          <w:szCs w:val="22"/>
        </w:rPr>
      </w:pPr>
    </w:p>
    <w:p w14:paraId="438CD886" w14:textId="77777777" w:rsidR="00FB7F50" w:rsidRPr="002245BE" w:rsidRDefault="00FB7F50" w:rsidP="00FB7F50">
      <w:pPr>
        <w:rPr>
          <w:sz w:val="22"/>
          <w:szCs w:val="22"/>
        </w:rPr>
      </w:pPr>
    </w:p>
    <w:p w14:paraId="0D5B6566" w14:textId="70504441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280935" w:rsidRPr="00280935">
        <w:rPr>
          <w:sz w:val="22"/>
          <w:szCs w:val="22"/>
        </w:rPr>
        <w:t>S</w:t>
      </w:r>
      <w:r w:rsidR="00F9036E" w:rsidRPr="00F9036E">
        <w:rPr>
          <w:bCs/>
          <w:sz w:val="22"/>
          <w:szCs w:val="22"/>
        </w:rPr>
        <w:t>ZP</w:t>
      </w:r>
      <w:r w:rsidR="00280935">
        <w:rPr>
          <w:bCs/>
          <w:sz w:val="22"/>
          <w:szCs w:val="22"/>
        </w:rPr>
        <w:t>.271.313</w:t>
      </w:r>
      <w:r w:rsidR="00F9036E" w:rsidRPr="00F9036E">
        <w:rPr>
          <w:bCs/>
          <w:sz w:val="22"/>
          <w:szCs w:val="22"/>
        </w:rPr>
        <w:t>/4/2022/13</w:t>
      </w:r>
    </w:p>
    <w:p w14:paraId="064DAFEF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6D6307F0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B347129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5E5E5D1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0FAE7E69" w14:textId="214558A2" w:rsidR="008642B3" w:rsidRDefault="008642B3" w:rsidP="00BF7E6B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</w:t>
      </w:r>
      <w:r w:rsidR="00BF7E6B">
        <w:rPr>
          <w:b/>
          <w:sz w:val="28"/>
        </w:rPr>
        <w:t>y</w:t>
      </w:r>
    </w:p>
    <w:p w14:paraId="7C66138E" w14:textId="761EF130" w:rsidR="00BF7E6B" w:rsidRPr="00BF7E6B" w:rsidRDefault="00BF7E6B" w:rsidP="00C65E53">
      <w:pPr>
        <w:spacing w:after="480"/>
        <w:jc w:val="center"/>
        <w:rPr>
          <w:bCs/>
          <w:szCs w:val="22"/>
        </w:rPr>
      </w:pPr>
      <w:r w:rsidRPr="00BF7E6B">
        <w:rPr>
          <w:bCs/>
          <w:szCs w:val="22"/>
        </w:rPr>
        <w:t>(grupy: 1, 8, 9, 11, 15, 16, 22)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9036E" w:rsidRPr="00607F9B" w14:paraId="4B72D678" w14:textId="77777777" w:rsidTr="00BF70C9">
        <w:trPr>
          <w:trHeight w:val="638"/>
        </w:trPr>
        <w:tc>
          <w:tcPr>
            <w:tcW w:w="959" w:type="dxa"/>
            <w:shd w:val="clear" w:color="auto" w:fill="auto"/>
          </w:tcPr>
          <w:p w14:paraId="343442CF" w14:textId="77777777" w:rsidR="00F9036E" w:rsidRPr="00607F9B" w:rsidRDefault="00F9036E" w:rsidP="00BF70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3F3CFAC" w14:textId="77777777" w:rsidR="00F9036E" w:rsidRPr="00607F9B" w:rsidRDefault="00F9036E" w:rsidP="00BF70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9036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9036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036E">
              <w:rPr>
                <w:b/>
                <w:bCs/>
                <w:sz w:val="22"/>
                <w:szCs w:val="22"/>
              </w:rPr>
              <w:t>Przeglądy techniczne sprzętu i aparatury medycznej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036E">
              <w:rPr>
                <w:b/>
                <w:sz w:val="22"/>
                <w:szCs w:val="22"/>
              </w:rPr>
              <w:t>ZP/4/2022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F9AA36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9036E" w:rsidRPr="00F9036E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9036E" w:rsidRPr="00F9036E">
        <w:rPr>
          <w:sz w:val="22"/>
          <w:szCs w:val="22"/>
        </w:rPr>
        <w:t>(</w:t>
      </w:r>
      <w:proofErr w:type="spellStart"/>
      <w:r w:rsidR="00F9036E" w:rsidRPr="00F9036E">
        <w:rPr>
          <w:sz w:val="22"/>
          <w:szCs w:val="22"/>
        </w:rPr>
        <w:t>t.j</w:t>
      </w:r>
      <w:proofErr w:type="spellEnd"/>
      <w:r w:rsidR="00F9036E" w:rsidRPr="00F9036E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9036E" w14:paraId="228F17EA" w14:textId="77777777" w:rsidTr="00BF70C9">
        <w:trPr>
          <w:cantSplit/>
        </w:trPr>
        <w:tc>
          <w:tcPr>
            <w:tcW w:w="9498" w:type="dxa"/>
          </w:tcPr>
          <w:p w14:paraId="3A7B1F73" w14:textId="77777777" w:rsidR="00F9036E" w:rsidRPr="00D26ED6" w:rsidRDefault="00F9036E" w:rsidP="00BF70C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036E">
              <w:rPr>
                <w:b/>
                <w:sz w:val="22"/>
                <w:szCs w:val="22"/>
              </w:rPr>
              <w:t>Zakłady Techniki Medycznej Sp. z o.o.</w:t>
            </w:r>
          </w:p>
          <w:p w14:paraId="20725CBD" w14:textId="77777777" w:rsidR="00F9036E" w:rsidRPr="009F0E5C" w:rsidRDefault="00F9036E" w:rsidP="00BF70C9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9036E">
              <w:rPr>
                <w:bCs/>
                <w:sz w:val="22"/>
                <w:szCs w:val="22"/>
              </w:rPr>
              <w:t>Szyllinga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E5C8FF5" w14:textId="77777777" w:rsidR="00F9036E" w:rsidRPr="009F0E5C" w:rsidRDefault="00F9036E" w:rsidP="00BF70C9">
            <w:pPr>
              <w:jc w:val="both"/>
              <w:rPr>
                <w:bCs/>
                <w:sz w:val="22"/>
                <w:szCs w:val="22"/>
              </w:rPr>
            </w:pPr>
            <w:r w:rsidRPr="00F9036E">
              <w:rPr>
                <w:bCs/>
                <w:sz w:val="22"/>
                <w:szCs w:val="22"/>
              </w:rPr>
              <w:t>30-433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Kraków</w:t>
            </w:r>
          </w:p>
          <w:p w14:paraId="200B86EB" w14:textId="77777777" w:rsidR="00F9036E" w:rsidRDefault="00F9036E" w:rsidP="00BF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43A1D6" w14:textId="77777777" w:rsidR="00F9036E" w:rsidRPr="00211A34" w:rsidRDefault="00F9036E" w:rsidP="00BF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9036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9036E">
              <w:rPr>
                <w:sz w:val="22"/>
                <w:szCs w:val="22"/>
              </w:rPr>
              <w:t>Grupa 1 - Ssaki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9036E">
              <w:rPr>
                <w:b/>
                <w:sz w:val="22"/>
                <w:szCs w:val="22"/>
              </w:rPr>
              <w:t>5 184.00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7A86748" w14:textId="5D2F4CF6" w:rsidR="00F9036E" w:rsidRDefault="00F9036E" w:rsidP="00BF70C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</w:tc>
      </w:tr>
      <w:tr w:rsidR="00F9036E" w14:paraId="498043BD" w14:textId="77777777" w:rsidTr="00BF70C9">
        <w:trPr>
          <w:cantSplit/>
        </w:trPr>
        <w:tc>
          <w:tcPr>
            <w:tcW w:w="9498" w:type="dxa"/>
          </w:tcPr>
          <w:p w14:paraId="66952EEB" w14:textId="77777777" w:rsidR="00F9036E" w:rsidRPr="00D26ED6" w:rsidRDefault="00F9036E" w:rsidP="00BF70C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036E">
              <w:rPr>
                <w:b/>
                <w:sz w:val="22"/>
                <w:szCs w:val="22"/>
              </w:rPr>
              <w:t>Zakłady Techniki Medycznej Sp. z o.o.</w:t>
            </w:r>
          </w:p>
          <w:p w14:paraId="0435CF15" w14:textId="77777777" w:rsidR="00F9036E" w:rsidRPr="009F0E5C" w:rsidRDefault="00F9036E" w:rsidP="00BF70C9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9036E">
              <w:rPr>
                <w:bCs/>
                <w:sz w:val="22"/>
                <w:szCs w:val="22"/>
              </w:rPr>
              <w:t>Szyllinga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F5606B6" w14:textId="77777777" w:rsidR="00F9036E" w:rsidRPr="009F0E5C" w:rsidRDefault="00F9036E" w:rsidP="00BF70C9">
            <w:pPr>
              <w:jc w:val="both"/>
              <w:rPr>
                <w:bCs/>
                <w:sz w:val="22"/>
                <w:szCs w:val="22"/>
              </w:rPr>
            </w:pPr>
            <w:r w:rsidRPr="00F9036E">
              <w:rPr>
                <w:bCs/>
                <w:sz w:val="22"/>
                <w:szCs w:val="22"/>
              </w:rPr>
              <w:t>30-433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Kraków</w:t>
            </w:r>
          </w:p>
          <w:p w14:paraId="424C42CB" w14:textId="77777777" w:rsidR="00F9036E" w:rsidRDefault="00F9036E" w:rsidP="00BF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AB34F3" w14:textId="77777777" w:rsidR="00F9036E" w:rsidRPr="00211A34" w:rsidRDefault="00F9036E" w:rsidP="00BF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9036E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9036E">
              <w:rPr>
                <w:sz w:val="22"/>
                <w:szCs w:val="22"/>
              </w:rPr>
              <w:t>Grupa 8 - Lampy do fototerapii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9036E">
              <w:rPr>
                <w:b/>
                <w:sz w:val="22"/>
                <w:szCs w:val="22"/>
              </w:rPr>
              <w:t>2 559.60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0167B2E" w14:textId="4A19DC90" w:rsidR="00F9036E" w:rsidRDefault="00F9036E" w:rsidP="00BF70C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</w:tc>
      </w:tr>
      <w:tr w:rsidR="00F9036E" w14:paraId="20086DA7" w14:textId="77777777" w:rsidTr="00BF70C9">
        <w:trPr>
          <w:cantSplit/>
        </w:trPr>
        <w:tc>
          <w:tcPr>
            <w:tcW w:w="9498" w:type="dxa"/>
          </w:tcPr>
          <w:p w14:paraId="58B3940F" w14:textId="77777777" w:rsidR="00F9036E" w:rsidRPr="00D26ED6" w:rsidRDefault="00F9036E" w:rsidP="00BF70C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036E">
              <w:rPr>
                <w:b/>
                <w:sz w:val="22"/>
                <w:szCs w:val="22"/>
              </w:rPr>
              <w:t xml:space="preserve">Zakład Naprawczy Aparatury Medycznej </w:t>
            </w:r>
            <w:proofErr w:type="spellStart"/>
            <w:r w:rsidRPr="00F9036E">
              <w:rPr>
                <w:b/>
                <w:sz w:val="22"/>
                <w:szCs w:val="22"/>
              </w:rPr>
              <w:t>Polmed</w:t>
            </w:r>
            <w:proofErr w:type="spellEnd"/>
          </w:p>
          <w:p w14:paraId="7C43DA96" w14:textId="77777777" w:rsidR="00F9036E" w:rsidRPr="009F0E5C" w:rsidRDefault="00F9036E" w:rsidP="00BF70C9">
            <w:pPr>
              <w:jc w:val="both"/>
              <w:rPr>
                <w:bCs/>
                <w:sz w:val="22"/>
                <w:szCs w:val="22"/>
              </w:rPr>
            </w:pPr>
            <w:r w:rsidRPr="00F9036E">
              <w:rPr>
                <w:bCs/>
                <w:sz w:val="22"/>
                <w:szCs w:val="22"/>
              </w:rPr>
              <w:t>kobielska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/74</w:t>
            </w:r>
          </w:p>
          <w:p w14:paraId="5225B636" w14:textId="77777777" w:rsidR="00F9036E" w:rsidRPr="009F0E5C" w:rsidRDefault="00F9036E" w:rsidP="00BF70C9">
            <w:pPr>
              <w:jc w:val="both"/>
              <w:rPr>
                <w:bCs/>
                <w:sz w:val="22"/>
                <w:szCs w:val="22"/>
              </w:rPr>
            </w:pPr>
            <w:r w:rsidRPr="00F9036E">
              <w:rPr>
                <w:bCs/>
                <w:sz w:val="22"/>
                <w:szCs w:val="22"/>
              </w:rPr>
              <w:t>04-359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warszawa</w:t>
            </w:r>
          </w:p>
          <w:p w14:paraId="0BCC0A11" w14:textId="77777777" w:rsidR="00F9036E" w:rsidRDefault="00F9036E" w:rsidP="00BF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AAD67D" w14:textId="77777777" w:rsidR="00F9036E" w:rsidRPr="00211A34" w:rsidRDefault="00F9036E" w:rsidP="00BF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9036E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9036E">
              <w:rPr>
                <w:sz w:val="22"/>
                <w:szCs w:val="22"/>
              </w:rPr>
              <w:t>Grupa 9 - Aparaty KTG i detektory tętna płodu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9036E">
              <w:rPr>
                <w:b/>
                <w:sz w:val="22"/>
                <w:szCs w:val="22"/>
              </w:rPr>
              <w:t>15 422.40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9356249" w14:textId="432052EB" w:rsidR="00F9036E" w:rsidRDefault="00F9036E" w:rsidP="00BF70C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</w:tc>
      </w:tr>
      <w:tr w:rsidR="00F9036E" w14:paraId="4561141F" w14:textId="77777777" w:rsidTr="00BF70C9">
        <w:trPr>
          <w:cantSplit/>
        </w:trPr>
        <w:tc>
          <w:tcPr>
            <w:tcW w:w="9498" w:type="dxa"/>
          </w:tcPr>
          <w:p w14:paraId="7E635F0E" w14:textId="77777777" w:rsidR="00F9036E" w:rsidRPr="00D26ED6" w:rsidRDefault="00F9036E" w:rsidP="00BF70C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036E">
              <w:rPr>
                <w:b/>
                <w:sz w:val="22"/>
                <w:szCs w:val="22"/>
              </w:rPr>
              <w:lastRenderedPageBreak/>
              <w:t>Zakłady Techniki Medycznej Sp. z o.o.</w:t>
            </w:r>
          </w:p>
          <w:p w14:paraId="45428F8D" w14:textId="77777777" w:rsidR="00F9036E" w:rsidRPr="009F0E5C" w:rsidRDefault="00F9036E" w:rsidP="00BF70C9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9036E">
              <w:rPr>
                <w:bCs/>
                <w:sz w:val="22"/>
                <w:szCs w:val="22"/>
              </w:rPr>
              <w:t>Szyllinga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89EA9E" w14:textId="77777777" w:rsidR="00F9036E" w:rsidRPr="009F0E5C" w:rsidRDefault="00F9036E" w:rsidP="00BF70C9">
            <w:pPr>
              <w:jc w:val="both"/>
              <w:rPr>
                <w:bCs/>
                <w:sz w:val="22"/>
                <w:szCs w:val="22"/>
              </w:rPr>
            </w:pPr>
            <w:r w:rsidRPr="00F9036E">
              <w:rPr>
                <w:bCs/>
                <w:sz w:val="22"/>
                <w:szCs w:val="22"/>
              </w:rPr>
              <w:t>30-433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Kraków</w:t>
            </w:r>
          </w:p>
          <w:p w14:paraId="36FA736F" w14:textId="77777777" w:rsidR="00F9036E" w:rsidRDefault="00F9036E" w:rsidP="00BF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2B4077" w14:textId="77777777" w:rsidR="00F9036E" w:rsidRPr="00211A34" w:rsidRDefault="00F9036E" w:rsidP="00BF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9036E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9036E">
              <w:rPr>
                <w:sz w:val="22"/>
                <w:szCs w:val="22"/>
              </w:rPr>
              <w:t xml:space="preserve">Grupa 11 - </w:t>
            </w:r>
            <w:proofErr w:type="spellStart"/>
            <w:r w:rsidRPr="00F9036E">
              <w:rPr>
                <w:sz w:val="22"/>
                <w:szCs w:val="22"/>
              </w:rPr>
              <w:t>Artromoty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9036E">
              <w:rPr>
                <w:b/>
                <w:sz w:val="22"/>
                <w:szCs w:val="22"/>
              </w:rPr>
              <w:t>1 166.40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DD166C9" w14:textId="028BAAB3" w:rsidR="00F9036E" w:rsidRDefault="00F9036E" w:rsidP="00BF70C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</w:tc>
      </w:tr>
      <w:tr w:rsidR="00F9036E" w14:paraId="4C9656BE" w14:textId="77777777" w:rsidTr="00BF70C9">
        <w:trPr>
          <w:cantSplit/>
        </w:trPr>
        <w:tc>
          <w:tcPr>
            <w:tcW w:w="9498" w:type="dxa"/>
          </w:tcPr>
          <w:p w14:paraId="384DC0B4" w14:textId="77777777" w:rsidR="00F9036E" w:rsidRPr="00D26ED6" w:rsidRDefault="00F9036E" w:rsidP="00BF70C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9036E">
              <w:rPr>
                <w:b/>
                <w:sz w:val="22"/>
                <w:szCs w:val="22"/>
              </w:rPr>
              <w:t>Yal</w:t>
            </w:r>
            <w:proofErr w:type="spellEnd"/>
            <w:r w:rsidRPr="00F9036E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19E69242" w14:textId="77777777" w:rsidR="00F9036E" w:rsidRPr="009F0E5C" w:rsidRDefault="00F9036E" w:rsidP="00BF70C9">
            <w:pPr>
              <w:jc w:val="both"/>
              <w:rPr>
                <w:bCs/>
                <w:sz w:val="22"/>
                <w:szCs w:val="22"/>
              </w:rPr>
            </w:pPr>
            <w:r w:rsidRPr="00F9036E">
              <w:rPr>
                <w:bCs/>
                <w:sz w:val="22"/>
                <w:szCs w:val="22"/>
              </w:rPr>
              <w:t>ul. Fabryczna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D85B1CA" w14:textId="77777777" w:rsidR="00F9036E" w:rsidRPr="009F0E5C" w:rsidRDefault="00F9036E" w:rsidP="00BF70C9">
            <w:pPr>
              <w:jc w:val="both"/>
              <w:rPr>
                <w:bCs/>
                <w:sz w:val="22"/>
                <w:szCs w:val="22"/>
              </w:rPr>
            </w:pPr>
            <w:r w:rsidRPr="00F9036E">
              <w:rPr>
                <w:bCs/>
                <w:sz w:val="22"/>
                <w:szCs w:val="22"/>
              </w:rPr>
              <w:t>26-670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Pionki</w:t>
            </w:r>
          </w:p>
          <w:p w14:paraId="4D02549E" w14:textId="77777777" w:rsidR="00F9036E" w:rsidRDefault="00F9036E" w:rsidP="00BF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D75211D" w14:textId="77777777" w:rsidR="00F9036E" w:rsidRPr="00211A34" w:rsidRDefault="00F9036E" w:rsidP="00BF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9036E">
              <w:rPr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9036E">
              <w:rPr>
                <w:sz w:val="22"/>
                <w:szCs w:val="22"/>
              </w:rPr>
              <w:t>Grupa 15 - Aparat do echokardiografii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9036E">
              <w:rPr>
                <w:b/>
                <w:sz w:val="22"/>
                <w:szCs w:val="22"/>
              </w:rPr>
              <w:t>3 265.92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DA30FF" w14:textId="28C7581A" w:rsidR="00F9036E" w:rsidRDefault="00F9036E" w:rsidP="00BF70C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</w:tc>
      </w:tr>
      <w:tr w:rsidR="00F9036E" w14:paraId="036283C4" w14:textId="77777777" w:rsidTr="00BF70C9">
        <w:trPr>
          <w:cantSplit/>
        </w:trPr>
        <w:tc>
          <w:tcPr>
            <w:tcW w:w="9498" w:type="dxa"/>
          </w:tcPr>
          <w:p w14:paraId="3E8A8207" w14:textId="77777777" w:rsidR="00F9036E" w:rsidRPr="00D26ED6" w:rsidRDefault="00F9036E" w:rsidP="00BF70C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036E">
              <w:rPr>
                <w:b/>
                <w:sz w:val="22"/>
                <w:szCs w:val="22"/>
              </w:rPr>
              <w:t>Zakłady Techniki Medycznej Sp. z o.o.</w:t>
            </w:r>
          </w:p>
          <w:p w14:paraId="62AB1990" w14:textId="77777777" w:rsidR="00F9036E" w:rsidRPr="009F0E5C" w:rsidRDefault="00F9036E" w:rsidP="00BF70C9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9036E">
              <w:rPr>
                <w:bCs/>
                <w:sz w:val="22"/>
                <w:szCs w:val="22"/>
              </w:rPr>
              <w:t>Szyllinga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008D0A" w14:textId="77777777" w:rsidR="00F9036E" w:rsidRPr="009F0E5C" w:rsidRDefault="00F9036E" w:rsidP="00BF70C9">
            <w:pPr>
              <w:jc w:val="both"/>
              <w:rPr>
                <w:bCs/>
                <w:sz w:val="22"/>
                <w:szCs w:val="22"/>
              </w:rPr>
            </w:pPr>
            <w:r w:rsidRPr="00F9036E">
              <w:rPr>
                <w:bCs/>
                <w:sz w:val="22"/>
                <w:szCs w:val="22"/>
              </w:rPr>
              <w:t>30-433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Kraków</w:t>
            </w:r>
          </w:p>
          <w:p w14:paraId="052FAFC6" w14:textId="77777777" w:rsidR="00F9036E" w:rsidRDefault="00F9036E" w:rsidP="00BF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76EB11" w14:textId="77777777" w:rsidR="00F9036E" w:rsidRPr="00211A34" w:rsidRDefault="00F9036E" w:rsidP="00BF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9036E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9036E">
              <w:rPr>
                <w:sz w:val="22"/>
                <w:szCs w:val="22"/>
              </w:rPr>
              <w:t>Grupa 16 - Kardiostymulatory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9036E">
              <w:rPr>
                <w:b/>
                <w:sz w:val="22"/>
                <w:szCs w:val="22"/>
              </w:rPr>
              <w:t>2 592.00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9D31F40" w14:textId="735F442D" w:rsidR="00F9036E" w:rsidRDefault="00F9036E" w:rsidP="00BF70C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</w:tc>
      </w:tr>
      <w:tr w:rsidR="00F9036E" w14:paraId="5A01735D" w14:textId="77777777" w:rsidTr="00BF70C9">
        <w:trPr>
          <w:cantSplit/>
        </w:trPr>
        <w:tc>
          <w:tcPr>
            <w:tcW w:w="9498" w:type="dxa"/>
          </w:tcPr>
          <w:p w14:paraId="75659B71" w14:textId="77777777" w:rsidR="00F9036E" w:rsidRPr="00D26ED6" w:rsidRDefault="00F9036E" w:rsidP="00BF70C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9036E">
              <w:rPr>
                <w:b/>
                <w:sz w:val="22"/>
                <w:szCs w:val="22"/>
              </w:rPr>
              <w:t>CARL ZEISS Sp. z o.o.</w:t>
            </w:r>
          </w:p>
          <w:p w14:paraId="56092274" w14:textId="77777777" w:rsidR="00F9036E" w:rsidRPr="009F0E5C" w:rsidRDefault="00F9036E" w:rsidP="00BF70C9">
            <w:pPr>
              <w:jc w:val="both"/>
              <w:rPr>
                <w:bCs/>
                <w:sz w:val="22"/>
                <w:szCs w:val="22"/>
              </w:rPr>
            </w:pPr>
            <w:r w:rsidRPr="00F9036E">
              <w:rPr>
                <w:bCs/>
                <w:sz w:val="22"/>
                <w:szCs w:val="22"/>
              </w:rPr>
              <w:t>Naramowicka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76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77BA544" w14:textId="77777777" w:rsidR="00F9036E" w:rsidRPr="009F0E5C" w:rsidRDefault="00F9036E" w:rsidP="00BF70C9">
            <w:pPr>
              <w:jc w:val="both"/>
              <w:rPr>
                <w:bCs/>
                <w:sz w:val="22"/>
                <w:szCs w:val="22"/>
              </w:rPr>
            </w:pPr>
            <w:r w:rsidRPr="00F9036E">
              <w:rPr>
                <w:bCs/>
                <w:sz w:val="22"/>
                <w:szCs w:val="22"/>
              </w:rPr>
              <w:t>61-622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9036E">
              <w:rPr>
                <w:bCs/>
                <w:sz w:val="22"/>
                <w:szCs w:val="22"/>
              </w:rPr>
              <w:t>Poznań</w:t>
            </w:r>
          </w:p>
          <w:p w14:paraId="1D7FF57A" w14:textId="77777777" w:rsidR="00F9036E" w:rsidRDefault="00F9036E" w:rsidP="00BF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0F8FFA5" w14:textId="77777777" w:rsidR="00F9036E" w:rsidRPr="00211A34" w:rsidRDefault="00F9036E" w:rsidP="00BF70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9036E">
              <w:rPr>
                <w:sz w:val="22"/>
                <w:szCs w:val="22"/>
              </w:rPr>
              <w:t>22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9036E">
              <w:rPr>
                <w:sz w:val="22"/>
                <w:szCs w:val="22"/>
              </w:rPr>
              <w:t>Grupa 22 - Sprzęt firmy Carl Zeiss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9036E">
              <w:rPr>
                <w:b/>
                <w:sz w:val="22"/>
                <w:szCs w:val="22"/>
              </w:rPr>
              <w:t>15 357.60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29D5CE4" w14:textId="5D126C96" w:rsidR="00F9036E" w:rsidRDefault="00F9036E" w:rsidP="00BF70C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</w:tc>
      </w:tr>
    </w:tbl>
    <w:p w14:paraId="7F599A2F" w14:textId="77777777" w:rsidR="00280935" w:rsidRPr="00280935" w:rsidRDefault="00280935" w:rsidP="00280935">
      <w:pPr>
        <w:spacing w:before="120" w:line="276" w:lineRule="auto"/>
        <w:jc w:val="both"/>
        <w:rPr>
          <w:b/>
          <w:bCs/>
          <w:color w:val="000000"/>
          <w:sz w:val="22"/>
          <w:szCs w:val="22"/>
          <w:u w:val="single"/>
        </w:rPr>
      </w:pPr>
      <w:r w:rsidRPr="00280935">
        <w:rPr>
          <w:b/>
          <w:bCs/>
          <w:color w:val="000000"/>
          <w:sz w:val="22"/>
          <w:szCs w:val="22"/>
          <w:u w:val="single"/>
        </w:rPr>
        <w:t>Uzasadnienie wyboru:</w:t>
      </w:r>
    </w:p>
    <w:p w14:paraId="7A6292F7" w14:textId="4A5BD38E" w:rsidR="00280935" w:rsidRDefault="00280935" w:rsidP="00280935">
      <w:pPr>
        <w:spacing w:before="240" w:after="120"/>
        <w:jc w:val="both"/>
        <w:rPr>
          <w:color w:val="000000"/>
          <w:sz w:val="22"/>
          <w:szCs w:val="22"/>
        </w:rPr>
      </w:pPr>
      <w:r w:rsidRPr="00F9036E">
        <w:t>Ofert</w:t>
      </w:r>
      <w:r>
        <w:t>y</w:t>
      </w:r>
      <w:r w:rsidRPr="00F9036E">
        <w:t xml:space="preserve"> spełnia</w:t>
      </w:r>
      <w:r>
        <w:t>ją</w:t>
      </w:r>
      <w:r w:rsidRPr="00F9036E">
        <w:t xml:space="preserve"> warunki zawarte w SWZ, w ustawie Prawo zamówień publicznych z dnia 11 września 2019 r. (tekst jednolity Dz. U. z 2021 r. poz. 1129 ) oraz </w:t>
      </w:r>
      <w:r>
        <w:t xml:space="preserve">są </w:t>
      </w:r>
      <w:r w:rsidRPr="00F9036E">
        <w:t>najkorzystniejsz</w:t>
      </w:r>
      <w:r>
        <w:t>e</w:t>
      </w:r>
      <w:r w:rsidRPr="00F9036E">
        <w:t xml:space="preserve"> w kryterium cena - 100 %</w:t>
      </w:r>
    </w:p>
    <w:p w14:paraId="04B39D24" w14:textId="26DCA995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D43FE81" w14:textId="77777777" w:rsidTr="00596EA3">
        <w:tc>
          <w:tcPr>
            <w:tcW w:w="2169" w:type="dxa"/>
            <w:shd w:val="clear" w:color="auto" w:fill="F3F3F3"/>
          </w:tcPr>
          <w:p w14:paraId="79A0263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FE64E3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154609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D0A3FF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9036E" w:rsidRPr="00834EF4" w14:paraId="557E48B3" w14:textId="77777777" w:rsidTr="00BF70C9">
        <w:tc>
          <w:tcPr>
            <w:tcW w:w="2169" w:type="dxa"/>
            <w:shd w:val="clear" w:color="auto" w:fill="auto"/>
          </w:tcPr>
          <w:p w14:paraId="748781BD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36E">
              <w:rPr>
                <w:sz w:val="20"/>
                <w:szCs w:val="20"/>
              </w:rPr>
              <w:t>Grupa 1 - Ssaki</w:t>
            </w:r>
          </w:p>
        </w:tc>
        <w:tc>
          <w:tcPr>
            <w:tcW w:w="2793" w:type="dxa"/>
            <w:shd w:val="clear" w:color="auto" w:fill="auto"/>
          </w:tcPr>
          <w:p w14:paraId="0D891890" w14:textId="77777777" w:rsidR="00F9036E" w:rsidRPr="00211A34" w:rsidRDefault="00F9036E" w:rsidP="00BF70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036E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F9036E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5F800B2D" w14:textId="77777777" w:rsidR="00F9036E" w:rsidRPr="00211A34" w:rsidRDefault="00F9036E" w:rsidP="00BF70C9">
            <w:pPr>
              <w:rPr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kobielska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9/74</w:t>
            </w:r>
          </w:p>
          <w:p w14:paraId="4E39A666" w14:textId="77777777" w:rsidR="00F9036E" w:rsidRPr="00211A34" w:rsidRDefault="00F9036E" w:rsidP="00BF70C9">
            <w:pPr>
              <w:spacing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04-359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4B163DC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1 - Cena - 66.67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50A95D" w14:textId="77777777" w:rsidR="00F9036E" w:rsidRPr="00211A34" w:rsidRDefault="00F9036E" w:rsidP="00BF70C9">
            <w:pPr>
              <w:jc w:val="center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 xml:space="preserve">  66,67</w:t>
            </w:r>
          </w:p>
        </w:tc>
      </w:tr>
      <w:tr w:rsidR="00F9036E" w:rsidRPr="00834EF4" w14:paraId="33A3EC05" w14:textId="77777777" w:rsidTr="00BF70C9">
        <w:tc>
          <w:tcPr>
            <w:tcW w:w="2169" w:type="dxa"/>
            <w:shd w:val="clear" w:color="auto" w:fill="auto"/>
          </w:tcPr>
          <w:p w14:paraId="68B7D4DD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36E">
              <w:rPr>
                <w:sz w:val="20"/>
                <w:szCs w:val="20"/>
              </w:rPr>
              <w:t>Grupa 1 - Ssaki</w:t>
            </w:r>
          </w:p>
        </w:tc>
        <w:tc>
          <w:tcPr>
            <w:tcW w:w="2793" w:type="dxa"/>
            <w:shd w:val="clear" w:color="auto" w:fill="auto"/>
          </w:tcPr>
          <w:p w14:paraId="6F6E1A51" w14:textId="77777777" w:rsidR="00F9036E" w:rsidRPr="00211A34" w:rsidRDefault="00F9036E" w:rsidP="00BF70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036E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6DF4952D" w14:textId="77777777" w:rsidR="00F9036E" w:rsidRPr="00211A34" w:rsidRDefault="00F9036E" w:rsidP="00BF70C9">
            <w:pPr>
              <w:rPr>
                <w:sz w:val="20"/>
                <w:szCs w:val="20"/>
              </w:rPr>
            </w:pPr>
            <w:proofErr w:type="spellStart"/>
            <w:r w:rsidRPr="00F9036E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63</w:t>
            </w:r>
          </w:p>
          <w:p w14:paraId="5B0BD402" w14:textId="77777777" w:rsidR="00F9036E" w:rsidRPr="00211A34" w:rsidRDefault="00F9036E" w:rsidP="00BF70C9">
            <w:pPr>
              <w:spacing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FD149E2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0C584A" w14:textId="77777777" w:rsidR="00F9036E" w:rsidRPr="00211A34" w:rsidRDefault="00F9036E" w:rsidP="00BF70C9">
            <w:pPr>
              <w:jc w:val="center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 xml:space="preserve">  100,00</w:t>
            </w:r>
          </w:p>
        </w:tc>
      </w:tr>
      <w:tr w:rsidR="00F9036E" w:rsidRPr="00834EF4" w14:paraId="019191FA" w14:textId="77777777" w:rsidTr="00BF70C9">
        <w:tc>
          <w:tcPr>
            <w:tcW w:w="2169" w:type="dxa"/>
            <w:shd w:val="clear" w:color="auto" w:fill="auto"/>
          </w:tcPr>
          <w:p w14:paraId="32008994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36E">
              <w:rPr>
                <w:sz w:val="20"/>
                <w:szCs w:val="20"/>
              </w:rPr>
              <w:t>Grupa 8 - Lampy do fototerapii</w:t>
            </w:r>
          </w:p>
        </w:tc>
        <w:tc>
          <w:tcPr>
            <w:tcW w:w="2793" w:type="dxa"/>
            <w:shd w:val="clear" w:color="auto" w:fill="auto"/>
          </w:tcPr>
          <w:p w14:paraId="59AAC1D0" w14:textId="77777777" w:rsidR="00F9036E" w:rsidRPr="00211A34" w:rsidRDefault="00F9036E" w:rsidP="00BF70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036E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06DA3A9B" w14:textId="77777777" w:rsidR="00F9036E" w:rsidRPr="00211A34" w:rsidRDefault="00F9036E" w:rsidP="00BF70C9">
            <w:pPr>
              <w:rPr>
                <w:sz w:val="20"/>
                <w:szCs w:val="20"/>
              </w:rPr>
            </w:pPr>
            <w:proofErr w:type="spellStart"/>
            <w:r w:rsidRPr="00F9036E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63</w:t>
            </w:r>
          </w:p>
          <w:p w14:paraId="7D071150" w14:textId="77777777" w:rsidR="00F9036E" w:rsidRPr="00211A34" w:rsidRDefault="00F9036E" w:rsidP="00BF70C9">
            <w:pPr>
              <w:spacing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330356F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7E911B" w14:textId="77777777" w:rsidR="00F9036E" w:rsidRPr="00211A34" w:rsidRDefault="00F9036E" w:rsidP="00BF70C9">
            <w:pPr>
              <w:jc w:val="center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 xml:space="preserve">  100,00</w:t>
            </w:r>
          </w:p>
        </w:tc>
      </w:tr>
      <w:tr w:rsidR="00F9036E" w:rsidRPr="00834EF4" w14:paraId="22BBD1EA" w14:textId="77777777" w:rsidTr="00BF70C9">
        <w:tc>
          <w:tcPr>
            <w:tcW w:w="2169" w:type="dxa"/>
            <w:shd w:val="clear" w:color="auto" w:fill="auto"/>
          </w:tcPr>
          <w:p w14:paraId="4899DD24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lastRenderedPageBreak/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36E">
              <w:rPr>
                <w:sz w:val="20"/>
                <w:szCs w:val="20"/>
              </w:rPr>
              <w:t>Grupa 9 - Aparaty KTG i detektory tętna płodu</w:t>
            </w:r>
          </w:p>
        </w:tc>
        <w:tc>
          <w:tcPr>
            <w:tcW w:w="2793" w:type="dxa"/>
            <w:shd w:val="clear" w:color="auto" w:fill="auto"/>
          </w:tcPr>
          <w:p w14:paraId="51C58632" w14:textId="77777777" w:rsidR="00F9036E" w:rsidRPr="00211A34" w:rsidRDefault="00F9036E" w:rsidP="00BF70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036E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F9036E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21BA027C" w14:textId="77777777" w:rsidR="00F9036E" w:rsidRPr="00211A34" w:rsidRDefault="00F9036E" w:rsidP="00BF70C9">
            <w:pPr>
              <w:rPr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kobielska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9/74</w:t>
            </w:r>
          </w:p>
          <w:p w14:paraId="77FE0C1C" w14:textId="77777777" w:rsidR="00F9036E" w:rsidRPr="00211A34" w:rsidRDefault="00F9036E" w:rsidP="00BF70C9">
            <w:pPr>
              <w:spacing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04-359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8238FCC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50683E" w14:textId="77777777" w:rsidR="00F9036E" w:rsidRPr="00211A34" w:rsidRDefault="00F9036E" w:rsidP="00BF70C9">
            <w:pPr>
              <w:jc w:val="center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 xml:space="preserve">  100,00</w:t>
            </w:r>
          </w:p>
        </w:tc>
      </w:tr>
      <w:tr w:rsidR="00F9036E" w:rsidRPr="00834EF4" w14:paraId="35C08C6C" w14:textId="77777777" w:rsidTr="00BF70C9">
        <w:tc>
          <w:tcPr>
            <w:tcW w:w="2169" w:type="dxa"/>
            <w:shd w:val="clear" w:color="auto" w:fill="auto"/>
          </w:tcPr>
          <w:p w14:paraId="1A70CB1D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36E">
              <w:rPr>
                <w:sz w:val="20"/>
                <w:szCs w:val="20"/>
              </w:rPr>
              <w:t xml:space="preserve">Grupa 11 - </w:t>
            </w:r>
            <w:proofErr w:type="spellStart"/>
            <w:r w:rsidRPr="00F9036E">
              <w:rPr>
                <w:sz w:val="20"/>
                <w:szCs w:val="20"/>
              </w:rPr>
              <w:t>Artromoty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42CC77D" w14:textId="77777777" w:rsidR="00F9036E" w:rsidRPr="00211A34" w:rsidRDefault="00F9036E" w:rsidP="00BF70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036E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74EDE9D6" w14:textId="77777777" w:rsidR="00F9036E" w:rsidRPr="00211A34" w:rsidRDefault="00F9036E" w:rsidP="00BF70C9">
            <w:pPr>
              <w:rPr>
                <w:sz w:val="20"/>
                <w:szCs w:val="20"/>
              </w:rPr>
            </w:pPr>
            <w:proofErr w:type="spellStart"/>
            <w:r w:rsidRPr="00F9036E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63</w:t>
            </w:r>
          </w:p>
          <w:p w14:paraId="6630B871" w14:textId="77777777" w:rsidR="00F9036E" w:rsidRPr="00211A34" w:rsidRDefault="00F9036E" w:rsidP="00BF70C9">
            <w:pPr>
              <w:spacing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620B112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360090" w14:textId="77777777" w:rsidR="00F9036E" w:rsidRPr="00211A34" w:rsidRDefault="00F9036E" w:rsidP="00BF70C9">
            <w:pPr>
              <w:jc w:val="center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 xml:space="preserve">  100,00</w:t>
            </w:r>
          </w:p>
        </w:tc>
      </w:tr>
      <w:tr w:rsidR="00F9036E" w:rsidRPr="00834EF4" w14:paraId="62A9097A" w14:textId="77777777" w:rsidTr="00BF70C9">
        <w:tc>
          <w:tcPr>
            <w:tcW w:w="2169" w:type="dxa"/>
            <w:shd w:val="clear" w:color="auto" w:fill="auto"/>
          </w:tcPr>
          <w:p w14:paraId="2B4A0E8D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36E">
              <w:rPr>
                <w:sz w:val="20"/>
                <w:szCs w:val="20"/>
              </w:rPr>
              <w:t>Grupa 15 - Aparat do echokardiografii</w:t>
            </w:r>
          </w:p>
        </w:tc>
        <w:tc>
          <w:tcPr>
            <w:tcW w:w="2793" w:type="dxa"/>
            <w:shd w:val="clear" w:color="auto" w:fill="auto"/>
          </w:tcPr>
          <w:p w14:paraId="531D12EF" w14:textId="77777777" w:rsidR="00F9036E" w:rsidRPr="00211A34" w:rsidRDefault="00F9036E" w:rsidP="00BF70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036E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F9036E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1D6C4141" w14:textId="77777777" w:rsidR="00F9036E" w:rsidRPr="00211A34" w:rsidRDefault="00F9036E" w:rsidP="00BF70C9">
            <w:pPr>
              <w:rPr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kobielska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9/74</w:t>
            </w:r>
          </w:p>
          <w:p w14:paraId="5D1019B4" w14:textId="77777777" w:rsidR="00F9036E" w:rsidRPr="00211A34" w:rsidRDefault="00F9036E" w:rsidP="00BF70C9">
            <w:pPr>
              <w:spacing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04-359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DB6E5FB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A1B4FB" w14:textId="77777777" w:rsidR="00F9036E" w:rsidRPr="00211A34" w:rsidRDefault="00F9036E" w:rsidP="00BF70C9">
            <w:pPr>
              <w:jc w:val="center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 xml:space="preserve">  0,00</w:t>
            </w:r>
          </w:p>
        </w:tc>
      </w:tr>
      <w:tr w:rsidR="00F9036E" w:rsidRPr="00834EF4" w14:paraId="4B6C8B87" w14:textId="77777777" w:rsidTr="00BF70C9">
        <w:tc>
          <w:tcPr>
            <w:tcW w:w="2169" w:type="dxa"/>
            <w:shd w:val="clear" w:color="auto" w:fill="auto"/>
          </w:tcPr>
          <w:p w14:paraId="09DD76C0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36E">
              <w:rPr>
                <w:sz w:val="20"/>
                <w:szCs w:val="20"/>
              </w:rPr>
              <w:t>Grupa 15 - Aparat do echokardiografii</w:t>
            </w:r>
          </w:p>
        </w:tc>
        <w:tc>
          <w:tcPr>
            <w:tcW w:w="2793" w:type="dxa"/>
            <w:shd w:val="clear" w:color="auto" w:fill="auto"/>
          </w:tcPr>
          <w:p w14:paraId="102146AB" w14:textId="77777777" w:rsidR="00F9036E" w:rsidRPr="00211A34" w:rsidRDefault="00F9036E" w:rsidP="00BF70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9036E">
              <w:rPr>
                <w:b/>
                <w:bCs/>
                <w:sz w:val="20"/>
                <w:szCs w:val="20"/>
              </w:rPr>
              <w:t>Yal</w:t>
            </w:r>
            <w:proofErr w:type="spellEnd"/>
            <w:r w:rsidRPr="00F9036E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67A0DA52" w14:textId="77777777" w:rsidR="00F9036E" w:rsidRPr="00211A34" w:rsidRDefault="00F9036E" w:rsidP="00BF70C9">
            <w:pPr>
              <w:rPr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ul. Fabryczna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14</w:t>
            </w:r>
          </w:p>
          <w:p w14:paraId="20E47194" w14:textId="77777777" w:rsidR="00F9036E" w:rsidRPr="00211A34" w:rsidRDefault="00F9036E" w:rsidP="00BF70C9">
            <w:pPr>
              <w:spacing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26-670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Pionki</w:t>
            </w:r>
          </w:p>
        </w:tc>
        <w:tc>
          <w:tcPr>
            <w:tcW w:w="2976" w:type="dxa"/>
            <w:shd w:val="clear" w:color="auto" w:fill="auto"/>
          </w:tcPr>
          <w:p w14:paraId="76E602EB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0AEE80" w14:textId="77777777" w:rsidR="00F9036E" w:rsidRPr="00211A34" w:rsidRDefault="00F9036E" w:rsidP="00BF70C9">
            <w:pPr>
              <w:jc w:val="center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 xml:space="preserve">  100,00</w:t>
            </w:r>
          </w:p>
        </w:tc>
      </w:tr>
      <w:tr w:rsidR="00F9036E" w:rsidRPr="00834EF4" w14:paraId="26C1C042" w14:textId="77777777" w:rsidTr="00BF70C9">
        <w:tc>
          <w:tcPr>
            <w:tcW w:w="2169" w:type="dxa"/>
            <w:shd w:val="clear" w:color="auto" w:fill="auto"/>
          </w:tcPr>
          <w:p w14:paraId="1E318A98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36E">
              <w:rPr>
                <w:sz w:val="20"/>
                <w:szCs w:val="20"/>
              </w:rPr>
              <w:t>Grupa 15 - Aparat do echokardiografii</w:t>
            </w:r>
          </w:p>
        </w:tc>
        <w:tc>
          <w:tcPr>
            <w:tcW w:w="2793" w:type="dxa"/>
            <w:shd w:val="clear" w:color="auto" w:fill="auto"/>
          </w:tcPr>
          <w:p w14:paraId="6D9EA6CF" w14:textId="77777777" w:rsidR="00F9036E" w:rsidRPr="00211A34" w:rsidRDefault="00F9036E" w:rsidP="00BF70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9036E">
              <w:rPr>
                <w:b/>
                <w:bCs/>
                <w:sz w:val="20"/>
                <w:szCs w:val="20"/>
              </w:rPr>
              <w:t>Profimedical</w:t>
            </w:r>
            <w:proofErr w:type="spellEnd"/>
            <w:r w:rsidRPr="00F9036E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7A7238E0" w14:textId="77777777" w:rsidR="00F9036E" w:rsidRPr="00211A34" w:rsidRDefault="00F9036E" w:rsidP="00BF70C9">
            <w:pPr>
              <w:rPr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Świętojańska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2A</w:t>
            </w:r>
          </w:p>
          <w:p w14:paraId="0AFCD5F3" w14:textId="77777777" w:rsidR="00F9036E" w:rsidRPr="00211A34" w:rsidRDefault="00F9036E" w:rsidP="00BF70C9">
            <w:pPr>
              <w:spacing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41-400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Mysłowice</w:t>
            </w:r>
          </w:p>
        </w:tc>
        <w:tc>
          <w:tcPr>
            <w:tcW w:w="2976" w:type="dxa"/>
            <w:shd w:val="clear" w:color="auto" w:fill="auto"/>
          </w:tcPr>
          <w:p w14:paraId="20A88666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1 - Cena - 91.64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38B697" w14:textId="77777777" w:rsidR="00F9036E" w:rsidRPr="00211A34" w:rsidRDefault="00F9036E" w:rsidP="00BF70C9">
            <w:pPr>
              <w:jc w:val="center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 xml:space="preserve">  91,64</w:t>
            </w:r>
          </w:p>
        </w:tc>
      </w:tr>
      <w:tr w:rsidR="00F9036E" w:rsidRPr="00834EF4" w14:paraId="799E982A" w14:textId="77777777" w:rsidTr="00BF70C9">
        <w:tc>
          <w:tcPr>
            <w:tcW w:w="2169" w:type="dxa"/>
            <w:shd w:val="clear" w:color="auto" w:fill="auto"/>
          </w:tcPr>
          <w:p w14:paraId="71F97220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36E">
              <w:rPr>
                <w:sz w:val="20"/>
                <w:szCs w:val="20"/>
              </w:rPr>
              <w:t>Grupa 15 - Aparat do echokardiografii</w:t>
            </w:r>
          </w:p>
        </w:tc>
        <w:tc>
          <w:tcPr>
            <w:tcW w:w="2793" w:type="dxa"/>
            <w:shd w:val="clear" w:color="auto" w:fill="auto"/>
          </w:tcPr>
          <w:p w14:paraId="099C20C7" w14:textId="77777777" w:rsidR="00F9036E" w:rsidRPr="00211A34" w:rsidRDefault="00F9036E" w:rsidP="00BF70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036E">
              <w:rPr>
                <w:b/>
                <w:bCs/>
                <w:sz w:val="20"/>
                <w:szCs w:val="20"/>
              </w:rPr>
              <w:t xml:space="preserve">GE </w:t>
            </w:r>
            <w:proofErr w:type="spellStart"/>
            <w:r w:rsidRPr="00F9036E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F9036E">
              <w:rPr>
                <w:b/>
                <w:bCs/>
                <w:sz w:val="20"/>
                <w:szCs w:val="20"/>
              </w:rPr>
              <w:t xml:space="preserve"> Systems Polska Sp. z o. o.</w:t>
            </w:r>
          </w:p>
          <w:p w14:paraId="45A21C2E" w14:textId="77777777" w:rsidR="00F9036E" w:rsidRPr="00211A34" w:rsidRDefault="00F9036E" w:rsidP="00BF70C9">
            <w:pPr>
              <w:rPr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ul. Wołoska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9</w:t>
            </w:r>
          </w:p>
          <w:p w14:paraId="771FD8CA" w14:textId="77777777" w:rsidR="00F9036E" w:rsidRPr="00211A34" w:rsidRDefault="00F9036E" w:rsidP="00BF70C9">
            <w:pPr>
              <w:spacing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F9036E">
              <w:rPr>
                <w:sz w:val="20"/>
                <w:szCs w:val="20"/>
              </w:rPr>
              <w:t>Warsaw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1BCCB38C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1 - Cena - 91.64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10C692" w14:textId="77777777" w:rsidR="00F9036E" w:rsidRPr="00211A34" w:rsidRDefault="00F9036E" w:rsidP="00BF70C9">
            <w:pPr>
              <w:jc w:val="center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 xml:space="preserve">  91,64</w:t>
            </w:r>
          </w:p>
        </w:tc>
      </w:tr>
      <w:tr w:rsidR="00F9036E" w:rsidRPr="00834EF4" w14:paraId="295017EB" w14:textId="77777777" w:rsidTr="00BF70C9">
        <w:tc>
          <w:tcPr>
            <w:tcW w:w="2169" w:type="dxa"/>
            <w:shd w:val="clear" w:color="auto" w:fill="auto"/>
          </w:tcPr>
          <w:p w14:paraId="54408E40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36E">
              <w:rPr>
                <w:sz w:val="20"/>
                <w:szCs w:val="20"/>
              </w:rPr>
              <w:t>Grupa 16 - Kardiostymulatory</w:t>
            </w:r>
          </w:p>
        </w:tc>
        <w:tc>
          <w:tcPr>
            <w:tcW w:w="2793" w:type="dxa"/>
            <w:shd w:val="clear" w:color="auto" w:fill="auto"/>
          </w:tcPr>
          <w:p w14:paraId="4B9E04FE" w14:textId="77777777" w:rsidR="00F9036E" w:rsidRPr="00211A34" w:rsidRDefault="00F9036E" w:rsidP="00BF70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036E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083252A7" w14:textId="77777777" w:rsidR="00F9036E" w:rsidRPr="00211A34" w:rsidRDefault="00F9036E" w:rsidP="00BF70C9">
            <w:pPr>
              <w:rPr>
                <w:sz w:val="20"/>
                <w:szCs w:val="20"/>
              </w:rPr>
            </w:pPr>
            <w:proofErr w:type="spellStart"/>
            <w:r w:rsidRPr="00F9036E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63</w:t>
            </w:r>
          </w:p>
          <w:p w14:paraId="0D9983FF" w14:textId="77777777" w:rsidR="00F9036E" w:rsidRPr="00211A34" w:rsidRDefault="00F9036E" w:rsidP="00BF70C9">
            <w:pPr>
              <w:spacing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569915F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FACB25" w14:textId="77777777" w:rsidR="00F9036E" w:rsidRPr="00211A34" w:rsidRDefault="00F9036E" w:rsidP="00BF70C9">
            <w:pPr>
              <w:jc w:val="center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 xml:space="preserve">  100,00</w:t>
            </w:r>
          </w:p>
        </w:tc>
      </w:tr>
      <w:tr w:rsidR="00F9036E" w:rsidRPr="00834EF4" w14:paraId="3C36DA06" w14:textId="77777777" w:rsidTr="00BF70C9">
        <w:tc>
          <w:tcPr>
            <w:tcW w:w="2169" w:type="dxa"/>
            <w:shd w:val="clear" w:color="auto" w:fill="auto"/>
          </w:tcPr>
          <w:p w14:paraId="00B2652C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9036E">
              <w:rPr>
                <w:sz w:val="20"/>
                <w:szCs w:val="20"/>
              </w:rPr>
              <w:t>Grupa 22 - Sprzęt firmy Carl Zeiss</w:t>
            </w:r>
          </w:p>
        </w:tc>
        <w:tc>
          <w:tcPr>
            <w:tcW w:w="2793" w:type="dxa"/>
            <w:shd w:val="clear" w:color="auto" w:fill="auto"/>
          </w:tcPr>
          <w:p w14:paraId="56DFF172" w14:textId="77777777" w:rsidR="00F9036E" w:rsidRPr="00211A34" w:rsidRDefault="00F9036E" w:rsidP="00BF70C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9036E">
              <w:rPr>
                <w:b/>
                <w:bCs/>
                <w:sz w:val="20"/>
                <w:szCs w:val="20"/>
              </w:rPr>
              <w:t>CARL ZEISS Sp. z o.o.</w:t>
            </w:r>
          </w:p>
          <w:p w14:paraId="683E7F8D" w14:textId="77777777" w:rsidR="00F9036E" w:rsidRPr="00211A34" w:rsidRDefault="00F9036E" w:rsidP="00BF70C9">
            <w:pPr>
              <w:rPr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Naramowicka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76</w:t>
            </w:r>
          </w:p>
          <w:p w14:paraId="40B0210F" w14:textId="77777777" w:rsidR="00F9036E" w:rsidRPr="00211A34" w:rsidRDefault="00F9036E" w:rsidP="00BF70C9">
            <w:pPr>
              <w:spacing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61-622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9036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FF11850" w14:textId="77777777" w:rsidR="00F9036E" w:rsidRPr="00211A34" w:rsidRDefault="00F9036E" w:rsidP="00BF70C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3E8311" w14:textId="77777777" w:rsidR="00F9036E" w:rsidRPr="00211A34" w:rsidRDefault="00F9036E" w:rsidP="00BF70C9">
            <w:pPr>
              <w:jc w:val="center"/>
              <w:rPr>
                <w:color w:val="000000"/>
                <w:sz w:val="20"/>
                <w:szCs w:val="20"/>
              </w:rPr>
            </w:pPr>
            <w:r w:rsidRPr="00F9036E">
              <w:rPr>
                <w:sz w:val="20"/>
                <w:szCs w:val="20"/>
              </w:rPr>
              <w:t xml:space="preserve">  100,00</w:t>
            </w:r>
          </w:p>
        </w:tc>
      </w:tr>
    </w:tbl>
    <w:p w14:paraId="1F56F086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6555FE13" w14:textId="4579D204" w:rsidR="008642B3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52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992"/>
        <w:gridCol w:w="6409"/>
      </w:tblGrid>
      <w:tr w:rsidR="006D68C6" w:rsidRPr="006D68C6" w14:paraId="724B763A" w14:textId="77777777" w:rsidTr="006D68C6"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F4CC620" w14:textId="77777777" w:rsidR="006D68C6" w:rsidRPr="006D68C6" w:rsidRDefault="006D68C6" w:rsidP="006D68C6">
            <w:pPr>
              <w:spacing w:before="160" w:after="160"/>
              <w:rPr>
                <w:b/>
                <w:sz w:val="22"/>
                <w:szCs w:val="22"/>
              </w:rPr>
            </w:pPr>
            <w:r w:rsidRPr="006D68C6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0F5973FF" w14:textId="77777777" w:rsidR="006D68C6" w:rsidRPr="006D68C6" w:rsidRDefault="006D68C6" w:rsidP="006D68C6">
            <w:pPr>
              <w:spacing w:before="160" w:after="160"/>
              <w:jc w:val="center"/>
              <w:rPr>
                <w:b/>
                <w:sz w:val="22"/>
                <w:szCs w:val="22"/>
              </w:rPr>
            </w:pPr>
            <w:r w:rsidRPr="006D68C6">
              <w:rPr>
                <w:b/>
                <w:sz w:val="22"/>
                <w:szCs w:val="22"/>
              </w:rPr>
              <w:t>Zadanie</w:t>
            </w:r>
          </w:p>
        </w:tc>
        <w:tc>
          <w:tcPr>
            <w:tcW w:w="6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5C3C437" w14:textId="77777777" w:rsidR="006D68C6" w:rsidRPr="006D68C6" w:rsidRDefault="006D68C6" w:rsidP="006D68C6">
            <w:pPr>
              <w:spacing w:before="160" w:after="160"/>
              <w:jc w:val="center"/>
              <w:rPr>
                <w:b/>
                <w:sz w:val="22"/>
                <w:szCs w:val="22"/>
              </w:rPr>
            </w:pPr>
            <w:r w:rsidRPr="006D68C6">
              <w:rPr>
                <w:b/>
                <w:sz w:val="22"/>
                <w:szCs w:val="22"/>
              </w:rPr>
              <w:t>Podstawa prawna, uzasadnienie odrzucenia</w:t>
            </w:r>
          </w:p>
        </w:tc>
      </w:tr>
      <w:tr w:rsidR="006D68C6" w:rsidRPr="006D68C6" w14:paraId="0A658E5D" w14:textId="77777777" w:rsidTr="006D68C6"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4037FD6" w14:textId="77777777" w:rsidR="006D68C6" w:rsidRPr="006D68C6" w:rsidRDefault="006D68C6" w:rsidP="006D68C6">
            <w:pPr>
              <w:spacing w:before="60"/>
              <w:rPr>
                <w:b/>
                <w:sz w:val="22"/>
                <w:szCs w:val="22"/>
              </w:rPr>
            </w:pPr>
            <w:bookmarkStart w:id="1" w:name="_Hlk102980905"/>
            <w:r w:rsidRPr="006D68C6">
              <w:rPr>
                <w:b/>
                <w:sz w:val="22"/>
                <w:szCs w:val="22"/>
              </w:rPr>
              <w:t>Zakład Naprawczy Aparatury Medycznej POLMED</w:t>
            </w:r>
          </w:p>
          <w:p w14:paraId="254C1CD2" w14:textId="77777777" w:rsidR="006D68C6" w:rsidRPr="006D68C6" w:rsidRDefault="006D68C6" w:rsidP="006D68C6">
            <w:pPr>
              <w:rPr>
                <w:sz w:val="22"/>
                <w:szCs w:val="22"/>
              </w:rPr>
            </w:pPr>
            <w:r w:rsidRPr="006D68C6">
              <w:rPr>
                <w:sz w:val="22"/>
                <w:szCs w:val="22"/>
              </w:rPr>
              <w:t>Kobielska 9 /74</w:t>
            </w:r>
          </w:p>
          <w:p w14:paraId="73FA633A" w14:textId="77777777" w:rsidR="006D68C6" w:rsidRPr="006D68C6" w:rsidRDefault="006D68C6" w:rsidP="006D68C6">
            <w:pPr>
              <w:spacing w:after="60"/>
              <w:rPr>
                <w:sz w:val="22"/>
                <w:szCs w:val="22"/>
              </w:rPr>
            </w:pPr>
            <w:r w:rsidRPr="006D68C6">
              <w:rPr>
                <w:sz w:val="22"/>
                <w:szCs w:val="22"/>
              </w:rPr>
              <w:t>04-359 warszawa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BD9816" w14:textId="107EB16F" w:rsidR="006D68C6" w:rsidRPr="006D68C6" w:rsidRDefault="006D68C6" w:rsidP="006D68C6">
            <w:pPr>
              <w:spacing w:before="60" w:after="40"/>
              <w:jc w:val="center"/>
              <w:rPr>
                <w:sz w:val="22"/>
                <w:szCs w:val="22"/>
              </w:rPr>
            </w:pPr>
            <w:r w:rsidRPr="006D68C6">
              <w:rPr>
                <w:sz w:val="22"/>
                <w:szCs w:val="22"/>
              </w:rPr>
              <w:t>15,</w:t>
            </w:r>
            <w:r>
              <w:rPr>
                <w:sz w:val="22"/>
                <w:szCs w:val="22"/>
              </w:rPr>
              <w:t xml:space="preserve"> </w:t>
            </w:r>
            <w:r w:rsidRPr="006D68C6">
              <w:rPr>
                <w:sz w:val="22"/>
                <w:szCs w:val="22"/>
              </w:rPr>
              <w:t>19</w:t>
            </w:r>
          </w:p>
        </w:tc>
        <w:tc>
          <w:tcPr>
            <w:tcW w:w="6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80731C" w14:textId="77777777" w:rsidR="006D68C6" w:rsidRPr="006D68C6" w:rsidRDefault="006D68C6" w:rsidP="006D68C6">
            <w:pPr>
              <w:spacing w:before="60" w:after="40"/>
              <w:rPr>
                <w:sz w:val="22"/>
                <w:szCs w:val="22"/>
              </w:rPr>
            </w:pPr>
            <w:r w:rsidRPr="006D68C6">
              <w:rPr>
                <w:sz w:val="22"/>
                <w:szCs w:val="22"/>
              </w:rPr>
              <w:t xml:space="preserve">Art. 226 ust. 1 pkt 8, w powiązaniu z art. 224, ust. 6 ustawy </w:t>
            </w:r>
            <w:proofErr w:type="spellStart"/>
            <w:r w:rsidRPr="006D68C6">
              <w:rPr>
                <w:sz w:val="22"/>
                <w:szCs w:val="22"/>
              </w:rPr>
              <w:t>Pzp</w:t>
            </w:r>
            <w:proofErr w:type="spellEnd"/>
            <w:r w:rsidRPr="006D68C6">
              <w:rPr>
                <w:sz w:val="22"/>
                <w:szCs w:val="22"/>
              </w:rPr>
              <w:t xml:space="preserve">: </w:t>
            </w:r>
          </w:p>
          <w:p w14:paraId="2DCCE153" w14:textId="77777777" w:rsidR="006D68C6" w:rsidRPr="006D68C6" w:rsidRDefault="006D68C6" w:rsidP="006D68C6">
            <w:pPr>
              <w:spacing w:before="60" w:after="40"/>
              <w:rPr>
                <w:i/>
                <w:iCs/>
                <w:sz w:val="22"/>
                <w:szCs w:val="22"/>
              </w:rPr>
            </w:pPr>
            <w:r w:rsidRPr="006D68C6">
              <w:rPr>
                <w:i/>
                <w:iCs/>
                <w:sz w:val="22"/>
                <w:szCs w:val="22"/>
              </w:rPr>
              <w:t>Zamawiający odrzuca ofertę, jeżeli oferta zawiera rażąco niską cenę lub koszt w stosunku do przedmiotu zamówienia.</w:t>
            </w:r>
          </w:p>
          <w:p w14:paraId="27ECF336" w14:textId="77777777" w:rsidR="006D68C6" w:rsidRPr="006D68C6" w:rsidRDefault="006D68C6" w:rsidP="006D68C6">
            <w:pPr>
              <w:spacing w:before="60" w:after="40"/>
              <w:rPr>
                <w:i/>
                <w:iCs/>
                <w:sz w:val="22"/>
                <w:szCs w:val="22"/>
              </w:rPr>
            </w:pPr>
            <w:r w:rsidRPr="006D68C6">
              <w:rPr>
                <w:i/>
                <w:iCs/>
                <w:sz w:val="22"/>
                <w:szCs w:val="22"/>
              </w:rPr>
              <w:t>Odrzuceniu,  jako  oferta   z rażąco  niską  ceną  lub  kosztem,  podlega  oferta wykonawcy, który nie udzielił wyjaśnień w wyznaczonym terminie, lub jeżeli złożone wyjaśnienia wraz z dowodami nie uzasadniają podanej w ofercie ceny lub kosztu.</w:t>
            </w:r>
          </w:p>
          <w:p w14:paraId="483B3216" w14:textId="77777777" w:rsidR="006D68C6" w:rsidRPr="006D68C6" w:rsidRDefault="006D68C6" w:rsidP="006D68C6">
            <w:pPr>
              <w:spacing w:before="60" w:after="40"/>
              <w:rPr>
                <w:sz w:val="22"/>
                <w:szCs w:val="22"/>
                <w:u w:val="single"/>
              </w:rPr>
            </w:pPr>
            <w:r w:rsidRPr="006D68C6">
              <w:rPr>
                <w:sz w:val="22"/>
                <w:szCs w:val="22"/>
                <w:u w:val="single"/>
              </w:rPr>
              <w:t>Uzasadnienie faktyczne:</w:t>
            </w:r>
          </w:p>
          <w:p w14:paraId="21FD5D2C" w14:textId="77777777" w:rsidR="006D68C6" w:rsidRPr="006D68C6" w:rsidRDefault="006D68C6" w:rsidP="006D68C6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bookmarkStart w:id="2" w:name="_Hlk75345381"/>
            <w:r w:rsidRPr="006D68C6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Zamawiający w  toku badania oferty wykonawcy  stwierdził, iż zaoferowane ceny w poszczególnych grupach wydają się rażąco niskie w stosunku do wartości zamówienia, tj. cena oferty </w:t>
            </w:r>
            <w:r w:rsidRPr="006D68C6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w grupach 15 i 19</w:t>
            </w:r>
            <w:r w:rsidRPr="006D68C6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jest niższa  o co najmniej 30% od wartości zamówienia </w:t>
            </w:r>
            <w:r w:rsidRPr="006D68C6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powiększonej o należny podatek od towarów i usług, ponadto</w:t>
            </w:r>
            <w:r w:rsidRPr="006D68C6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 xml:space="preserve"> w grupie 15 </w:t>
            </w:r>
            <w:r w:rsidRPr="006D68C6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także niższa o co najmniej 30% od średniej arytmetycznej cen wszystkich złożonych ofert. </w:t>
            </w:r>
            <w:bookmarkStart w:id="3" w:name="_Hlk75348153"/>
            <w:r w:rsidRPr="006D68C6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W związku z powyższym w dniu 28.04.2022 roku, pismem nr SZP.271.256/4/2022, zamawiający wezwał  wykonawcę na  podstawie art. 224 ust.1  ustawy  </w:t>
            </w:r>
            <w:proofErr w:type="spellStart"/>
            <w:r w:rsidRPr="006D68C6">
              <w:rPr>
                <w:rFonts w:ascii="Calibri" w:eastAsia="Calibri" w:hAnsi="Calibri"/>
                <w:sz w:val="22"/>
                <w:szCs w:val="22"/>
                <w:lang w:eastAsia="en-US"/>
              </w:rPr>
              <w:t>Pzp</w:t>
            </w:r>
            <w:proofErr w:type="spellEnd"/>
            <w:r w:rsidRPr="006D68C6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do złożenia wyjaśnień, w tym złożenia dowodów, w zakresie wyliczenia ceny. Zakres wymaganych wyjaśnień winien obejmować w szczególności (zgodnie z art. 224, ust. 4 ustawy </w:t>
            </w:r>
            <w:proofErr w:type="spellStart"/>
            <w:r w:rsidRPr="006D68C6">
              <w:rPr>
                <w:rFonts w:ascii="Calibri" w:eastAsia="Calibri" w:hAnsi="Calibri"/>
                <w:sz w:val="22"/>
                <w:szCs w:val="22"/>
                <w:lang w:eastAsia="en-US"/>
              </w:rPr>
              <w:t>Pzp</w:t>
            </w:r>
            <w:proofErr w:type="spellEnd"/>
            <w:r w:rsidRPr="006D68C6">
              <w:rPr>
                <w:rFonts w:ascii="Calibri" w:eastAsia="Calibri" w:hAnsi="Calibri"/>
                <w:sz w:val="22"/>
                <w:szCs w:val="22"/>
                <w:lang w:eastAsia="en-US"/>
              </w:rPr>
              <w:t>):</w:t>
            </w:r>
          </w:p>
          <w:p w14:paraId="0FEC1909" w14:textId="77777777" w:rsidR="006D68C6" w:rsidRPr="006D68C6" w:rsidRDefault="006D68C6" w:rsidP="006D68C6">
            <w:pPr>
              <w:spacing w:line="276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6D68C6">
              <w:rPr>
                <w:rFonts w:ascii="Calibri" w:hAnsi="Calibri" w:cs="Calibri"/>
                <w:bCs/>
                <w:sz w:val="22"/>
                <w:szCs w:val="22"/>
              </w:rPr>
              <w:t>a) zgodność z przepisami dotyczącymi kosztów pracy, których wartość przyjęta do ustalenia ceny nie może być niższa od minimalnego wynagrodzenia za pracę albo minimalnej  stawki  godzinowej,  ustalonych  na  podstawie  przepisów  ustawy z dnia  10 października 2002 r.  o minimalnym wynagrodzeniu za pracę (Dz.U. z 2018 r.   poz. 2177   oraz   z 2019 r.  poz.  1564)  lub  przepisów  odrębnych właściwych dla spraw, z którymi związane jest realizowane zamówienie,</w:t>
            </w:r>
          </w:p>
          <w:p w14:paraId="6F891CA6" w14:textId="77777777" w:rsidR="006D68C6" w:rsidRPr="006D68C6" w:rsidRDefault="006D68C6" w:rsidP="006D68C6">
            <w:pPr>
              <w:spacing w:line="276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6D68C6">
              <w:rPr>
                <w:rFonts w:ascii="Calibri" w:hAnsi="Calibri" w:cs="Calibri"/>
                <w:bCs/>
                <w:sz w:val="22"/>
                <w:szCs w:val="22"/>
              </w:rPr>
              <w:t>b)</w:t>
            </w:r>
            <w:r w:rsidRPr="006D68C6">
              <w:rPr>
                <w:rFonts w:ascii="Calibri" w:hAnsi="Calibri" w:cs="Calibri"/>
                <w:bCs/>
                <w:sz w:val="22"/>
                <w:szCs w:val="22"/>
              </w:rPr>
              <w:tab/>
              <w:t xml:space="preserve">zgodność z przepisami  z zakresu  prawa  pracy  i zabezpieczenia  społecznego, obowiązującymi w miejscu, w którym realizowane jest zamówienie; </w:t>
            </w:r>
          </w:p>
          <w:p w14:paraId="7A1CF6D9" w14:textId="77777777" w:rsidR="006D68C6" w:rsidRPr="006D68C6" w:rsidRDefault="006D68C6" w:rsidP="006D68C6">
            <w:pPr>
              <w:spacing w:line="276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6D68C6">
              <w:rPr>
                <w:rFonts w:ascii="Calibri" w:hAnsi="Calibri" w:cs="Calibri"/>
                <w:bCs/>
                <w:sz w:val="22"/>
                <w:szCs w:val="22"/>
              </w:rPr>
              <w:t xml:space="preserve">stosownie do art. 224, ust.3, pkt 4 i 6 ustawy </w:t>
            </w:r>
            <w:proofErr w:type="spellStart"/>
            <w:r w:rsidRPr="006D68C6">
              <w:rPr>
                <w:rFonts w:ascii="Calibri" w:hAnsi="Calibri" w:cs="Calibri"/>
                <w:bCs/>
                <w:sz w:val="22"/>
                <w:szCs w:val="22"/>
              </w:rPr>
              <w:t>Pzp</w:t>
            </w:r>
            <w:proofErr w:type="spellEnd"/>
            <w:r w:rsidRPr="006D68C6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14:paraId="5BB01AAD" w14:textId="77777777" w:rsidR="006D68C6" w:rsidRDefault="006D68C6" w:rsidP="006D68C6">
            <w:pPr>
              <w:spacing w:after="160" w:line="259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</w:p>
          <w:p w14:paraId="4436EE6C" w14:textId="2353AA11" w:rsidR="006D68C6" w:rsidRPr="006D68C6" w:rsidRDefault="006D68C6" w:rsidP="006D68C6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6D68C6">
              <w:rPr>
                <w:rFonts w:ascii="Calibri" w:eastAsia="Calibri" w:hAnsi="Calibri"/>
                <w:sz w:val="22"/>
                <w:szCs w:val="22"/>
                <w:lang w:eastAsia="en-US"/>
              </w:rPr>
              <w:t>W odpowiedzi na w/w wezwanie, otrzymanej w dniu 02.05.2022 r. wykonawca nie odniósł się do w/w kwestii, a przedstawiona treść wyjaśnień nie jest poparta żadnymi dowodami</w:t>
            </w:r>
            <w:bookmarkEnd w:id="2"/>
            <w:bookmarkEnd w:id="3"/>
            <w:r w:rsidRPr="006D68C6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, np. kalkulacją ceny, z której wynikałby  sposób jej oszacowania. </w:t>
            </w:r>
          </w:p>
        </w:tc>
      </w:tr>
      <w:bookmarkEnd w:id="1"/>
      <w:tr w:rsidR="006D68C6" w:rsidRPr="006D68C6" w14:paraId="71BFAFD8" w14:textId="77777777" w:rsidTr="006D68C6"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5133330" w14:textId="77777777" w:rsidR="006D68C6" w:rsidRPr="006D68C6" w:rsidRDefault="006D68C6" w:rsidP="006D68C6">
            <w:pPr>
              <w:spacing w:before="60"/>
              <w:rPr>
                <w:b/>
                <w:sz w:val="22"/>
                <w:szCs w:val="22"/>
              </w:rPr>
            </w:pPr>
            <w:r w:rsidRPr="006D68C6">
              <w:rPr>
                <w:b/>
                <w:sz w:val="22"/>
                <w:szCs w:val="22"/>
              </w:rPr>
              <w:lastRenderedPageBreak/>
              <w:t>Zakłady Techniki Medycznej Sp. z o.o.</w:t>
            </w:r>
          </w:p>
          <w:p w14:paraId="7C9FBB7C" w14:textId="77777777" w:rsidR="006D68C6" w:rsidRPr="006D68C6" w:rsidRDefault="006D68C6" w:rsidP="006D68C6">
            <w:pPr>
              <w:rPr>
                <w:sz w:val="22"/>
                <w:szCs w:val="22"/>
              </w:rPr>
            </w:pPr>
            <w:proofErr w:type="spellStart"/>
            <w:r w:rsidRPr="006D68C6">
              <w:rPr>
                <w:sz w:val="22"/>
                <w:szCs w:val="22"/>
              </w:rPr>
              <w:t>Szyllinga</w:t>
            </w:r>
            <w:proofErr w:type="spellEnd"/>
            <w:r w:rsidRPr="006D68C6">
              <w:rPr>
                <w:sz w:val="22"/>
                <w:szCs w:val="22"/>
              </w:rPr>
              <w:t xml:space="preserve"> 63 </w:t>
            </w:r>
          </w:p>
          <w:p w14:paraId="16E8786A" w14:textId="77777777" w:rsidR="006D68C6" w:rsidRPr="006D68C6" w:rsidRDefault="006D68C6" w:rsidP="006D68C6">
            <w:pPr>
              <w:spacing w:after="60"/>
              <w:rPr>
                <w:sz w:val="22"/>
                <w:szCs w:val="22"/>
              </w:rPr>
            </w:pPr>
            <w:r w:rsidRPr="006D68C6">
              <w:rPr>
                <w:sz w:val="22"/>
                <w:szCs w:val="22"/>
              </w:rPr>
              <w:t>30-433 Kraków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60316D" w14:textId="6769AA24" w:rsidR="006D68C6" w:rsidRPr="006D68C6" w:rsidRDefault="006D68C6" w:rsidP="006D68C6">
            <w:pPr>
              <w:spacing w:before="60" w:after="40"/>
              <w:jc w:val="center"/>
              <w:rPr>
                <w:sz w:val="22"/>
                <w:szCs w:val="22"/>
              </w:rPr>
            </w:pPr>
            <w:r w:rsidRPr="006D68C6">
              <w:rPr>
                <w:sz w:val="22"/>
                <w:szCs w:val="22"/>
              </w:rPr>
              <w:t>17,</w:t>
            </w:r>
            <w:r>
              <w:rPr>
                <w:sz w:val="22"/>
                <w:szCs w:val="22"/>
              </w:rPr>
              <w:t xml:space="preserve"> </w:t>
            </w:r>
            <w:r w:rsidRPr="006D68C6">
              <w:rPr>
                <w:sz w:val="22"/>
                <w:szCs w:val="22"/>
              </w:rPr>
              <w:t>18</w:t>
            </w:r>
          </w:p>
        </w:tc>
        <w:tc>
          <w:tcPr>
            <w:tcW w:w="64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552845" w14:textId="77777777" w:rsidR="006D68C6" w:rsidRPr="006D68C6" w:rsidRDefault="006D68C6" w:rsidP="006D68C6">
            <w:pPr>
              <w:spacing w:before="60" w:after="40"/>
              <w:rPr>
                <w:rFonts w:ascii="Calibri" w:hAnsi="Calibri" w:cs="Calibri"/>
                <w:sz w:val="22"/>
                <w:szCs w:val="22"/>
              </w:rPr>
            </w:pPr>
            <w:r w:rsidRPr="006D68C6">
              <w:rPr>
                <w:rFonts w:ascii="Calibri" w:hAnsi="Calibri" w:cs="Calibri"/>
                <w:sz w:val="22"/>
                <w:szCs w:val="22"/>
              </w:rPr>
              <w:t xml:space="preserve">Art. 226 ust. 1 pkt 8, w powiązaniu z art. 224, ust. 6 ustawy </w:t>
            </w:r>
            <w:proofErr w:type="spellStart"/>
            <w:r w:rsidRPr="006D68C6">
              <w:rPr>
                <w:rFonts w:ascii="Calibri" w:hAnsi="Calibri" w:cs="Calibri"/>
                <w:sz w:val="22"/>
                <w:szCs w:val="22"/>
              </w:rPr>
              <w:t>Pzp</w:t>
            </w:r>
            <w:proofErr w:type="spellEnd"/>
            <w:r w:rsidRPr="006D68C6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  <w:p w14:paraId="55F6BAB4" w14:textId="77777777" w:rsidR="006D68C6" w:rsidRPr="006D68C6" w:rsidRDefault="006D68C6" w:rsidP="006D68C6">
            <w:pPr>
              <w:spacing w:before="60" w:after="40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6D68C6">
              <w:rPr>
                <w:rFonts w:ascii="Calibri" w:hAnsi="Calibri" w:cs="Calibri"/>
                <w:i/>
                <w:iCs/>
                <w:sz w:val="22"/>
                <w:szCs w:val="22"/>
              </w:rPr>
              <w:t>Zamawiający odrzuca ofertę, jeżeli oferta zawiera rażąco niską cenę lub koszt w stosunku do przedmiotu zamówienia.</w:t>
            </w:r>
          </w:p>
          <w:p w14:paraId="75656AD9" w14:textId="77777777" w:rsidR="006D68C6" w:rsidRPr="006D68C6" w:rsidRDefault="006D68C6" w:rsidP="006D68C6">
            <w:pPr>
              <w:spacing w:before="60" w:after="40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6D68C6">
              <w:rPr>
                <w:rFonts w:ascii="Calibri" w:hAnsi="Calibri" w:cs="Calibri"/>
                <w:i/>
                <w:iCs/>
                <w:sz w:val="22"/>
                <w:szCs w:val="22"/>
              </w:rPr>
              <w:t>Odrzuceniu,  jako  oferta   z rażąco  niską  ceną  lub  kosztem,  podlega  oferta wykonawcy, który nie udzielił wyjaśnień w wyznaczonym terminie, lub jeżeli złożone wyjaśnienia wraz z dowodami nie uzasadniają podanej w ofercie ceny lub kosztu.</w:t>
            </w:r>
          </w:p>
          <w:p w14:paraId="4EC0F068" w14:textId="77777777" w:rsidR="006D68C6" w:rsidRPr="006D68C6" w:rsidRDefault="006D68C6" w:rsidP="006D68C6">
            <w:pPr>
              <w:spacing w:before="60" w:after="40"/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6D68C6">
              <w:rPr>
                <w:rFonts w:ascii="Calibri" w:hAnsi="Calibri" w:cs="Calibri"/>
                <w:sz w:val="22"/>
                <w:szCs w:val="22"/>
                <w:u w:val="single"/>
              </w:rPr>
              <w:t>Uzasadnienie faktyczne:</w:t>
            </w:r>
          </w:p>
          <w:p w14:paraId="5AD39D12" w14:textId="77777777" w:rsidR="006D68C6" w:rsidRPr="006D68C6" w:rsidRDefault="006D68C6" w:rsidP="006D68C6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6D68C6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Zamawiający w  toku badania oferty wykonawcy  stwierdził, iż zaoferowane ceny w poszczególnych grupach wydają się rażąco niskie w stosunku do wartości zamówienia, tj. cena oferty </w:t>
            </w:r>
            <w:r w:rsidRPr="006D68C6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w grupie 5 </w:t>
            </w:r>
            <w:r w:rsidRPr="006D68C6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jest niższa  o co najmniej 30% od wartości zamówienia powiększonej o należny podatek od towarów i usług, a</w:t>
            </w:r>
            <w:r w:rsidRPr="006D68C6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 w grupach 5, 12, 17 i 18 </w:t>
            </w:r>
            <w:r w:rsidRPr="006D68C6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niższa o co najmniej 30% od średniej arytmetycznej cen wszystkich złożonych ofert. W związku z powyższym w dniu 28.04.2022 roku, pismem nr SZP.271.259/4/2022, zamawiający wezwał  wykonawcę na  podstawie art. 224 ust.1  ustawy  </w:t>
            </w:r>
            <w:proofErr w:type="spellStart"/>
            <w:r w:rsidRPr="006D68C6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Pzp</w:t>
            </w:r>
            <w:proofErr w:type="spellEnd"/>
            <w:r w:rsidRPr="006D68C6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do złożenia wyjaśnień, w tym złożenia dowodów, w zakresie wyliczenia ceny. Zakres wymaganych wyjaśnień winien obejmować w szczególności (zgodnie z art. 224, ust. 4 ustawy </w:t>
            </w:r>
            <w:proofErr w:type="spellStart"/>
            <w:r w:rsidRPr="006D68C6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Pzp</w:t>
            </w:r>
            <w:proofErr w:type="spellEnd"/>
            <w:r w:rsidRPr="006D68C6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):</w:t>
            </w:r>
          </w:p>
          <w:p w14:paraId="033DACD6" w14:textId="77777777" w:rsidR="006D68C6" w:rsidRPr="006D68C6" w:rsidRDefault="006D68C6" w:rsidP="006D68C6">
            <w:pPr>
              <w:spacing w:line="276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6D68C6">
              <w:rPr>
                <w:rFonts w:ascii="Calibri" w:hAnsi="Calibri" w:cs="Calibri"/>
                <w:bCs/>
                <w:sz w:val="22"/>
                <w:szCs w:val="22"/>
              </w:rPr>
              <w:lastRenderedPageBreak/>
              <w:t>a) zgodność z przepisami dotyczącymi kosztów pracy, których wartość przyjęta do ustalenia ceny nie może być niższa od minimalnego wynagrodzenia za pracę albo minimalnej  stawki  godzinowej,  ustalonych  na  podstawie  przepisów  ustawy z dnia  10 października 2002 r.  o minimalnym wynagrodzeniu za pracę (Dz.U. z 2018 r.   poz. 2177   oraz   z 2019 r.  poz.  1564)  lub  przepisów  odrębnych właściwych dla spraw, z którymi związane jest realizowane zamówienie,</w:t>
            </w:r>
          </w:p>
          <w:p w14:paraId="701C336E" w14:textId="77777777" w:rsidR="006D68C6" w:rsidRPr="006D68C6" w:rsidRDefault="006D68C6" w:rsidP="006D68C6">
            <w:pPr>
              <w:spacing w:line="276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6D68C6">
              <w:rPr>
                <w:rFonts w:ascii="Calibri" w:hAnsi="Calibri" w:cs="Calibri"/>
                <w:bCs/>
                <w:sz w:val="22"/>
                <w:szCs w:val="22"/>
              </w:rPr>
              <w:t>b)</w:t>
            </w:r>
            <w:r w:rsidRPr="006D68C6">
              <w:rPr>
                <w:rFonts w:ascii="Calibri" w:hAnsi="Calibri" w:cs="Calibri"/>
                <w:bCs/>
                <w:sz w:val="22"/>
                <w:szCs w:val="22"/>
              </w:rPr>
              <w:tab/>
              <w:t xml:space="preserve">zgodność z przepisami  z zakresu  prawa  pracy  i zabezpieczenia  społecznego, obowiązującymi w miejscu, w którym realizowane jest zamówienie; </w:t>
            </w:r>
          </w:p>
          <w:p w14:paraId="04EDEAD1" w14:textId="77777777" w:rsidR="006D68C6" w:rsidRPr="006D68C6" w:rsidRDefault="006D68C6" w:rsidP="006D68C6">
            <w:pPr>
              <w:spacing w:line="276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6D68C6">
              <w:rPr>
                <w:rFonts w:ascii="Calibri" w:hAnsi="Calibri" w:cs="Calibri"/>
                <w:bCs/>
                <w:sz w:val="22"/>
                <w:szCs w:val="22"/>
              </w:rPr>
              <w:t xml:space="preserve">stosownie do art. 224, ust.3, pkt 4 i 6 ustawy </w:t>
            </w:r>
            <w:proofErr w:type="spellStart"/>
            <w:r w:rsidRPr="006D68C6">
              <w:rPr>
                <w:rFonts w:ascii="Calibri" w:hAnsi="Calibri" w:cs="Calibri"/>
                <w:bCs/>
                <w:sz w:val="22"/>
                <w:szCs w:val="22"/>
              </w:rPr>
              <w:t>Pzp</w:t>
            </w:r>
            <w:proofErr w:type="spellEnd"/>
            <w:r w:rsidRPr="006D68C6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14:paraId="196D0AB8" w14:textId="77777777" w:rsidR="006D68C6" w:rsidRDefault="006D68C6" w:rsidP="006D68C6">
            <w:pPr>
              <w:spacing w:after="160" w:line="259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</w:p>
          <w:p w14:paraId="13EBBA9B" w14:textId="6FDDDA22" w:rsidR="006D68C6" w:rsidRPr="006D68C6" w:rsidRDefault="006D68C6" w:rsidP="006D68C6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6D68C6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Otrzymane na w/w wezwanie wyjaśnienia wykonawcy z dnia 29.04.2022 r., są niepełne i zbyt ogólne. W odniesieniu do wymienionych w punktach  a i b powyżej kwestii, wykonawca napisał jedynie cyt. „zgodnie z przepisami dotyczącymi kosztów pracy, wartość przyjęta do ustalenia ceny nie jest niższa od minimalnego wynagrodzenia za pracę oraz jest zgodna z przepisami z zakresu prawa pracy i zabezpieczenia społecznego, obowiązującymi  w miejscu, w którym realizowane jest zamówienie.”</w:t>
            </w:r>
          </w:p>
          <w:p w14:paraId="1F71F48E" w14:textId="64336918" w:rsidR="006D68C6" w:rsidRPr="006D68C6" w:rsidRDefault="006D68C6" w:rsidP="006D68C6">
            <w:pPr>
              <w:spacing w:after="160" w:line="259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6D68C6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Z powyższej informacji nie wynika w jaki sposób zatrudniane są osoby do wykonywania przedmiotowych usług i czy zgodnie z przepisami są wynagradzane.  Ponadto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,</w:t>
            </w:r>
            <w:r w:rsidRPr="006D68C6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pozostała treść wyjaśnień nie jest poparta żadnymi dowodami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,</w:t>
            </w:r>
            <w:r w:rsidRPr="006D68C6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np. kalkulacją ceny, z której wynikałby  sposób jej oszacowania.</w:t>
            </w:r>
          </w:p>
        </w:tc>
      </w:tr>
    </w:tbl>
    <w:p w14:paraId="71C0B359" w14:textId="08AD5093" w:rsidR="006D68C6" w:rsidRDefault="006D68C6" w:rsidP="004E7234">
      <w:pPr>
        <w:spacing w:after="120"/>
        <w:jc w:val="both"/>
        <w:rPr>
          <w:color w:val="000000"/>
          <w:sz w:val="22"/>
          <w:szCs w:val="22"/>
        </w:rPr>
      </w:pPr>
    </w:p>
    <w:p w14:paraId="25A5008A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4612868C" w14:textId="7777777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F9036E" w:rsidRPr="00F33C66">
        <w:rPr>
          <w:sz w:val="22"/>
          <w:szCs w:val="22"/>
        </w:rPr>
        <w:t xml:space="preserve">nie krótszym niż </w:t>
      </w:r>
      <w:r w:rsidR="00F9036E">
        <w:rPr>
          <w:sz w:val="22"/>
          <w:szCs w:val="22"/>
        </w:rPr>
        <w:t>5</w:t>
      </w:r>
      <w:r w:rsidR="00F9036E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FC08F96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29514875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2E55779D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1D05BB4E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6F365" w14:textId="77777777" w:rsidR="0083072B" w:rsidRDefault="0083072B">
      <w:r>
        <w:separator/>
      </w:r>
    </w:p>
  </w:endnote>
  <w:endnote w:type="continuationSeparator" w:id="0">
    <w:p w14:paraId="53D4CD71" w14:textId="77777777" w:rsidR="0083072B" w:rsidRDefault="00830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7B53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00CD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509D6B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57E39C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1D55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3DE20" w14:textId="77777777" w:rsidR="0083072B" w:rsidRDefault="0083072B">
      <w:r>
        <w:separator/>
      </w:r>
    </w:p>
  </w:footnote>
  <w:footnote w:type="continuationSeparator" w:id="0">
    <w:p w14:paraId="162DCBFC" w14:textId="77777777" w:rsidR="0083072B" w:rsidRDefault="00830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42C9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B0D3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56CC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319"/>
    <w:rsid w:val="00022322"/>
    <w:rsid w:val="00042497"/>
    <w:rsid w:val="000C1E6F"/>
    <w:rsid w:val="000E4E56"/>
    <w:rsid w:val="001A1468"/>
    <w:rsid w:val="001B7815"/>
    <w:rsid w:val="00211A34"/>
    <w:rsid w:val="00280935"/>
    <w:rsid w:val="002B1E4F"/>
    <w:rsid w:val="002B6761"/>
    <w:rsid w:val="002C5319"/>
    <w:rsid w:val="003445A0"/>
    <w:rsid w:val="003A0AFC"/>
    <w:rsid w:val="003D611C"/>
    <w:rsid w:val="004050A9"/>
    <w:rsid w:val="00431C0B"/>
    <w:rsid w:val="00437CAD"/>
    <w:rsid w:val="004657DA"/>
    <w:rsid w:val="00475800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15DFD"/>
    <w:rsid w:val="00644DCB"/>
    <w:rsid w:val="00657C1E"/>
    <w:rsid w:val="006D68C6"/>
    <w:rsid w:val="006E3089"/>
    <w:rsid w:val="00701D5E"/>
    <w:rsid w:val="00712C39"/>
    <w:rsid w:val="00735848"/>
    <w:rsid w:val="00756CDA"/>
    <w:rsid w:val="007E2ACC"/>
    <w:rsid w:val="007E68C5"/>
    <w:rsid w:val="0083072B"/>
    <w:rsid w:val="00832144"/>
    <w:rsid w:val="008567C7"/>
    <w:rsid w:val="008642B3"/>
    <w:rsid w:val="008A6C10"/>
    <w:rsid w:val="008E5102"/>
    <w:rsid w:val="009013FF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F7E6B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036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D62BFB"/>
  <w15:chartTrackingRefBased/>
  <w15:docId w15:val="{8FCB0F21-7D54-4F14-8D3C-BC1A99B8B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1333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2022-05-17T07:25:00Z</cp:lastPrinted>
  <dcterms:created xsi:type="dcterms:W3CDTF">2022-05-17T07:25:00Z</dcterms:created>
  <dcterms:modified xsi:type="dcterms:W3CDTF">2022-05-17T08:01:00Z</dcterms:modified>
</cp:coreProperties>
</file>