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7A989B1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8B7FE7" w:rsidRPr="003E7034">
        <w:rPr>
          <w:rFonts w:ascii="Times New Roman" w:hAnsi="Times New Roman"/>
          <w:color w:val="4472C4" w:themeColor="accent1"/>
        </w:rPr>
        <w:t>A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648E4247" w:rsidR="008D2AB8" w:rsidRPr="0022732C" w:rsidRDefault="008B7FE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8B7FE7">
        <w:rPr>
          <w:b/>
          <w:color w:val="4472C4" w:themeColor="accent1"/>
          <w:sz w:val="28"/>
          <w:szCs w:val="30"/>
        </w:rPr>
        <w:t>NOWY</w:t>
      </w:r>
      <w:r>
        <w:rPr>
          <w:b/>
          <w:sz w:val="28"/>
          <w:szCs w:val="30"/>
        </w:rPr>
        <w:t xml:space="preserve"> </w:t>
      </w:r>
      <w:r w:rsidR="008D2AB8"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1F251526" w:rsidR="002A4082" w:rsidRPr="006F6126" w:rsidRDefault="002A4082" w:rsidP="006F6126">
      <w:pPr>
        <w:jc w:val="both"/>
        <w:rPr>
          <w:b/>
          <w:sz w:val="22"/>
          <w:szCs w:val="22"/>
        </w:rPr>
      </w:pPr>
      <w:r w:rsidRPr="006F6126">
        <w:rPr>
          <w:sz w:val="22"/>
          <w:szCs w:val="22"/>
        </w:rPr>
        <w:t xml:space="preserve">Przystępując do postępowania o udzielenie zamówienia publicznego, którego przedmiotem jest </w:t>
      </w:r>
      <w:r w:rsidR="00BC2BB3" w:rsidRPr="00BC2BB3">
        <w:rPr>
          <w:b/>
          <w:sz w:val="22"/>
          <w:szCs w:val="22"/>
        </w:rPr>
        <w:t>dostawa układu z otwartą architekturą do pomiarów wielkości fizycznych (1.6-300K i 0-16T)</w:t>
      </w:r>
      <w:r w:rsidR="00BC2BB3">
        <w:rPr>
          <w:b/>
          <w:sz w:val="22"/>
          <w:szCs w:val="22"/>
        </w:rPr>
        <w:t xml:space="preserve"> dla WFiIS</w:t>
      </w:r>
      <w:r w:rsidR="00BC2BB3" w:rsidRPr="00BC2BB3">
        <w:rPr>
          <w:b/>
          <w:sz w:val="22"/>
          <w:szCs w:val="22"/>
        </w:rPr>
        <w:t>-KC-zp.272-148/22</w:t>
      </w:r>
      <w:r w:rsidRPr="006F6126">
        <w:rPr>
          <w:b/>
          <w:sz w:val="22"/>
          <w:szCs w:val="22"/>
        </w:rPr>
        <w:t xml:space="preserve">, </w:t>
      </w:r>
      <w:r w:rsidRPr="006F6126">
        <w:rPr>
          <w:sz w:val="22"/>
          <w:szCs w:val="22"/>
        </w:rPr>
        <w:t>oferuję realizację przedmiotu zamówienia, zgodnie z zasadami określonymi w specyfikacji warunków zamówienia.</w:t>
      </w:r>
    </w:p>
    <w:p w14:paraId="7E05BC2D" w14:textId="77777777" w:rsidR="002A4082" w:rsidRPr="006F6126" w:rsidRDefault="002A4082" w:rsidP="006F6126">
      <w:pPr>
        <w:tabs>
          <w:tab w:val="right" w:pos="9000"/>
        </w:tabs>
        <w:jc w:val="both"/>
        <w:rPr>
          <w:sz w:val="22"/>
          <w:szCs w:val="22"/>
        </w:rPr>
      </w:pPr>
    </w:p>
    <w:p w14:paraId="3D110528" w14:textId="33647146" w:rsidR="002A4082" w:rsidRPr="00F04356" w:rsidRDefault="002A4082" w:rsidP="002A4082">
      <w:pPr>
        <w:widowControl w:val="0"/>
        <w:spacing w:line="264" w:lineRule="auto"/>
        <w:ind w:right="1"/>
        <w:rPr>
          <w:b/>
          <w:color w:val="FF0000"/>
        </w:rPr>
      </w:pPr>
      <w:r>
        <w:rPr>
          <w:b/>
        </w:rPr>
        <w:t xml:space="preserve">Cena netto: ......................................................................... </w:t>
      </w:r>
      <w:r w:rsidR="00331FE9">
        <w:rPr>
          <w:b/>
        </w:rPr>
        <w:t>GBP</w:t>
      </w:r>
      <w:r w:rsidR="00331FE9" w:rsidRPr="00F04356">
        <w:rPr>
          <w:b/>
          <w:color w:val="FF0000"/>
          <w:highlight w:val="yellow"/>
        </w:rPr>
        <w:t>*)</w:t>
      </w:r>
      <w:r w:rsidR="0062768F" w:rsidRPr="00F04356">
        <w:rPr>
          <w:b/>
          <w:color w:val="FF0000"/>
          <w:highlight w:val="yellow"/>
        </w:rPr>
        <w:t>**)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AC16ADC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brutto: ......................................................................... </w:t>
      </w:r>
      <w:r w:rsidR="00331FE9">
        <w:rPr>
          <w:b/>
        </w:rPr>
        <w:t>GBP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65AE123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1168D537" w14:textId="53732522" w:rsidR="00DB131E" w:rsidRDefault="00DB131E" w:rsidP="00DB131E">
      <w:pPr>
        <w:jc w:val="both"/>
        <w:rPr>
          <w:sz w:val="18"/>
          <w:szCs w:val="18"/>
        </w:rPr>
      </w:pPr>
      <w:r>
        <w:rPr>
          <w:b/>
          <w:bCs/>
          <w:color w:val="FF0000"/>
          <w:sz w:val="18"/>
          <w:szCs w:val="18"/>
          <w:highlight w:val="yellow"/>
        </w:rPr>
        <w:t>*)</w:t>
      </w:r>
      <w:r>
        <w:rPr>
          <w:sz w:val="18"/>
          <w:szCs w:val="18"/>
        </w:rPr>
        <w:t xml:space="preserve"> Do oceny i porównania ofert Zamawiający przeliczy w dniu otwarcia ofert cenę netto wg. kursu NBP z dnia otwarcia ofert. 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color w:val="FF0000"/>
          <w:sz w:val="18"/>
          <w:szCs w:val="18"/>
          <w:highlight w:val="yellow"/>
        </w:rPr>
        <w:t>**)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18"/>
          <w:szCs w:val="18"/>
        </w:rPr>
        <w:t xml:space="preserve">w </w:t>
      </w:r>
      <w:r>
        <w:rPr>
          <w:b/>
          <w:sz w:val="20"/>
          <w:szCs w:val="20"/>
        </w:rPr>
        <w:t>GBP.</w:t>
      </w:r>
      <w:r>
        <w:rPr>
          <w:b/>
          <w:color w:val="FF0000"/>
          <w:sz w:val="18"/>
          <w:szCs w:val="18"/>
        </w:rPr>
        <w:t xml:space="preserve"> </w:t>
      </w:r>
      <w:r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5FC1DA2E" w14:textId="77777777" w:rsidR="00DB131E" w:rsidRDefault="00331FE9" w:rsidP="00331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17CBE0D" w14:textId="253E3D49" w:rsidR="00331FE9" w:rsidRDefault="00331FE9" w:rsidP="00331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22"/>
          <w:szCs w:val="22"/>
        </w:rPr>
        <w:t>w GBP</w:t>
      </w:r>
      <w:r>
        <w:rPr>
          <w:b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61FDB12E" w14:textId="77777777" w:rsidR="00331FE9" w:rsidRDefault="00331FE9" w:rsidP="002A4082">
      <w:pPr>
        <w:pStyle w:val="Tekstpodstawowy"/>
      </w:pPr>
    </w:p>
    <w:p w14:paraId="5C0FFBDD" w14:textId="70E618F3" w:rsidR="002A4082" w:rsidRDefault="002A4082" w:rsidP="002A4082">
      <w:pPr>
        <w:pStyle w:val="Tekstpodstawowy"/>
      </w:pPr>
      <w:r>
        <w:t xml:space="preserve">Producent/model zaoferowanego </w:t>
      </w:r>
      <w:r w:rsidR="006F6126">
        <w:t xml:space="preserve">urządzenia 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18334FE8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66108" w:rsidRPr="00266108">
        <w:rPr>
          <w:b/>
        </w:rPr>
        <w:t xml:space="preserve">do 360 </w:t>
      </w:r>
      <w:r w:rsidRPr="00266108">
        <w:rPr>
          <w:b/>
          <w:bCs/>
        </w:rPr>
        <w:t xml:space="preserve"> dni</w:t>
      </w:r>
      <w:r w:rsidRPr="00D73313">
        <w:rPr>
          <w:b/>
          <w:bCs/>
        </w:rPr>
        <w:t xml:space="preserve"> od daty podpisania umowy</w:t>
      </w:r>
      <w:r w:rsidR="002A3F57">
        <w:rPr>
          <w:b/>
          <w:bCs/>
        </w:rPr>
        <w:t>.</w:t>
      </w:r>
    </w:p>
    <w:p w14:paraId="2B7A99BE" w14:textId="743F485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80C7420" w:rsidR="002A408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</w:t>
      </w:r>
      <w:bookmarkStart w:id="0" w:name="_GoBack"/>
      <w:r w:rsidRPr="000526E2">
        <w:rPr>
          <w:color w:val="000000"/>
          <w:sz w:val="22"/>
          <w:szCs w:val="22"/>
          <w:lang w:eastAsia="ar-SA"/>
        </w:rPr>
        <w:t xml:space="preserve">Warunków Zamówienia, akceptujemy je i zobowiązujemy się, w przypadku wyboru naszej oferty, </w:t>
      </w:r>
      <w:bookmarkEnd w:id="0"/>
      <w:r w:rsidRPr="000526E2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10CFE424" w14:textId="23A61927" w:rsidR="008B7FE7" w:rsidRPr="008B7FE7" w:rsidRDefault="008B7FE7" w:rsidP="008B7FE7">
      <w:pPr>
        <w:pStyle w:val="Akapitzlist"/>
        <w:numPr>
          <w:ilvl w:val="0"/>
          <w:numId w:val="1"/>
        </w:numPr>
        <w:rPr>
          <w:sz w:val="20"/>
          <w:szCs w:val="20"/>
          <w:shd w:val="clear" w:color="auto" w:fill="FFFF00"/>
        </w:rPr>
      </w:pPr>
      <w:r w:rsidRPr="008B7FE7">
        <w:rPr>
          <w:shd w:val="clear" w:color="auto" w:fill="FFFF0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lastRenderedPageBreak/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CE705EF" w14:textId="02151CFE" w:rsidR="00FE545C" w:rsidRPr="00F843AF" w:rsidRDefault="002A4082" w:rsidP="00F843AF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F843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4931C" w14:textId="77777777" w:rsidR="0051125A" w:rsidRDefault="0051125A">
      <w:r>
        <w:separator/>
      </w:r>
    </w:p>
  </w:endnote>
  <w:endnote w:type="continuationSeparator" w:id="0">
    <w:p w14:paraId="69B25326" w14:textId="77777777" w:rsidR="0051125A" w:rsidRDefault="00511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2EEBE" w14:textId="77777777" w:rsidR="0051125A" w:rsidRDefault="0051125A">
      <w:r>
        <w:separator/>
      </w:r>
    </w:p>
  </w:footnote>
  <w:footnote w:type="continuationSeparator" w:id="0">
    <w:p w14:paraId="7C845489" w14:textId="77777777" w:rsidR="0051125A" w:rsidRDefault="00511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108"/>
    <w:rsid w:val="002723B0"/>
    <w:rsid w:val="002A3F57"/>
    <w:rsid w:val="002A4082"/>
    <w:rsid w:val="002E0BAD"/>
    <w:rsid w:val="00315A4A"/>
    <w:rsid w:val="00331FE9"/>
    <w:rsid w:val="00334002"/>
    <w:rsid w:val="0036762E"/>
    <w:rsid w:val="003E7034"/>
    <w:rsid w:val="00473C21"/>
    <w:rsid w:val="0048264E"/>
    <w:rsid w:val="004A1E9D"/>
    <w:rsid w:val="004B7300"/>
    <w:rsid w:val="004C6753"/>
    <w:rsid w:val="0051125A"/>
    <w:rsid w:val="00542635"/>
    <w:rsid w:val="00594095"/>
    <w:rsid w:val="00595C87"/>
    <w:rsid w:val="005B5CB8"/>
    <w:rsid w:val="005D2C65"/>
    <w:rsid w:val="005E6D94"/>
    <w:rsid w:val="0062768F"/>
    <w:rsid w:val="0063384F"/>
    <w:rsid w:val="00643C6F"/>
    <w:rsid w:val="00646202"/>
    <w:rsid w:val="0065290F"/>
    <w:rsid w:val="006815F6"/>
    <w:rsid w:val="006F6126"/>
    <w:rsid w:val="007748F0"/>
    <w:rsid w:val="007A4321"/>
    <w:rsid w:val="007D44E1"/>
    <w:rsid w:val="007F1444"/>
    <w:rsid w:val="00833933"/>
    <w:rsid w:val="00853083"/>
    <w:rsid w:val="008B2F0C"/>
    <w:rsid w:val="008B4928"/>
    <w:rsid w:val="008B7FE7"/>
    <w:rsid w:val="008D2AB8"/>
    <w:rsid w:val="008F1C66"/>
    <w:rsid w:val="00970FE4"/>
    <w:rsid w:val="009D5AAC"/>
    <w:rsid w:val="00A0022B"/>
    <w:rsid w:val="00A346FE"/>
    <w:rsid w:val="00A47B4D"/>
    <w:rsid w:val="00A83018"/>
    <w:rsid w:val="00AC2195"/>
    <w:rsid w:val="00AF0358"/>
    <w:rsid w:val="00B774DC"/>
    <w:rsid w:val="00BC2BB3"/>
    <w:rsid w:val="00C322DA"/>
    <w:rsid w:val="00C969A6"/>
    <w:rsid w:val="00CA7D36"/>
    <w:rsid w:val="00D24208"/>
    <w:rsid w:val="00D60C38"/>
    <w:rsid w:val="00D66893"/>
    <w:rsid w:val="00D7686D"/>
    <w:rsid w:val="00D90ACB"/>
    <w:rsid w:val="00DB131E"/>
    <w:rsid w:val="00DC1500"/>
    <w:rsid w:val="00E44371"/>
    <w:rsid w:val="00E5304F"/>
    <w:rsid w:val="00E949B0"/>
    <w:rsid w:val="00F00591"/>
    <w:rsid w:val="00F04356"/>
    <w:rsid w:val="00F51688"/>
    <w:rsid w:val="00F53146"/>
    <w:rsid w:val="00F843AF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3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35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B7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3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014B1-6663-4016-A355-FF83B3FD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2022-04-22T08:52:00Z</cp:lastPrinted>
  <dcterms:created xsi:type="dcterms:W3CDTF">2022-05-13T07:49:00Z</dcterms:created>
  <dcterms:modified xsi:type="dcterms:W3CDTF">2022-05-13T07:54:00Z</dcterms:modified>
</cp:coreProperties>
</file>