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A5D3C" w14:textId="741C2412" w:rsidR="00EB1359" w:rsidRPr="003261E7" w:rsidRDefault="00307584" w:rsidP="00EB1359">
      <w:pPr>
        <w:spacing w:after="240"/>
        <w:jc w:val="right"/>
        <w:rPr>
          <w:sz w:val="22"/>
          <w:szCs w:val="22"/>
        </w:rPr>
      </w:pPr>
      <w:r w:rsidRPr="0030758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</w:t>
      </w:r>
      <w:r w:rsidR="008F6562">
        <w:rPr>
          <w:sz w:val="22"/>
          <w:szCs w:val="22"/>
        </w:rPr>
        <w:t xml:space="preserve"> 13.05.2022 r. </w:t>
      </w:r>
    </w:p>
    <w:p w14:paraId="5B37A34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07EFA5D" w14:textId="77777777" w:rsidR="00307584" w:rsidRPr="00307584" w:rsidRDefault="00307584" w:rsidP="00EB1359">
      <w:pPr>
        <w:spacing w:after="40"/>
        <w:rPr>
          <w:b/>
          <w:bCs/>
          <w:sz w:val="22"/>
          <w:szCs w:val="22"/>
        </w:rPr>
      </w:pPr>
      <w:r w:rsidRPr="00307584">
        <w:rPr>
          <w:b/>
          <w:bCs/>
          <w:sz w:val="22"/>
          <w:szCs w:val="22"/>
        </w:rPr>
        <w:t>Szpital Miejski Specjalistyczny</w:t>
      </w:r>
    </w:p>
    <w:p w14:paraId="22577E08" w14:textId="77777777" w:rsidR="00307584" w:rsidRPr="00307584" w:rsidRDefault="00307584" w:rsidP="00EB1359">
      <w:pPr>
        <w:spacing w:after="40"/>
        <w:rPr>
          <w:b/>
          <w:bCs/>
          <w:sz w:val="22"/>
          <w:szCs w:val="22"/>
        </w:rPr>
      </w:pPr>
      <w:r w:rsidRPr="00307584">
        <w:rPr>
          <w:b/>
          <w:bCs/>
          <w:sz w:val="22"/>
          <w:szCs w:val="22"/>
        </w:rPr>
        <w:t>im. Gabriela Narutowicza w Krakowie</w:t>
      </w:r>
    </w:p>
    <w:p w14:paraId="103D8631" w14:textId="77777777" w:rsidR="00EB1359" w:rsidRPr="003261E7" w:rsidRDefault="00307584" w:rsidP="00EB1359">
      <w:pPr>
        <w:rPr>
          <w:sz w:val="22"/>
          <w:szCs w:val="22"/>
        </w:rPr>
      </w:pPr>
      <w:r w:rsidRPr="00307584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307584">
        <w:rPr>
          <w:sz w:val="22"/>
          <w:szCs w:val="22"/>
        </w:rPr>
        <w:t>35-37</w:t>
      </w:r>
    </w:p>
    <w:p w14:paraId="2351C1C8" w14:textId="77777777" w:rsidR="00EB1359" w:rsidRPr="003261E7" w:rsidRDefault="00307584" w:rsidP="00EB1359">
      <w:pPr>
        <w:rPr>
          <w:sz w:val="22"/>
          <w:szCs w:val="22"/>
        </w:rPr>
      </w:pPr>
      <w:r w:rsidRPr="00307584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307584">
        <w:rPr>
          <w:sz w:val="22"/>
          <w:szCs w:val="22"/>
        </w:rPr>
        <w:t>Kraków</w:t>
      </w:r>
    </w:p>
    <w:p w14:paraId="22ABD9A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5CACCC4" w14:textId="3ABAA1E9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795318">
        <w:rPr>
          <w:b/>
          <w:sz w:val="28"/>
          <w:szCs w:val="24"/>
        </w:rPr>
        <w:t xml:space="preserve"> w zakresie Pakietów 7, 22, 27, 28, 34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07584" w:rsidRPr="003261E7" w14:paraId="2F14FADA" w14:textId="77777777" w:rsidTr="004871FD">
        <w:trPr>
          <w:trHeight w:val="638"/>
        </w:trPr>
        <w:tc>
          <w:tcPr>
            <w:tcW w:w="959" w:type="dxa"/>
            <w:shd w:val="clear" w:color="auto" w:fill="auto"/>
          </w:tcPr>
          <w:p w14:paraId="401E4BE7" w14:textId="77777777" w:rsidR="00307584" w:rsidRPr="003261E7" w:rsidRDefault="00307584" w:rsidP="004871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52A872" w14:textId="3A419954" w:rsidR="00307584" w:rsidRPr="003261E7" w:rsidRDefault="00307584" w:rsidP="004871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7584">
              <w:rPr>
                <w:sz w:val="22"/>
                <w:szCs w:val="22"/>
              </w:rPr>
              <w:t>przetarg</w:t>
            </w:r>
            <w:r w:rsidR="002105F4">
              <w:rPr>
                <w:sz w:val="22"/>
                <w:szCs w:val="22"/>
              </w:rPr>
              <w:t>u</w:t>
            </w:r>
            <w:r w:rsidRPr="00307584">
              <w:rPr>
                <w:sz w:val="22"/>
                <w:szCs w:val="22"/>
              </w:rPr>
              <w:t xml:space="preserve"> nieograniczon</w:t>
            </w:r>
            <w:r w:rsidR="002105F4">
              <w:rPr>
                <w:sz w:val="22"/>
                <w:szCs w:val="22"/>
              </w:rPr>
              <w:t>ym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07584">
              <w:rPr>
                <w:b/>
                <w:bCs/>
                <w:sz w:val="22"/>
                <w:szCs w:val="22"/>
              </w:rPr>
              <w:t>Zakup i dostawa produktów farmaceutycznych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07584">
              <w:rPr>
                <w:b/>
                <w:sz w:val="22"/>
                <w:szCs w:val="22"/>
              </w:rPr>
              <w:t>ZP/10/2022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38886A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BB323B0" w14:textId="01A3F540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07584" w:rsidRPr="00307584">
        <w:rPr>
          <w:sz w:val="22"/>
          <w:szCs w:val="22"/>
        </w:rPr>
        <w:t>(</w:t>
      </w:r>
      <w:proofErr w:type="spellStart"/>
      <w:r w:rsidR="00307584" w:rsidRPr="00307584">
        <w:rPr>
          <w:sz w:val="22"/>
          <w:szCs w:val="22"/>
        </w:rPr>
        <w:t>t.j</w:t>
      </w:r>
      <w:proofErr w:type="spellEnd"/>
      <w:r w:rsidR="00307584" w:rsidRPr="0030758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F31682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050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F11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0E0127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07584" w:rsidRPr="00EB1359" w14:paraId="170A9D98" w14:textId="77777777" w:rsidTr="004871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67FF" w14:textId="77777777" w:rsidR="00307584" w:rsidRPr="00710915" w:rsidRDefault="00307584" w:rsidP="004871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7584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6958" w14:textId="77777777" w:rsidR="00307584" w:rsidRPr="00EB1359" w:rsidRDefault="00307584" w:rsidP="004871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7584">
              <w:rPr>
                <w:b/>
                <w:sz w:val="22"/>
                <w:szCs w:val="22"/>
              </w:rPr>
              <w:t>Pakiet 7 - Sterylny roztwór glukozy</w:t>
            </w:r>
          </w:p>
          <w:p w14:paraId="4FC4284A" w14:textId="1EFA6859" w:rsidR="00307584" w:rsidRDefault="00307584" w:rsidP="004871F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9F2B70">
              <w:rPr>
                <w:sz w:val="22"/>
                <w:szCs w:val="22"/>
              </w:rPr>
              <w:t>:</w:t>
            </w:r>
          </w:p>
          <w:p w14:paraId="53419C00" w14:textId="77777777" w:rsidR="00307584" w:rsidRPr="00EB1359" w:rsidRDefault="00307584" w:rsidP="004871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0758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307584" w:rsidRPr="00EB1359" w14:paraId="4A03A1AB" w14:textId="77777777" w:rsidTr="004871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91C9" w14:textId="77777777" w:rsidR="00307584" w:rsidRPr="00710915" w:rsidRDefault="00307584" w:rsidP="004871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7584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7D06" w14:textId="77777777" w:rsidR="00307584" w:rsidRPr="00EB1359" w:rsidRDefault="00307584" w:rsidP="004871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7584">
              <w:rPr>
                <w:b/>
                <w:sz w:val="22"/>
                <w:szCs w:val="22"/>
              </w:rPr>
              <w:t>Pakiet 22 – Albuminy</w:t>
            </w:r>
          </w:p>
          <w:p w14:paraId="770D1C27" w14:textId="5633DA37" w:rsidR="002105F4" w:rsidRDefault="002105F4" w:rsidP="002105F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9F2B70">
              <w:rPr>
                <w:sz w:val="22"/>
                <w:szCs w:val="22"/>
              </w:rPr>
              <w:t>:</w:t>
            </w:r>
          </w:p>
          <w:p w14:paraId="3DFDBB34" w14:textId="4CFE0AF7" w:rsidR="00307584" w:rsidRPr="00EB1359" w:rsidRDefault="002105F4" w:rsidP="002105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0758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307584" w:rsidRPr="00EB1359" w14:paraId="62DD8B9D" w14:textId="77777777" w:rsidTr="004871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E68E" w14:textId="77777777" w:rsidR="00307584" w:rsidRPr="00710915" w:rsidRDefault="00307584" w:rsidP="004871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7584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895D" w14:textId="77777777" w:rsidR="00307584" w:rsidRPr="00EB1359" w:rsidRDefault="00307584" w:rsidP="004871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7584">
              <w:rPr>
                <w:b/>
                <w:sz w:val="22"/>
                <w:szCs w:val="22"/>
              </w:rPr>
              <w:t>Pakiet 27-  Insuliny</w:t>
            </w:r>
          </w:p>
          <w:p w14:paraId="589864B6" w14:textId="36FA01EE" w:rsidR="002105F4" w:rsidRDefault="002105F4" w:rsidP="002105F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9F2B70">
              <w:rPr>
                <w:sz w:val="22"/>
                <w:szCs w:val="22"/>
              </w:rPr>
              <w:t>:</w:t>
            </w:r>
          </w:p>
          <w:p w14:paraId="7F6F109E" w14:textId="695C8530" w:rsidR="00307584" w:rsidRPr="00EB1359" w:rsidRDefault="002105F4" w:rsidP="002105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0758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307584" w:rsidRPr="00EB1359" w14:paraId="25CCE973" w14:textId="77777777" w:rsidTr="004871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E1F8" w14:textId="77777777" w:rsidR="00307584" w:rsidRPr="00710915" w:rsidRDefault="00307584" w:rsidP="004871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7584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E26D" w14:textId="77777777" w:rsidR="00307584" w:rsidRPr="00EB1359" w:rsidRDefault="00307584" w:rsidP="004871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7584">
              <w:rPr>
                <w:b/>
                <w:sz w:val="22"/>
                <w:szCs w:val="22"/>
              </w:rPr>
              <w:t>Pakiet 28 -  Insuliny II</w:t>
            </w:r>
          </w:p>
          <w:p w14:paraId="31159C17" w14:textId="13CB0A42" w:rsidR="002105F4" w:rsidRDefault="002105F4" w:rsidP="002105F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9F2B70">
              <w:rPr>
                <w:sz w:val="22"/>
                <w:szCs w:val="22"/>
              </w:rPr>
              <w:t>:</w:t>
            </w:r>
          </w:p>
          <w:p w14:paraId="383008C3" w14:textId="2511F606" w:rsidR="00307584" w:rsidRPr="00EB1359" w:rsidRDefault="002105F4" w:rsidP="002105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07584">
              <w:rPr>
                <w:sz w:val="22"/>
                <w:szCs w:val="22"/>
              </w:rPr>
              <w:t>Art. 255 pkt 1- nie złożono żadnej oferty</w:t>
            </w:r>
          </w:p>
        </w:tc>
      </w:tr>
      <w:tr w:rsidR="00307584" w:rsidRPr="00EB1359" w14:paraId="7A07135D" w14:textId="77777777" w:rsidTr="004871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94A1" w14:textId="77777777" w:rsidR="00307584" w:rsidRPr="00710915" w:rsidRDefault="00307584" w:rsidP="004871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7584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B2A4" w14:textId="77777777" w:rsidR="00307584" w:rsidRPr="00EB1359" w:rsidRDefault="00307584" w:rsidP="004871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7584">
              <w:rPr>
                <w:b/>
                <w:sz w:val="22"/>
                <w:szCs w:val="22"/>
              </w:rPr>
              <w:t>Pakiet 34– Mleko dla niemowląt I</w:t>
            </w:r>
          </w:p>
          <w:p w14:paraId="72CB5D23" w14:textId="77777777" w:rsidR="009F2B70" w:rsidRDefault="00307584" w:rsidP="009F2B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</w:t>
            </w:r>
            <w:r w:rsidR="009F2B70">
              <w:rPr>
                <w:sz w:val="22"/>
                <w:szCs w:val="22"/>
              </w:rPr>
              <w:t>:</w:t>
            </w:r>
          </w:p>
          <w:p w14:paraId="38463FB7" w14:textId="570841A6" w:rsidR="00307584" w:rsidRPr="00EB1359" w:rsidRDefault="002105F4" w:rsidP="009F2B7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07584">
              <w:rPr>
                <w:sz w:val="22"/>
                <w:szCs w:val="22"/>
              </w:rPr>
              <w:t>Art. 255 pkt 2- wszystkie złożone oferty w postępowaniu podlegały odrzuceniu.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D3FD34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09CDA" w14:textId="77777777" w:rsidR="00307584" w:rsidRDefault="00307584" w:rsidP="00307584">
      <w:r>
        <w:separator/>
      </w:r>
    </w:p>
  </w:endnote>
  <w:endnote w:type="continuationSeparator" w:id="0">
    <w:p w14:paraId="7AE465E4" w14:textId="77777777" w:rsidR="00307584" w:rsidRDefault="00307584" w:rsidP="0030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B372B" w14:textId="77777777" w:rsidR="00307584" w:rsidRDefault="003075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468CA" w14:textId="77777777" w:rsidR="00307584" w:rsidRDefault="003075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59E05" w14:textId="77777777" w:rsidR="00307584" w:rsidRDefault="003075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C012B" w14:textId="77777777" w:rsidR="00307584" w:rsidRDefault="00307584" w:rsidP="00307584">
      <w:r>
        <w:separator/>
      </w:r>
    </w:p>
  </w:footnote>
  <w:footnote w:type="continuationSeparator" w:id="0">
    <w:p w14:paraId="1347857F" w14:textId="77777777" w:rsidR="00307584" w:rsidRDefault="00307584" w:rsidP="00307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773E" w14:textId="77777777" w:rsidR="00307584" w:rsidRDefault="00307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71B48" w14:textId="77777777" w:rsidR="00307584" w:rsidRDefault="00307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932E5" w14:textId="77777777" w:rsidR="00307584" w:rsidRDefault="003075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7F7"/>
    <w:rsid w:val="00010B31"/>
    <w:rsid w:val="00104963"/>
    <w:rsid w:val="00150F65"/>
    <w:rsid w:val="002105F4"/>
    <w:rsid w:val="00307584"/>
    <w:rsid w:val="005877F7"/>
    <w:rsid w:val="00795318"/>
    <w:rsid w:val="00823326"/>
    <w:rsid w:val="00856A3E"/>
    <w:rsid w:val="00894412"/>
    <w:rsid w:val="008F6562"/>
    <w:rsid w:val="009462DF"/>
    <w:rsid w:val="009500EB"/>
    <w:rsid w:val="00993EFC"/>
    <w:rsid w:val="009F2B70"/>
    <w:rsid w:val="00AB3E72"/>
    <w:rsid w:val="00AC1A4B"/>
    <w:rsid w:val="00B8479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72818"/>
  <w15:chartTrackingRefBased/>
  <w15:docId w15:val="{8D453A02-0B90-461A-B101-C0FF3ADB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075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07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169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7</cp:revision>
  <cp:lastPrinted>2022-04-27T11:34:00Z</cp:lastPrinted>
  <dcterms:created xsi:type="dcterms:W3CDTF">2022-04-27T10:31:00Z</dcterms:created>
  <dcterms:modified xsi:type="dcterms:W3CDTF">2022-05-13T12:52:00Z</dcterms:modified>
</cp:coreProperties>
</file>