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584BA" w14:textId="5CD4C5A5" w:rsidR="00FB7F50" w:rsidRPr="002245BE" w:rsidRDefault="005866BC" w:rsidP="00D730E5">
      <w:pPr>
        <w:spacing w:after="240"/>
        <w:jc w:val="right"/>
        <w:rPr>
          <w:sz w:val="22"/>
          <w:szCs w:val="22"/>
        </w:rPr>
      </w:pPr>
      <w:bookmarkStart w:id="0" w:name="_Hlk53520193"/>
      <w:r w:rsidRPr="005866B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3A69B5">
        <w:rPr>
          <w:sz w:val="22"/>
          <w:szCs w:val="22"/>
        </w:rPr>
        <w:t xml:space="preserve">13.05.2022 r. </w:t>
      </w:r>
    </w:p>
    <w:p w14:paraId="0851B74E" w14:textId="77777777" w:rsidR="005866BC" w:rsidRPr="005866BC" w:rsidRDefault="005866BC" w:rsidP="00D730E5">
      <w:pPr>
        <w:rPr>
          <w:b/>
          <w:bCs/>
          <w:sz w:val="22"/>
          <w:szCs w:val="22"/>
        </w:rPr>
      </w:pPr>
      <w:r w:rsidRPr="005866BC">
        <w:rPr>
          <w:b/>
          <w:bCs/>
          <w:sz w:val="22"/>
          <w:szCs w:val="22"/>
        </w:rPr>
        <w:t>Szpital Miejski Specjalistyczny</w:t>
      </w:r>
    </w:p>
    <w:p w14:paraId="41F1D5BF" w14:textId="77777777" w:rsidR="005866BC" w:rsidRPr="005866BC" w:rsidRDefault="005866BC" w:rsidP="00D730E5">
      <w:pPr>
        <w:rPr>
          <w:b/>
          <w:bCs/>
          <w:sz w:val="22"/>
          <w:szCs w:val="22"/>
        </w:rPr>
      </w:pPr>
      <w:r w:rsidRPr="005866BC">
        <w:rPr>
          <w:b/>
          <w:bCs/>
          <w:sz w:val="22"/>
          <w:szCs w:val="22"/>
        </w:rPr>
        <w:t>im. Gabriela Narutowicza w Krakowie</w:t>
      </w:r>
    </w:p>
    <w:p w14:paraId="5C24016A" w14:textId="77777777" w:rsidR="00FB7F50" w:rsidRPr="002245BE" w:rsidRDefault="005866BC" w:rsidP="00D730E5">
      <w:pPr>
        <w:rPr>
          <w:sz w:val="22"/>
          <w:szCs w:val="22"/>
        </w:rPr>
      </w:pPr>
      <w:r w:rsidRPr="005866BC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5866BC">
        <w:rPr>
          <w:sz w:val="22"/>
          <w:szCs w:val="22"/>
        </w:rPr>
        <w:t>35-37</w:t>
      </w:r>
    </w:p>
    <w:p w14:paraId="6C572D20" w14:textId="77777777" w:rsidR="00FB7F50" w:rsidRPr="002245BE" w:rsidRDefault="005866BC" w:rsidP="00D730E5">
      <w:pPr>
        <w:rPr>
          <w:sz w:val="22"/>
          <w:szCs w:val="22"/>
        </w:rPr>
      </w:pPr>
      <w:r w:rsidRPr="005866BC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5866BC">
        <w:rPr>
          <w:sz w:val="22"/>
          <w:szCs w:val="22"/>
        </w:rPr>
        <w:t>Kraków</w:t>
      </w:r>
    </w:p>
    <w:p w14:paraId="12F25C0A" w14:textId="080C830F" w:rsidR="00FB7F50" w:rsidRPr="002245BE" w:rsidRDefault="00FB7F50" w:rsidP="00D730E5">
      <w:pPr>
        <w:jc w:val="both"/>
        <w:rPr>
          <w:bCs/>
          <w:sz w:val="18"/>
          <w:szCs w:val="18"/>
        </w:rPr>
      </w:pPr>
    </w:p>
    <w:p w14:paraId="76C1B79B" w14:textId="77777777" w:rsidR="008642B3" w:rsidRDefault="00836DAF" w:rsidP="00D730E5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00ADBC8F" w14:textId="5FA0F730" w:rsidR="008642B3" w:rsidRDefault="008642B3" w:rsidP="00D730E5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3D37D111" w14:textId="77777777" w:rsidR="00D730E5" w:rsidRDefault="00D730E5" w:rsidP="00D730E5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866BC" w:rsidRPr="00607F9B" w14:paraId="72A5079C" w14:textId="77777777" w:rsidTr="004C5638">
        <w:trPr>
          <w:trHeight w:val="638"/>
        </w:trPr>
        <w:tc>
          <w:tcPr>
            <w:tcW w:w="959" w:type="dxa"/>
            <w:shd w:val="clear" w:color="auto" w:fill="auto"/>
          </w:tcPr>
          <w:p w14:paraId="2427682F" w14:textId="77777777" w:rsidR="005866BC" w:rsidRPr="00607F9B" w:rsidRDefault="005866BC" w:rsidP="00D730E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9635DF" w14:textId="77777777" w:rsidR="005866BC" w:rsidRDefault="005866BC" w:rsidP="00D730E5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866BC">
              <w:rPr>
                <w:sz w:val="22"/>
                <w:szCs w:val="22"/>
              </w:rPr>
              <w:t>przetarg</w:t>
            </w:r>
            <w:r w:rsidR="00AC4508">
              <w:rPr>
                <w:sz w:val="22"/>
                <w:szCs w:val="22"/>
              </w:rPr>
              <w:t>u</w:t>
            </w:r>
            <w:r w:rsidRPr="005866BC">
              <w:rPr>
                <w:sz w:val="22"/>
                <w:szCs w:val="22"/>
              </w:rPr>
              <w:t xml:space="preserve"> nieograniczon</w:t>
            </w:r>
            <w:r w:rsidR="00AC450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866BC">
              <w:rPr>
                <w:b/>
                <w:bCs/>
                <w:sz w:val="22"/>
                <w:szCs w:val="22"/>
              </w:rPr>
              <w:t>Zakup i dostawa produktów farmaceutycznych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866BC">
              <w:rPr>
                <w:b/>
                <w:sz w:val="22"/>
                <w:szCs w:val="22"/>
              </w:rPr>
              <w:t>ZP/10/2022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16D48954" w14:textId="215C50D8" w:rsidR="00D730E5" w:rsidRPr="00607F9B" w:rsidRDefault="00D730E5" w:rsidP="00D730E5">
            <w:pPr>
              <w:jc w:val="both"/>
              <w:rPr>
                <w:sz w:val="22"/>
                <w:szCs w:val="22"/>
              </w:rPr>
            </w:pPr>
          </w:p>
        </w:tc>
      </w:tr>
    </w:tbl>
    <w:p w14:paraId="459B8A86" w14:textId="369DB030" w:rsidR="008642B3" w:rsidRDefault="00C65E53" w:rsidP="00D730E5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</w:t>
      </w:r>
      <w:r w:rsidR="00AC4508">
        <w:rPr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5866BC" w:rsidRPr="005866BC">
        <w:rPr>
          <w:sz w:val="22"/>
          <w:szCs w:val="22"/>
        </w:rPr>
        <w:t>(</w:t>
      </w:r>
      <w:proofErr w:type="spellStart"/>
      <w:r w:rsidR="005866BC" w:rsidRPr="005866BC">
        <w:rPr>
          <w:sz w:val="22"/>
          <w:szCs w:val="22"/>
        </w:rPr>
        <w:t>t.j</w:t>
      </w:r>
      <w:proofErr w:type="spellEnd"/>
      <w:r w:rsidR="005866BC" w:rsidRPr="005866BC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AC4508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5A7CE4CC" w14:textId="77777777" w:rsidR="00D730E5" w:rsidRPr="00AC4508" w:rsidRDefault="00D730E5" w:rsidP="00D730E5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866BC" w14:paraId="1EB85436" w14:textId="77777777" w:rsidTr="004C5638">
        <w:trPr>
          <w:cantSplit/>
        </w:trPr>
        <w:tc>
          <w:tcPr>
            <w:tcW w:w="9498" w:type="dxa"/>
          </w:tcPr>
          <w:p w14:paraId="7B1E1550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Urtica Sp. z o.o.</w:t>
            </w:r>
          </w:p>
          <w:p w14:paraId="4C2487B6" w14:textId="3C3AC26E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Krzemieniecka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120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30772F74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Wrocław</w:t>
            </w:r>
          </w:p>
          <w:p w14:paraId="0C67F9AE" w14:textId="4F6EDD67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1 - </w:t>
            </w:r>
            <w:proofErr w:type="spellStart"/>
            <w:r w:rsidRPr="005866BC">
              <w:rPr>
                <w:sz w:val="22"/>
                <w:szCs w:val="22"/>
              </w:rPr>
              <w:t>Topotecanum</w:t>
            </w:r>
            <w:proofErr w:type="spellEnd"/>
            <w:r w:rsidRPr="005866BC">
              <w:rPr>
                <w:sz w:val="22"/>
                <w:szCs w:val="22"/>
              </w:rPr>
              <w:t xml:space="preserve"> I*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BE2468E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2B96DDC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098DAF56" w14:textId="77777777" w:rsidTr="004C5638">
        <w:trPr>
          <w:cantSplit/>
        </w:trPr>
        <w:tc>
          <w:tcPr>
            <w:tcW w:w="9498" w:type="dxa"/>
          </w:tcPr>
          <w:p w14:paraId="20835371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Lek S.A.</w:t>
            </w:r>
          </w:p>
          <w:p w14:paraId="6924ECE4" w14:textId="61B5AE83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Podlipie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16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48A0D4AC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Stryków</w:t>
            </w:r>
          </w:p>
          <w:p w14:paraId="244F82F2" w14:textId="2EA3C10B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2  - </w:t>
            </w:r>
            <w:proofErr w:type="spellStart"/>
            <w:r w:rsidRPr="005866BC">
              <w:rPr>
                <w:sz w:val="22"/>
                <w:szCs w:val="22"/>
              </w:rPr>
              <w:t>Topotecanum</w:t>
            </w:r>
            <w:proofErr w:type="spellEnd"/>
            <w:r w:rsidRPr="005866BC">
              <w:rPr>
                <w:sz w:val="22"/>
                <w:szCs w:val="22"/>
              </w:rPr>
              <w:t xml:space="preserve"> II*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95F3D15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B706D2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24EB3A1B" w14:textId="77777777" w:rsidTr="004C5638">
        <w:trPr>
          <w:cantSplit/>
        </w:trPr>
        <w:tc>
          <w:tcPr>
            <w:tcW w:w="9498" w:type="dxa"/>
          </w:tcPr>
          <w:p w14:paraId="1B8C3243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Farmacol Logistyka Sp. z o.o.</w:t>
            </w:r>
          </w:p>
          <w:p w14:paraId="6C70FAC5" w14:textId="713BD8E2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Szopienicka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77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45514DE1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Katowice</w:t>
            </w:r>
          </w:p>
          <w:p w14:paraId="492E2DDA" w14:textId="31E3A7C2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3 - </w:t>
            </w:r>
            <w:proofErr w:type="spellStart"/>
            <w:r w:rsidRPr="005866BC">
              <w:rPr>
                <w:sz w:val="22"/>
                <w:szCs w:val="22"/>
              </w:rPr>
              <w:t>Iopromide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0BA1E994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8A7D06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696BB561" w14:textId="77777777" w:rsidTr="004C5638">
        <w:trPr>
          <w:cantSplit/>
        </w:trPr>
        <w:tc>
          <w:tcPr>
            <w:tcW w:w="9498" w:type="dxa"/>
          </w:tcPr>
          <w:p w14:paraId="6F20D900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66BC">
              <w:rPr>
                <w:b/>
                <w:sz w:val="22"/>
                <w:szCs w:val="22"/>
              </w:rPr>
              <w:t>Amgen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Sp. z o.o.</w:t>
            </w:r>
          </w:p>
          <w:p w14:paraId="5A31C1DF" w14:textId="0312F33F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Puławska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145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41E75F01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02-715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Warszawa</w:t>
            </w:r>
          </w:p>
          <w:p w14:paraId="4CF09B31" w14:textId="2391EE18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- 4 </w:t>
            </w:r>
            <w:proofErr w:type="spellStart"/>
            <w:r w:rsidRPr="005866BC">
              <w:rPr>
                <w:sz w:val="22"/>
                <w:szCs w:val="22"/>
              </w:rPr>
              <w:t>Darbepoetin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457E8D27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F9EFA8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2180CA21" w14:textId="77777777" w:rsidTr="004C5638">
        <w:trPr>
          <w:cantSplit/>
        </w:trPr>
        <w:tc>
          <w:tcPr>
            <w:tcW w:w="9498" w:type="dxa"/>
          </w:tcPr>
          <w:p w14:paraId="641A30AA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lastRenderedPageBreak/>
              <w:t>Baxter Polska Sp. z o.o.</w:t>
            </w:r>
          </w:p>
          <w:p w14:paraId="5BC9CF36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ul. 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81F2235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Warszawa</w:t>
            </w:r>
          </w:p>
          <w:p w14:paraId="243D2505" w14:textId="2E5451B4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5- Roztwór do </w:t>
            </w:r>
            <w:proofErr w:type="spellStart"/>
            <w:r w:rsidRPr="005866BC">
              <w:rPr>
                <w:sz w:val="22"/>
                <w:szCs w:val="22"/>
              </w:rPr>
              <w:t>hemofiltracj</w:t>
            </w:r>
            <w:proofErr w:type="spellEnd"/>
            <w:r w:rsidRPr="005866BC">
              <w:rPr>
                <w:sz w:val="22"/>
                <w:szCs w:val="22"/>
              </w:rPr>
              <w:t xml:space="preserve"> i hemodializy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8C1F3CD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3B2E826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2BEA16F2" w14:textId="77777777" w:rsidTr="004C5638">
        <w:trPr>
          <w:cantSplit/>
        </w:trPr>
        <w:tc>
          <w:tcPr>
            <w:tcW w:w="9498" w:type="dxa"/>
          </w:tcPr>
          <w:p w14:paraId="64D72309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66BC">
              <w:rPr>
                <w:b/>
                <w:sz w:val="22"/>
                <w:szCs w:val="22"/>
              </w:rPr>
              <w:t>Fresenius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866BC">
              <w:rPr>
                <w:b/>
                <w:sz w:val="22"/>
                <w:szCs w:val="22"/>
              </w:rPr>
              <w:t>Kabi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Polska Sp.  z o.o.</w:t>
            </w:r>
          </w:p>
          <w:p w14:paraId="2C680250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2D7C13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Warszawa</w:t>
            </w:r>
          </w:p>
          <w:p w14:paraId="5177DFA4" w14:textId="7CC797D1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6 – Żywienie pozajelitowe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ECB6FBD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8AABB5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7B226B33" w14:textId="77777777" w:rsidTr="004C5638">
        <w:trPr>
          <w:cantSplit/>
        </w:trPr>
        <w:tc>
          <w:tcPr>
            <w:tcW w:w="9498" w:type="dxa"/>
          </w:tcPr>
          <w:p w14:paraId="4E7F13BC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Baxter Polska Sp. z o.o.</w:t>
            </w:r>
          </w:p>
          <w:p w14:paraId="7C24FA9F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ul. 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AF921C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Warszawa</w:t>
            </w:r>
          </w:p>
          <w:p w14:paraId="05B05987" w14:textId="4002784D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8 –  </w:t>
            </w:r>
            <w:proofErr w:type="spellStart"/>
            <w:r w:rsidRPr="005866BC">
              <w:rPr>
                <w:sz w:val="22"/>
                <w:szCs w:val="22"/>
              </w:rPr>
              <w:t>Desflurane</w:t>
            </w:r>
            <w:proofErr w:type="spellEnd"/>
            <w:r w:rsidRPr="005866BC">
              <w:rPr>
                <w:sz w:val="22"/>
                <w:szCs w:val="22"/>
              </w:rPr>
              <w:t xml:space="preserve"> 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9673F79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FADDF8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37690FA4" w14:textId="77777777" w:rsidTr="004C5638">
        <w:trPr>
          <w:cantSplit/>
        </w:trPr>
        <w:tc>
          <w:tcPr>
            <w:tcW w:w="9498" w:type="dxa"/>
          </w:tcPr>
          <w:p w14:paraId="72778A3F" w14:textId="381F1DFA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66BC">
              <w:rPr>
                <w:b/>
                <w:sz w:val="22"/>
                <w:szCs w:val="22"/>
              </w:rPr>
              <w:t>Aesculap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866BC">
              <w:rPr>
                <w:b/>
                <w:sz w:val="22"/>
                <w:szCs w:val="22"/>
              </w:rPr>
              <w:t>Chifa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</w:t>
            </w:r>
            <w:r w:rsidR="00AC4508">
              <w:rPr>
                <w:b/>
                <w:sz w:val="22"/>
                <w:szCs w:val="22"/>
              </w:rPr>
              <w:t xml:space="preserve">Sp. z o.o. </w:t>
            </w:r>
          </w:p>
          <w:p w14:paraId="6EFF8380" w14:textId="2C24DDD7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Tysiąclecia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14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5B64C600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Nowy Tomyśl</w:t>
            </w:r>
          </w:p>
          <w:p w14:paraId="3C5232A3" w14:textId="07B03BCF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9 – Żywienie pozajelitowe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86D62D1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774D054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6E0AE469" w14:textId="77777777" w:rsidTr="004C5638">
        <w:trPr>
          <w:cantSplit/>
        </w:trPr>
        <w:tc>
          <w:tcPr>
            <w:tcW w:w="9498" w:type="dxa"/>
          </w:tcPr>
          <w:p w14:paraId="5489DA59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66BC">
              <w:rPr>
                <w:b/>
                <w:sz w:val="22"/>
                <w:szCs w:val="22"/>
              </w:rPr>
              <w:t>Salus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International Sp. z o.o.</w:t>
            </w:r>
          </w:p>
          <w:p w14:paraId="478A6505" w14:textId="3E57FC66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Pułaskiego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9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23523EBE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Katowice</w:t>
            </w:r>
          </w:p>
          <w:p w14:paraId="502B6E2A" w14:textId="31C023B1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10 -  Leki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D2E20A5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DA7162F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691E5DDA" w14:textId="77777777" w:rsidTr="004C5638">
        <w:trPr>
          <w:cantSplit/>
        </w:trPr>
        <w:tc>
          <w:tcPr>
            <w:tcW w:w="9498" w:type="dxa"/>
          </w:tcPr>
          <w:p w14:paraId="32E97A18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Urtica Sp. z o.o.</w:t>
            </w:r>
          </w:p>
          <w:p w14:paraId="41FDBE90" w14:textId="09786A0E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Krzemieniecka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120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3E847DF8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Wrocław</w:t>
            </w:r>
          </w:p>
          <w:p w14:paraId="0FB5BA2D" w14:textId="1D8BAF3E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11 – Antybiotyki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49B402ED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9E108E1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3AF9F94E" w14:textId="77777777" w:rsidTr="004C5638">
        <w:trPr>
          <w:cantSplit/>
        </w:trPr>
        <w:tc>
          <w:tcPr>
            <w:tcW w:w="9498" w:type="dxa"/>
          </w:tcPr>
          <w:p w14:paraId="4D03644A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Urtica Sp. z o.o.</w:t>
            </w:r>
          </w:p>
          <w:p w14:paraId="162B3A89" w14:textId="51A49B33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Krzemieniecka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120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13715078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Wrocław</w:t>
            </w:r>
          </w:p>
          <w:p w14:paraId="22A67FA4" w14:textId="762B60FE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 - 12 Antybiotyki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87B6E8C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4CE4FF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0745F0F3" w14:textId="77777777" w:rsidTr="004C5638">
        <w:trPr>
          <w:cantSplit/>
        </w:trPr>
        <w:tc>
          <w:tcPr>
            <w:tcW w:w="9498" w:type="dxa"/>
          </w:tcPr>
          <w:p w14:paraId="22DE0A0B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3B340045" w14:textId="0D2819AB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Krzemieniecka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120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54FB1A5A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Wrocław</w:t>
            </w:r>
          </w:p>
          <w:p w14:paraId="5E76B9F0" w14:textId="22209F59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13* - </w:t>
            </w:r>
            <w:proofErr w:type="spellStart"/>
            <w:r w:rsidRPr="005866BC">
              <w:rPr>
                <w:sz w:val="22"/>
                <w:szCs w:val="22"/>
              </w:rPr>
              <w:t>Bicalutamidum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0BC8231A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7F75A0A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0E642F0A" w14:textId="77777777" w:rsidTr="004C5638">
        <w:trPr>
          <w:cantSplit/>
        </w:trPr>
        <w:tc>
          <w:tcPr>
            <w:tcW w:w="9498" w:type="dxa"/>
          </w:tcPr>
          <w:p w14:paraId="2139606A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66BC">
              <w:rPr>
                <w:b/>
                <w:sz w:val="22"/>
                <w:szCs w:val="22"/>
              </w:rPr>
              <w:t>Salus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International Sp. z o.o.</w:t>
            </w:r>
          </w:p>
          <w:p w14:paraId="31347696" w14:textId="68C23474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Pułaskiego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9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44B6152F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Katowice</w:t>
            </w:r>
          </w:p>
          <w:p w14:paraId="7176EB24" w14:textId="46FEA595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14 - </w:t>
            </w:r>
            <w:proofErr w:type="spellStart"/>
            <w:r w:rsidRPr="005866BC">
              <w:rPr>
                <w:sz w:val="22"/>
                <w:szCs w:val="22"/>
              </w:rPr>
              <w:t>Oxaliplatinum</w:t>
            </w:r>
            <w:proofErr w:type="spellEnd"/>
            <w:r w:rsidRPr="005866BC">
              <w:rPr>
                <w:sz w:val="22"/>
                <w:szCs w:val="22"/>
              </w:rPr>
              <w:t>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A27C062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20C56A0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7ECDC251" w14:textId="77777777" w:rsidTr="004C5638">
        <w:trPr>
          <w:cantSplit/>
        </w:trPr>
        <w:tc>
          <w:tcPr>
            <w:tcW w:w="9498" w:type="dxa"/>
          </w:tcPr>
          <w:p w14:paraId="346D503A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66BC">
              <w:rPr>
                <w:b/>
                <w:sz w:val="22"/>
                <w:szCs w:val="22"/>
              </w:rPr>
              <w:t>Fresenius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866BC">
              <w:rPr>
                <w:b/>
                <w:sz w:val="22"/>
                <w:szCs w:val="22"/>
              </w:rPr>
              <w:t>Kabi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Polska Sp.  z o.o.</w:t>
            </w:r>
          </w:p>
          <w:p w14:paraId="60AB8062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E691C19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Warszawa</w:t>
            </w:r>
          </w:p>
          <w:p w14:paraId="5511625F" w14:textId="246EF4BD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15 - </w:t>
            </w:r>
            <w:proofErr w:type="spellStart"/>
            <w:r w:rsidRPr="005866BC">
              <w:rPr>
                <w:sz w:val="22"/>
                <w:szCs w:val="22"/>
              </w:rPr>
              <w:t>Paclitaxelum</w:t>
            </w:r>
            <w:proofErr w:type="spellEnd"/>
            <w:r w:rsidRPr="005866BC">
              <w:rPr>
                <w:sz w:val="22"/>
                <w:szCs w:val="22"/>
              </w:rPr>
              <w:t>*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6F7B54D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F2F5D5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01768078" w14:textId="77777777" w:rsidTr="004C5638">
        <w:trPr>
          <w:cantSplit/>
        </w:trPr>
        <w:tc>
          <w:tcPr>
            <w:tcW w:w="9498" w:type="dxa"/>
          </w:tcPr>
          <w:p w14:paraId="36A4AABE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Lek S.A.</w:t>
            </w:r>
          </w:p>
          <w:p w14:paraId="663704AD" w14:textId="7443DC9F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Podlipie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16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67BB4FE4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95-010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Stryków</w:t>
            </w:r>
          </w:p>
          <w:p w14:paraId="2350A01F" w14:textId="2ACFEE33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16 - </w:t>
            </w:r>
            <w:proofErr w:type="spellStart"/>
            <w:r w:rsidRPr="005866BC">
              <w:rPr>
                <w:sz w:val="22"/>
                <w:szCs w:val="22"/>
              </w:rPr>
              <w:t>Carboplatinum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671B8A6B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69A1DD0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6E2F417D" w14:textId="77777777" w:rsidTr="004C5638">
        <w:trPr>
          <w:cantSplit/>
        </w:trPr>
        <w:tc>
          <w:tcPr>
            <w:tcW w:w="9498" w:type="dxa"/>
          </w:tcPr>
          <w:p w14:paraId="3A2B2F25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Baxter Polska Sp. z o.o.</w:t>
            </w:r>
          </w:p>
          <w:p w14:paraId="25BC7716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ul. 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31415C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Warszawa</w:t>
            </w:r>
          </w:p>
          <w:p w14:paraId="077C1B0A" w14:textId="66BDE5FE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 17 - </w:t>
            </w:r>
            <w:proofErr w:type="spellStart"/>
            <w:r w:rsidRPr="005866BC">
              <w:rPr>
                <w:sz w:val="22"/>
                <w:szCs w:val="22"/>
              </w:rPr>
              <w:t>Doxorubicinum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3F25F299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DD8B89E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646A8434" w14:textId="77777777" w:rsidTr="004C5638">
        <w:trPr>
          <w:cantSplit/>
        </w:trPr>
        <w:tc>
          <w:tcPr>
            <w:tcW w:w="9498" w:type="dxa"/>
          </w:tcPr>
          <w:p w14:paraId="25F04C2D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Farmacol Logistyka Sp. z o.o.</w:t>
            </w:r>
          </w:p>
          <w:p w14:paraId="0EA72641" w14:textId="67727AA1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Szopienicka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77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3D733F2A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Katowice</w:t>
            </w:r>
          </w:p>
          <w:p w14:paraId="1E547AD3" w14:textId="21716EC6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18  - </w:t>
            </w:r>
            <w:proofErr w:type="spellStart"/>
            <w:r w:rsidRPr="005866BC">
              <w:rPr>
                <w:sz w:val="22"/>
                <w:szCs w:val="22"/>
              </w:rPr>
              <w:t>Crotamiton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29F8BF41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6CDE8D8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109DCB99" w14:textId="77777777" w:rsidTr="004C5638">
        <w:trPr>
          <w:cantSplit/>
        </w:trPr>
        <w:tc>
          <w:tcPr>
            <w:tcW w:w="9498" w:type="dxa"/>
          </w:tcPr>
          <w:p w14:paraId="655EA1A5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Farmacol Logistyka Sp. z o.o.</w:t>
            </w:r>
          </w:p>
          <w:p w14:paraId="7A6C2036" w14:textId="47C21812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Szopienicka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77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211CBFB0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40-431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Katowice</w:t>
            </w:r>
          </w:p>
          <w:p w14:paraId="03A65948" w14:textId="1E406D72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- 19 Immunoglobulina anti-RH0 (D)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FBBC7FF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1F434E4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633385D4" w14:textId="77777777" w:rsidTr="004C5638">
        <w:trPr>
          <w:cantSplit/>
        </w:trPr>
        <w:tc>
          <w:tcPr>
            <w:tcW w:w="9498" w:type="dxa"/>
          </w:tcPr>
          <w:p w14:paraId="10986BFA" w14:textId="02E34726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lastRenderedPageBreak/>
              <w:t xml:space="preserve">OPTIFARMA </w:t>
            </w:r>
            <w:r w:rsidR="00AC4508">
              <w:rPr>
                <w:b/>
                <w:sz w:val="22"/>
                <w:szCs w:val="22"/>
              </w:rPr>
              <w:t xml:space="preserve">Sp. z o.o. Sp.k. </w:t>
            </w:r>
          </w:p>
          <w:p w14:paraId="42731390" w14:textId="1CF2ED28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Sokołowska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14</w:t>
            </w:r>
          </w:p>
          <w:p w14:paraId="53C24890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05-806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Sokołów</w:t>
            </w:r>
          </w:p>
          <w:p w14:paraId="7F2AB5DC" w14:textId="737A2B94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20 - Leki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48FBB4D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9112E8C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0420AE25" w14:textId="77777777" w:rsidTr="004C5638">
        <w:trPr>
          <w:cantSplit/>
        </w:trPr>
        <w:tc>
          <w:tcPr>
            <w:tcW w:w="9498" w:type="dxa"/>
          </w:tcPr>
          <w:p w14:paraId="4AA1EF1B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Urtica Sp. z o.o.</w:t>
            </w:r>
          </w:p>
          <w:p w14:paraId="415EB786" w14:textId="4B1A3D4D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Krzemieniecka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120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69B36BEA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Wrocław</w:t>
            </w:r>
          </w:p>
          <w:p w14:paraId="64A1D3CD" w14:textId="3F1F6ABC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21 - Leki 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F4739B0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A7CE316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57C179AE" w14:textId="77777777" w:rsidTr="004C5638">
        <w:trPr>
          <w:cantSplit/>
        </w:trPr>
        <w:tc>
          <w:tcPr>
            <w:tcW w:w="9498" w:type="dxa"/>
          </w:tcPr>
          <w:p w14:paraId="74C56B2C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66BC">
              <w:rPr>
                <w:b/>
                <w:sz w:val="22"/>
                <w:szCs w:val="22"/>
              </w:rPr>
              <w:t>Asclepios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S.A.</w:t>
            </w:r>
          </w:p>
          <w:p w14:paraId="54AD7DDB" w14:textId="1D88E4D7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="005866BC" w:rsidRPr="005866BC">
              <w:rPr>
                <w:bCs/>
                <w:sz w:val="22"/>
                <w:szCs w:val="22"/>
              </w:rPr>
              <w:t>Hubska</w:t>
            </w:r>
            <w:proofErr w:type="spellEnd"/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44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1EC2129A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50-502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Wrocław</w:t>
            </w:r>
          </w:p>
          <w:p w14:paraId="24C5F196" w14:textId="494C8917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23 – </w:t>
            </w:r>
            <w:proofErr w:type="spellStart"/>
            <w:r w:rsidRPr="005866BC">
              <w:rPr>
                <w:sz w:val="22"/>
                <w:szCs w:val="22"/>
              </w:rPr>
              <w:t>Esomeprazole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58D1CCBA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A7CF1F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633232E6" w14:textId="77777777" w:rsidTr="004C5638">
        <w:trPr>
          <w:cantSplit/>
        </w:trPr>
        <w:tc>
          <w:tcPr>
            <w:tcW w:w="9498" w:type="dxa"/>
          </w:tcPr>
          <w:p w14:paraId="3465E280" w14:textId="68AF6222" w:rsidR="005866BC" w:rsidRPr="00D26ED6" w:rsidRDefault="00AC4508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 xml:space="preserve">Centrala Farmaceutyczna </w:t>
            </w:r>
            <w:r>
              <w:rPr>
                <w:b/>
                <w:sz w:val="22"/>
                <w:szCs w:val="22"/>
              </w:rPr>
              <w:t>CEFARM S.A.</w:t>
            </w:r>
          </w:p>
          <w:p w14:paraId="43AF1D9E" w14:textId="10CFE4B8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5866BC">
              <w:rPr>
                <w:bCs/>
                <w:sz w:val="22"/>
                <w:szCs w:val="22"/>
              </w:rPr>
              <w:t>l.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0101D6D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Warszawa</w:t>
            </w:r>
          </w:p>
          <w:p w14:paraId="0D5A2287" w14:textId="5685B99F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24 -Immunoglobuliny anti-RH0(D)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5EB588D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B10C50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56DEAFB3" w14:textId="77777777" w:rsidTr="004C5638">
        <w:trPr>
          <w:cantSplit/>
        </w:trPr>
        <w:tc>
          <w:tcPr>
            <w:tcW w:w="9498" w:type="dxa"/>
          </w:tcPr>
          <w:p w14:paraId="17D79998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66BC">
              <w:rPr>
                <w:b/>
                <w:sz w:val="22"/>
                <w:szCs w:val="22"/>
              </w:rPr>
              <w:t>Salus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International Sp. z o.o.</w:t>
            </w:r>
          </w:p>
          <w:p w14:paraId="452C0F3F" w14:textId="6C12417D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Pułaskiego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9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4651B21D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Katowice</w:t>
            </w:r>
          </w:p>
          <w:p w14:paraId="5038B8DC" w14:textId="75313286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- 25 Immunoglobuliny anti-RH0 (D) 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B18B0CE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43A35A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53976051" w14:textId="77777777" w:rsidTr="004C5638">
        <w:trPr>
          <w:cantSplit/>
        </w:trPr>
        <w:tc>
          <w:tcPr>
            <w:tcW w:w="9498" w:type="dxa"/>
          </w:tcPr>
          <w:p w14:paraId="3807578B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66BC">
              <w:rPr>
                <w:b/>
                <w:sz w:val="22"/>
                <w:szCs w:val="22"/>
              </w:rPr>
              <w:t>Salus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International Sp. z o.o.</w:t>
            </w:r>
          </w:p>
          <w:p w14:paraId="0CB65075" w14:textId="28797026" w:rsidR="005866BC" w:rsidRPr="009F0E5C" w:rsidRDefault="00AC4508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Pułaskiego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9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49394DA1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40-273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Katowice</w:t>
            </w:r>
          </w:p>
          <w:p w14:paraId="323B9D8B" w14:textId="00681CA2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26 – </w:t>
            </w:r>
            <w:proofErr w:type="spellStart"/>
            <w:r w:rsidRPr="005866BC">
              <w:rPr>
                <w:sz w:val="22"/>
                <w:szCs w:val="22"/>
              </w:rPr>
              <w:t>Drotaverine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3417B3F7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C5FD5BD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3F39FFA6" w14:textId="77777777" w:rsidTr="004C5638">
        <w:trPr>
          <w:cantSplit/>
        </w:trPr>
        <w:tc>
          <w:tcPr>
            <w:tcW w:w="9498" w:type="dxa"/>
          </w:tcPr>
          <w:p w14:paraId="7156E727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66BC">
              <w:rPr>
                <w:b/>
                <w:sz w:val="22"/>
                <w:szCs w:val="22"/>
              </w:rPr>
              <w:t>Fresenius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866BC">
              <w:rPr>
                <w:b/>
                <w:sz w:val="22"/>
                <w:szCs w:val="22"/>
              </w:rPr>
              <w:t>Kabi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Polska Sp.  z o.o.</w:t>
            </w:r>
          </w:p>
          <w:p w14:paraId="2DEEBA4E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Al. Jerozolimskie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134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A6E14FC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02-305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Warszawa</w:t>
            </w:r>
          </w:p>
          <w:p w14:paraId="0D412FB5" w14:textId="08483659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AC4508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29 – </w:t>
            </w:r>
            <w:proofErr w:type="spellStart"/>
            <w:r w:rsidRPr="005866BC">
              <w:rPr>
                <w:sz w:val="22"/>
                <w:szCs w:val="22"/>
              </w:rPr>
              <w:t>Ondansetron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18CFDD04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95EA702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01EE5035" w14:textId="77777777" w:rsidTr="004C5638">
        <w:trPr>
          <w:cantSplit/>
        </w:trPr>
        <w:tc>
          <w:tcPr>
            <w:tcW w:w="9498" w:type="dxa"/>
          </w:tcPr>
          <w:p w14:paraId="2F1149F7" w14:textId="7C5CDCDF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66BC">
              <w:rPr>
                <w:b/>
                <w:sz w:val="22"/>
                <w:szCs w:val="22"/>
              </w:rPr>
              <w:lastRenderedPageBreak/>
              <w:t>Aesculap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866BC">
              <w:rPr>
                <w:b/>
                <w:sz w:val="22"/>
                <w:szCs w:val="22"/>
              </w:rPr>
              <w:t>Chifa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</w:t>
            </w:r>
            <w:r w:rsidR="00AC4508">
              <w:rPr>
                <w:b/>
                <w:sz w:val="22"/>
                <w:szCs w:val="22"/>
              </w:rPr>
              <w:t xml:space="preserve">Sp. z o.o. </w:t>
            </w:r>
          </w:p>
          <w:p w14:paraId="454F4738" w14:textId="26363A44" w:rsidR="005866BC" w:rsidRPr="009F0E5C" w:rsidRDefault="00631E3F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Tysiąclecia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14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0D6C1BEB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Nowy Tomyśl</w:t>
            </w:r>
          </w:p>
          <w:p w14:paraId="1843DE72" w14:textId="0331FDDA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31E3F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30 – Płyny infuzyjne 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EB97435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BAC0952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789103EF" w14:textId="77777777" w:rsidTr="004C5638">
        <w:trPr>
          <w:cantSplit/>
        </w:trPr>
        <w:tc>
          <w:tcPr>
            <w:tcW w:w="9498" w:type="dxa"/>
          </w:tcPr>
          <w:p w14:paraId="70248E03" w14:textId="77777777" w:rsidR="00AC4508" w:rsidRPr="00D26ED6" w:rsidRDefault="00AC4508" w:rsidP="00AC450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 xml:space="preserve">Centrala Farmaceutyczna </w:t>
            </w:r>
            <w:r>
              <w:rPr>
                <w:b/>
                <w:sz w:val="22"/>
                <w:szCs w:val="22"/>
              </w:rPr>
              <w:t>CEFARM S.A.</w:t>
            </w:r>
          </w:p>
          <w:p w14:paraId="4568F2E3" w14:textId="77777777" w:rsidR="00AC4508" w:rsidRPr="009F0E5C" w:rsidRDefault="00AC4508" w:rsidP="00AC450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5866BC">
              <w:rPr>
                <w:bCs/>
                <w:sz w:val="22"/>
                <w:szCs w:val="22"/>
              </w:rPr>
              <w:t>l.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71803A6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01-248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Warszawa</w:t>
            </w:r>
          </w:p>
          <w:p w14:paraId="468ED6FD" w14:textId="57DEF6E8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31E3F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31 - Surowce farmaceutyczne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0DA8BDD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3482F7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6CE13B57" w14:textId="77777777" w:rsidTr="004C5638">
        <w:trPr>
          <w:cantSplit/>
        </w:trPr>
        <w:tc>
          <w:tcPr>
            <w:tcW w:w="9498" w:type="dxa"/>
          </w:tcPr>
          <w:p w14:paraId="6E50EF97" w14:textId="5114AA83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5866BC">
              <w:rPr>
                <w:b/>
                <w:sz w:val="22"/>
                <w:szCs w:val="22"/>
              </w:rPr>
              <w:t>Aesculap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866BC">
              <w:rPr>
                <w:b/>
                <w:sz w:val="22"/>
                <w:szCs w:val="22"/>
              </w:rPr>
              <w:t>Chifa</w:t>
            </w:r>
            <w:proofErr w:type="spellEnd"/>
            <w:r w:rsidRPr="005866BC">
              <w:rPr>
                <w:b/>
                <w:sz w:val="22"/>
                <w:szCs w:val="22"/>
              </w:rPr>
              <w:t xml:space="preserve"> </w:t>
            </w:r>
            <w:r w:rsidR="00631E3F">
              <w:rPr>
                <w:b/>
                <w:sz w:val="22"/>
                <w:szCs w:val="22"/>
              </w:rPr>
              <w:t>Sp. z o.o.</w:t>
            </w:r>
          </w:p>
          <w:p w14:paraId="32047927" w14:textId="0633A332" w:rsidR="005866BC" w:rsidRPr="009F0E5C" w:rsidRDefault="00631E3F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Tysiąclecia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14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70A8AC66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64-300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Nowy Tomyśl</w:t>
            </w:r>
          </w:p>
          <w:p w14:paraId="75D7EFB8" w14:textId="6E81B01D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31E3F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32 – Antybiotyki 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8145CFA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03FDBD4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73F77712" w14:textId="77777777" w:rsidTr="004C5638">
        <w:trPr>
          <w:cantSplit/>
        </w:trPr>
        <w:tc>
          <w:tcPr>
            <w:tcW w:w="9498" w:type="dxa"/>
          </w:tcPr>
          <w:p w14:paraId="663ADA96" w14:textId="77777777" w:rsidR="00AC4508" w:rsidRPr="00D26ED6" w:rsidRDefault="00AC4508" w:rsidP="00AC450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 xml:space="preserve">Centrala Farmaceutyczna </w:t>
            </w:r>
            <w:r>
              <w:rPr>
                <w:b/>
                <w:sz w:val="22"/>
                <w:szCs w:val="22"/>
              </w:rPr>
              <w:t>CEFARM S.A.</w:t>
            </w:r>
          </w:p>
          <w:p w14:paraId="7AE08A73" w14:textId="77777777" w:rsidR="00AC4508" w:rsidRPr="009F0E5C" w:rsidRDefault="00AC4508" w:rsidP="00AC450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</w:t>
            </w:r>
            <w:r w:rsidRPr="005866BC">
              <w:rPr>
                <w:bCs/>
                <w:sz w:val="22"/>
                <w:szCs w:val="22"/>
              </w:rPr>
              <w:t>l.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Jana Kazimierza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16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BD9E851" w14:textId="3D1965FC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31E3F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33 - </w:t>
            </w:r>
            <w:proofErr w:type="spellStart"/>
            <w:r w:rsidRPr="005866BC">
              <w:rPr>
                <w:sz w:val="22"/>
                <w:szCs w:val="22"/>
              </w:rPr>
              <w:t>Iomeprol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31B23D2C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E1A158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719DF5F8" w14:textId="77777777" w:rsidTr="004C5638">
        <w:trPr>
          <w:cantSplit/>
        </w:trPr>
        <w:tc>
          <w:tcPr>
            <w:tcW w:w="9498" w:type="dxa"/>
          </w:tcPr>
          <w:p w14:paraId="779FE007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Urtica Sp. z o.o.</w:t>
            </w:r>
          </w:p>
          <w:p w14:paraId="4B625B5D" w14:textId="31FB770E" w:rsidR="005866BC" w:rsidRPr="009F0E5C" w:rsidRDefault="00631E3F" w:rsidP="004C5638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866BC" w:rsidRPr="005866BC">
              <w:rPr>
                <w:bCs/>
                <w:sz w:val="22"/>
                <w:szCs w:val="22"/>
              </w:rPr>
              <w:t>Krzemieniecka</w:t>
            </w:r>
            <w:r w:rsidR="005866BC" w:rsidRPr="009F0E5C">
              <w:rPr>
                <w:bCs/>
                <w:sz w:val="22"/>
                <w:szCs w:val="22"/>
              </w:rPr>
              <w:t xml:space="preserve"> </w:t>
            </w:r>
            <w:r w:rsidR="005866BC" w:rsidRPr="005866BC">
              <w:rPr>
                <w:bCs/>
                <w:sz w:val="22"/>
                <w:szCs w:val="22"/>
              </w:rPr>
              <w:t>120</w:t>
            </w:r>
            <w:r w:rsidR="005866BC">
              <w:rPr>
                <w:bCs/>
                <w:sz w:val="22"/>
                <w:szCs w:val="22"/>
              </w:rPr>
              <w:t xml:space="preserve"> </w:t>
            </w:r>
          </w:p>
          <w:p w14:paraId="1757CB24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Wrocław</w:t>
            </w:r>
          </w:p>
          <w:p w14:paraId="3A994E2E" w14:textId="55CDEF1B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31E3F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35 - Insuliny 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659123B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1D1AE7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604388A2" w14:textId="77777777" w:rsidTr="004C5638">
        <w:trPr>
          <w:cantSplit/>
        </w:trPr>
        <w:tc>
          <w:tcPr>
            <w:tcW w:w="9498" w:type="dxa"/>
          </w:tcPr>
          <w:p w14:paraId="53F21411" w14:textId="77777777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>Baxter Polska Sp. z o.o.</w:t>
            </w:r>
          </w:p>
          <w:p w14:paraId="08F8BC73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ul. Kruczkowskiego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9624D50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Warszawa</w:t>
            </w:r>
          </w:p>
          <w:p w14:paraId="447CBF8F" w14:textId="289D561B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31E3F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>Pakiet 36 –  Żywienie pozajelitowe III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0CDACBE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D6895B1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  <w:tr w:rsidR="005866BC" w14:paraId="25C0D2EE" w14:textId="77777777" w:rsidTr="004C5638">
        <w:trPr>
          <w:cantSplit/>
        </w:trPr>
        <w:tc>
          <w:tcPr>
            <w:tcW w:w="9498" w:type="dxa"/>
          </w:tcPr>
          <w:p w14:paraId="19DD926F" w14:textId="13CA89F4" w:rsidR="005866BC" w:rsidRPr="00D26ED6" w:rsidRDefault="005866BC" w:rsidP="004C563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66BC">
              <w:rPr>
                <w:b/>
                <w:sz w:val="22"/>
                <w:szCs w:val="22"/>
              </w:rPr>
              <w:t xml:space="preserve">PROFARM PS </w:t>
            </w:r>
            <w:r w:rsidR="00631E3F">
              <w:rPr>
                <w:b/>
                <w:sz w:val="22"/>
                <w:szCs w:val="22"/>
              </w:rPr>
              <w:t>Sp. z o.o.</w:t>
            </w:r>
          </w:p>
          <w:p w14:paraId="64476F29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ul. Słoneczna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96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38052A2" w14:textId="77777777" w:rsidR="005866BC" w:rsidRPr="009F0E5C" w:rsidRDefault="005866BC" w:rsidP="004C5638">
            <w:pPr>
              <w:jc w:val="both"/>
              <w:rPr>
                <w:bCs/>
                <w:sz w:val="22"/>
                <w:szCs w:val="22"/>
              </w:rPr>
            </w:pPr>
            <w:r w:rsidRPr="005866BC">
              <w:rPr>
                <w:bCs/>
                <w:sz w:val="22"/>
                <w:szCs w:val="22"/>
              </w:rPr>
              <w:t>05-500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866BC">
              <w:rPr>
                <w:bCs/>
                <w:sz w:val="22"/>
                <w:szCs w:val="22"/>
              </w:rPr>
              <w:t>Stara Iwiczna</w:t>
            </w:r>
          </w:p>
          <w:p w14:paraId="447D7C2C" w14:textId="4C3527B0" w:rsidR="005866BC" w:rsidRPr="00211A34" w:rsidRDefault="005866BC" w:rsidP="004C563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631E3F">
              <w:rPr>
                <w:sz w:val="22"/>
                <w:szCs w:val="22"/>
              </w:rPr>
              <w:t xml:space="preserve"> </w:t>
            </w:r>
            <w:r w:rsidRPr="005866BC">
              <w:rPr>
                <w:sz w:val="22"/>
                <w:szCs w:val="22"/>
              </w:rPr>
              <w:t xml:space="preserve">Pakiet 37- Paski diagnostyczne wraz z dzierżawą kompatybilnych </w:t>
            </w:r>
            <w:proofErr w:type="spellStart"/>
            <w:r w:rsidRPr="005866BC">
              <w:rPr>
                <w:sz w:val="22"/>
                <w:szCs w:val="22"/>
              </w:rPr>
              <w:t>glukometrów</w:t>
            </w:r>
            <w:proofErr w:type="spellEnd"/>
            <w:r w:rsidRPr="00211A34">
              <w:rPr>
                <w:sz w:val="22"/>
                <w:szCs w:val="22"/>
              </w:rPr>
              <w:t xml:space="preserve"> </w:t>
            </w:r>
          </w:p>
          <w:p w14:paraId="1D1176B5" w14:textId="77777777" w:rsidR="005866BC" w:rsidRPr="00D26ED6" w:rsidRDefault="005866BC" w:rsidP="004C563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203C59C" w14:textId="77777777" w:rsidR="005866BC" w:rsidRDefault="005866BC" w:rsidP="004C563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5866BC">
              <w:t>Najkorzystniejsza oferta spełniająca wymagania Zamawiającego.</w:t>
            </w:r>
          </w:p>
        </w:tc>
      </w:tr>
    </w:tbl>
    <w:p w14:paraId="03F0657D" w14:textId="77777777" w:rsidR="00D730E5" w:rsidRDefault="00D730E5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7168C575" w14:textId="52AAF7C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969"/>
        <w:gridCol w:w="2694"/>
        <w:gridCol w:w="1275"/>
      </w:tblGrid>
      <w:tr w:rsidR="00D730E5" w:rsidRPr="00834EF4" w14:paraId="3916A755" w14:textId="77777777" w:rsidTr="00D730E5">
        <w:tc>
          <w:tcPr>
            <w:tcW w:w="2835" w:type="dxa"/>
            <w:shd w:val="clear" w:color="auto" w:fill="F3F3F3"/>
          </w:tcPr>
          <w:p w14:paraId="5B6C00E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969" w:type="dxa"/>
            <w:shd w:val="clear" w:color="auto" w:fill="F3F3F3"/>
          </w:tcPr>
          <w:p w14:paraId="596B913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94" w:type="dxa"/>
            <w:shd w:val="clear" w:color="auto" w:fill="F3F3F3"/>
          </w:tcPr>
          <w:p w14:paraId="0EAF732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5" w:type="dxa"/>
            <w:shd w:val="clear" w:color="auto" w:fill="F3F3F3"/>
          </w:tcPr>
          <w:p w14:paraId="7BE2710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866BC" w:rsidRPr="00834EF4" w14:paraId="65C9A55D" w14:textId="77777777" w:rsidTr="00D730E5">
        <w:tc>
          <w:tcPr>
            <w:tcW w:w="2835" w:type="dxa"/>
            <w:shd w:val="clear" w:color="auto" w:fill="auto"/>
          </w:tcPr>
          <w:p w14:paraId="351E2B8A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1 - </w:t>
            </w:r>
            <w:proofErr w:type="spellStart"/>
            <w:r w:rsidRPr="005866BC">
              <w:rPr>
                <w:sz w:val="20"/>
                <w:szCs w:val="20"/>
              </w:rPr>
              <w:t>Topotecanum</w:t>
            </w:r>
            <w:proofErr w:type="spellEnd"/>
            <w:r w:rsidRPr="005866BC">
              <w:rPr>
                <w:sz w:val="20"/>
                <w:szCs w:val="20"/>
              </w:rPr>
              <w:t xml:space="preserve"> I*</w:t>
            </w:r>
          </w:p>
        </w:tc>
        <w:tc>
          <w:tcPr>
            <w:tcW w:w="3969" w:type="dxa"/>
            <w:shd w:val="clear" w:color="auto" w:fill="auto"/>
          </w:tcPr>
          <w:p w14:paraId="617927CB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Urtica Sp. z o.o.</w:t>
            </w:r>
          </w:p>
          <w:p w14:paraId="7FF88EB4" w14:textId="6685E0FF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Krzemieniecka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120</w:t>
            </w:r>
          </w:p>
          <w:p w14:paraId="7D87882C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537FF8B1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F74901D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567572AE" w14:textId="77777777" w:rsidTr="00D730E5">
        <w:tc>
          <w:tcPr>
            <w:tcW w:w="2835" w:type="dxa"/>
            <w:shd w:val="clear" w:color="auto" w:fill="auto"/>
          </w:tcPr>
          <w:p w14:paraId="03D9D24E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1 - </w:t>
            </w:r>
            <w:proofErr w:type="spellStart"/>
            <w:r w:rsidRPr="005866BC">
              <w:rPr>
                <w:sz w:val="20"/>
                <w:szCs w:val="20"/>
              </w:rPr>
              <w:t>Topotecanum</w:t>
            </w:r>
            <w:proofErr w:type="spellEnd"/>
            <w:r w:rsidRPr="005866BC">
              <w:rPr>
                <w:sz w:val="20"/>
                <w:szCs w:val="20"/>
              </w:rPr>
              <w:t xml:space="preserve"> I*</w:t>
            </w:r>
          </w:p>
        </w:tc>
        <w:tc>
          <w:tcPr>
            <w:tcW w:w="3969" w:type="dxa"/>
            <w:shd w:val="clear" w:color="auto" w:fill="auto"/>
          </w:tcPr>
          <w:p w14:paraId="5665B4EE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6DAE9F4" w14:textId="77777777" w:rsidR="005866BC" w:rsidRPr="00211A34" w:rsidRDefault="005866BC" w:rsidP="004C5638">
            <w:pPr>
              <w:rPr>
                <w:sz w:val="20"/>
                <w:szCs w:val="20"/>
              </w:rPr>
            </w:pPr>
            <w:proofErr w:type="spellStart"/>
            <w:r w:rsidRPr="005866BC">
              <w:rPr>
                <w:sz w:val="20"/>
                <w:szCs w:val="20"/>
              </w:rPr>
              <w:t>Hubska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44</w:t>
            </w:r>
          </w:p>
          <w:p w14:paraId="674DE0CC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31B5E3ED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- 489.10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9F5D191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489,10</w:t>
            </w:r>
          </w:p>
        </w:tc>
      </w:tr>
      <w:tr w:rsidR="005866BC" w:rsidRPr="00834EF4" w14:paraId="130CA1D5" w14:textId="77777777" w:rsidTr="00D730E5">
        <w:tc>
          <w:tcPr>
            <w:tcW w:w="2835" w:type="dxa"/>
            <w:shd w:val="clear" w:color="auto" w:fill="auto"/>
          </w:tcPr>
          <w:p w14:paraId="72BD503B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2  - </w:t>
            </w:r>
            <w:proofErr w:type="spellStart"/>
            <w:r w:rsidRPr="005866BC">
              <w:rPr>
                <w:sz w:val="20"/>
                <w:szCs w:val="20"/>
              </w:rPr>
              <w:t>Topotecanum</w:t>
            </w:r>
            <w:proofErr w:type="spellEnd"/>
            <w:r w:rsidRPr="005866BC">
              <w:rPr>
                <w:sz w:val="20"/>
                <w:szCs w:val="20"/>
              </w:rPr>
              <w:t xml:space="preserve"> II*</w:t>
            </w:r>
          </w:p>
        </w:tc>
        <w:tc>
          <w:tcPr>
            <w:tcW w:w="3969" w:type="dxa"/>
            <w:shd w:val="clear" w:color="auto" w:fill="auto"/>
          </w:tcPr>
          <w:p w14:paraId="63BBCB29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Lek S.A.</w:t>
            </w:r>
          </w:p>
          <w:p w14:paraId="366DDB1B" w14:textId="08911296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Podlipie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16</w:t>
            </w:r>
          </w:p>
          <w:p w14:paraId="2F7B7446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Stryków</w:t>
            </w:r>
          </w:p>
        </w:tc>
        <w:tc>
          <w:tcPr>
            <w:tcW w:w="2694" w:type="dxa"/>
            <w:shd w:val="clear" w:color="auto" w:fill="auto"/>
          </w:tcPr>
          <w:p w14:paraId="2E2876A0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15B9FC1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4DC6062C" w14:textId="77777777" w:rsidTr="00D730E5">
        <w:tc>
          <w:tcPr>
            <w:tcW w:w="2835" w:type="dxa"/>
            <w:shd w:val="clear" w:color="auto" w:fill="auto"/>
          </w:tcPr>
          <w:p w14:paraId="66A91F60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3 - </w:t>
            </w:r>
            <w:proofErr w:type="spellStart"/>
            <w:r w:rsidRPr="005866BC">
              <w:rPr>
                <w:sz w:val="20"/>
                <w:szCs w:val="20"/>
              </w:rPr>
              <w:t>Iopromide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01258C28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87E8BB0" w14:textId="4082CCE0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Szopienicka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77</w:t>
            </w:r>
          </w:p>
          <w:p w14:paraId="49C19869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2300BF56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EB91776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7F330EE7" w14:textId="77777777" w:rsidTr="00D730E5">
        <w:tc>
          <w:tcPr>
            <w:tcW w:w="2835" w:type="dxa"/>
            <w:shd w:val="clear" w:color="auto" w:fill="auto"/>
          </w:tcPr>
          <w:p w14:paraId="40E7AD03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3 - </w:t>
            </w:r>
            <w:proofErr w:type="spellStart"/>
            <w:r w:rsidRPr="005866BC">
              <w:rPr>
                <w:sz w:val="20"/>
                <w:szCs w:val="20"/>
              </w:rPr>
              <w:t>Iopromide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12E51C91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A859D4C" w14:textId="74FA72AE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72F05668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092FBFE8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- 492.70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E1DEF5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492,70</w:t>
            </w:r>
          </w:p>
        </w:tc>
      </w:tr>
      <w:tr w:rsidR="005866BC" w:rsidRPr="00834EF4" w14:paraId="1BD39005" w14:textId="77777777" w:rsidTr="00D730E5">
        <w:tc>
          <w:tcPr>
            <w:tcW w:w="2835" w:type="dxa"/>
            <w:shd w:val="clear" w:color="auto" w:fill="auto"/>
          </w:tcPr>
          <w:p w14:paraId="64CFB312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3 - </w:t>
            </w:r>
            <w:proofErr w:type="spellStart"/>
            <w:r w:rsidRPr="005866BC">
              <w:rPr>
                <w:sz w:val="20"/>
                <w:szCs w:val="20"/>
              </w:rPr>
              <w:t>Iopromide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0F159CD3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Urtica Sp. z o.o.</w:t>
            </w:r>
          </w:p>
          <w:p w14:paraId="4B2DF19D" w14:textId="470E7E16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Krzemieniecka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120</w:t>
            </w:r>
          </w:p>
          <w:p w14:paraId="3C9AFF42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213F5E0C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- 485.60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707A863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485,60</w:t>
            </w:r>
          </w:p>
        </w:tc>
      </w:tr>
      <w:tr w:rsidR="005866BC" w:rsidRPr="00834EF4" w14:paraId="2B860502" w14:textId="77777777" w:rsidTr="00D730E5">
        <w:tc>
          <w:tcPr>
            <w:tcW w:w="2835" w:type="dxa"/>
            <w:shd w:val="clear" w:color="auto" w:fill="auto"/>
          </w:tcPr>
          <w:p w14:paraId="1E48D02F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- 4 </w:t>
            </w:r>
            <w:proofErr w:type="spellStart"/>
            <w:r w:rsidRPr="005866BC">
              <w:rPr>
                <w:sz w:val="20"/>
                <w:szCs w:val="20"/>
              </w:rPr>
              <w:t>Darbepoetin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6A674FAC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Amgen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86866F5" w14:textId="5A1DEA3C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Puławska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145</w:t>
            </w:r>
          </w:p>
          <w:p w14:paraId="784286F0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02-715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14:paraId="2B3F9F66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D2C96C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645E7644" w14:textId="77777777" w:rsidTr="00D730E5">
        <w:tc>
          <w:tcPr>
            <w:tcW w:w="2835" w:type="dxa"/>
            <w:shd w:val="clear" w:color="auto" w:fill="auto"/>
          </w:tcPr>
          <w:p w14:paraId="4F7AF039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5- Roztwór do </w:t>
            </w:r>
            <w:proofErr w:type="spellStart"/>
            <w:r w:rsidRPr="005866BC">
              <w:rPr>
                <w:sz w:val="20"/>
                <w:szCs w:val="20"/>
              </w:rPr>
              <w:t>hemofiltracj</w:t>
            </w:r>
            <w:proofErr w:type="spellEnd"/>
            <w:r w:rsidRPr="005866BC">
              <w:rPr>
                <w:sz w:val="20"/>
                <w:szCs w:val="20"/>
              </w:rPr>
              <w:t xml:space="preserve"> i hemodializy</w:t>
            </w:r>
          </w:p>
        </w:tc>
        <w:tc>
          <w:tcPr>
            <w:tcW w:w="3969" w:type="dxa"/>
            <w:shd w:val="clear" w:color="auto" w:fill="auto"/>
          </w:tcPr>
          <w:p w14:paraId="3A5E9406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961716F" w14:textId="77777777" w:rsidR="005866BC" w:rsidRPr="00211A34" w:rsidRDefault="005866BC" w:rsidP="004C5638">
            <w:pPr>
              <w:rPr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ul. 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8</w:t>
            </w:r>
          </w:p>
          <w:p w14:paraId="0A49A591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14:paraId="466150EA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E6A056A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61F43064" w14:textId="77777777" w:rsidTr="00D730E5">
        <w:tc>
          <w:tcPr>
            <w:tcW w:w="2835" w:type="dxa"/>
            <w:shd w:val="clear" w:color="auto" w:fill="auto"/>
          </w:tcPr>
          <w:p w14:paraId="16EC08D7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6 – Żywienie pozajelitowe I</w:t>
            </w:r>
          </w:p>
        </w:tc>
        <w:tc>
          <w:tcPr>
            <w:tcW w:w="3969" w:type="dxa"/>
            <w:shd w:val="clear" w:color="auto" w:fill="auto"/>
          </w:tcPr>
          <w:p w14:paraId="781BD66D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866BC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5EFE07E3" w14:textId="77777777" w:rsidR="005866BC" w:rsidRPr="00211A34" w:rsidRDefault="005866BC" w:rsidP="004C5638">
            <w:pPr>
              <w:rPr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134</w:t>
            </w:r>
          </w:p>
          <w:p w14:paraId="528165B5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14:paraId="4927AD37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22CF65E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069D8447" w14:textId="77777777" w:rsidTr="00D730E5">
        <w:tc>
          <w:tcPr>
            <w:tcW w:w="2835" w:type="dxa"/>
            <w:shd w:val="clear" w:color="auto" w:fill="auto"/>
          </w:tcPr>
          <w:p w14:paraId="6FF147AA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8 –  </w:t>
            </w:r>
            <w:proofErr w:type="spellStart"/>
            <w:r w:rsidRPr="005866BC">
              <w:rPr>
                <w:sz w:val="20"/>
                <w:szCs w:val="20"/>
              </w:rPr>
              <w:t>Desflurane</w:t>
            </w:r>
            <w:proofErr w:type="spellEnd"/>
            <w:r w:rsidRPr="005866BC">
              <w:rPr>
                <w:sz w:val="20"/>
                <w:szCs w:val="20"/>
              </w:rPr>
              <w:t xml:space="preserve"> *</w:t>
            </w:r>
          </w:p>
        </w:tc>
        <w:tc>
          <w:tcPr>
            <w:tcW w:w="3969" w:type="dxa"/>
            <w:shd w:val="clear" w:color="auto" w:fill="auto"/>
          </w:tcPr>
          <w:p w14:paraId="16572EB6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29A7A99A" w14:textId="77777777" w:rsidR="005866BC" w:rsidRPr="00211A34" w:rsidRDefault="005866BC" w:rsidP="004C5638">
            <w:pPr>
              <w:rPr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ul. 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8</w:t>
            </w:r>
          </w:p>
          <w:p w14:paraId="2022363D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14:paraId="5B878BF7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A115958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1950330A" w14:textId="77777777" w:rsidTr="00D730E5">
        <w:tc>
          <w:tcPr>
            <w:tcW w:w="2835" w:type="dxa"/>
            <w:shd w:val="clear" w:color="auto" w:fill="auto"/>
          </w:tcPr>
          <w:p w14:paraId="63E83C48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9 – Żywienie pozajelitowe II</w:t>
            </w:r>
          </w:p>
        </w:tc>
        <w:tc>
          <w:tcPr>
            <w:tcW w:w="3969" w:type="dxa"/>
            <w:shd w:val="clear" w:color="auto" w:fill="auto"/>
          </w:tcPr>
          <w:p w14:paraId="5F5D819A" w14:textId="0F4576C4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866B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</w:t>
            </w:r>
            <w:r w:rsidR="00631E3F">
              <w:rPr>
                <w:b/>
                <w:bCs/>
                <w:sz w:val="20"/>
                <w:szCs w:val="20"/>
              </w:rPr>
              <w:t>Sp. z o.o.</w:t>
            </w:r>
          </w:p>
          <w:p w14:paraId="2141DCEB" w14:textId="040C3235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Tysiąclecia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14</w:t>
            </w:r>
          </w:p>
          <w:p w14:paraId="76C4F364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Nowy Tomyśl</w:t>
            </w:r>
          </w:p>
        </w:tc>
        <w:tc>
          <w:tcPr>
            <w:tcW w:w="2694" w:type="dxa"/>
            <w:shd w:val="clear" w:color="auto" w:fill="auto"/>
          </w:tcPr>
          <w:p w14:paraId="7CBA433A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B20AAC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4445D8CB" w14:textId="77777777" w:rsidTr="00D730E5">
        <w:tc>
          <w:tcPr>
            <w:tcW w:w="2835" w:type="dxa"/>
            <w:shd w:val="clear" w:color="auto" w:fill="auto"/>
          </w:tcPr>
          <w:p w14:paraId="34C2D635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10 -  Leki I</w:t>
            </w:r>
          </w:p>
        </w:tc>
        <w:tc>
          <w:tcPr>
            <w:tcW w:w="3969" w:type="dxa"/>
            <w:shd w:val="clear" w:color="auto" w:fill="auto"/>
          </w:tcPr>
          <w:p w14:paraId="31A08559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62875DB" w14:textId="76EA09B4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093E3A30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334AFF02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25B2B6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429C1847" w14:textId="77777777" w:rsidTr="00D730E5">
        <w:tc>
          <w:tcPr>
            <w:tcW w:w="2835" w:type="dxa"/>
            <w:shd w:val="clear" w:color="auto" w:fill="auto"/>
          </w:tcPr>
          <w:p w14:paraId="469AB412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11 – Antybiotyki I</w:t>
            </w:r>
          </w:p>
        </w:tc>
        <w:tc>
          <w:tcPr>
            <w:tcW w:w="3969" w:type="dxa"/>
            <w:shd w:val="clear" w:color="auto" w:fill="auto"/>
          </w:tcPr>
          <w:p w14:paraId="37FAE597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Urtica Sp. z o.o.</w:t>
            </w:r>
          </w:p>
          <w:p w14:paraId="2F469D89" w14:textId="41C182B9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Krzemieniecka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120</w:t>
            </w:r>
          </w:p>
          <w:p w14:paraId="431655C7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4AE5984C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5106FC0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437144E5" w14:textId="77777777" w:rsidTr="00D730E5">
        <w:tc>
          <w:tcPr>
            <w:tcW w:w="2835" w:type="dxa"/>
            <w:shd w:val="clear" w:color="auto" w:fill="auto"/>
          </w:tcPr>
          <w:p w14:paraId="795C3B79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11 – Antybiotyki I</w:t>
            </w:r>
          </w:p>
        </w:tc>
        <w:tc>
          <w:tcPr>
            <w:tcW w:w="3969" w:type="dxa"/>
            <w:shd w:val="clear" w:color="auto" w:fill="auto"/>
          </w:tcPr>
          <w:p w14:paraId="62628F6F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7A25868A" w14:textId="23B19CD4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0CA74795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0871E4E4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- 410.30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466B66E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410,30</w:t>
            </w:r>
          </w:p>
        </w:tc>
      </w:tr>
      <w:tr w:rsidR="005866BC" w:rsidRPr="00834EF4" w14:paraId="1AC6EDBB" w14:textId="77777777" w:rsidTr="00D730E5">
        <w:tc>
          <w:tcPr>
            <w:tcW w:w="2835" w:type="dxa"/>
            <w:shd w:val="clear" w:color="auto" w:fill="auto"/>
          </w:tcPr>
          <w:p w14:paraId="6B6CE21A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11 – Antybiotyki I</w:t>
            </w:r>
          </w:p>
        </w:tc>
        <w:tc>
          <w:tcPr>
            <w:tcW w:w="3969" w:type="dxa"/>
            <w:shd w:val="clear" w:color="auto" w:fill="auto"/>
          </w:tcPr>
          <w:p w14:paraId="4B2AE246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NEUCA S.A.</w:t>
            </w:r>
          </w:p>
          <w:p w14:paraId="473787BF" w14:textId="74455A76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Forteczna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35-37</w:t>
            </w:r>
          </w:p>
          <w:p w14:paraId="385F8EF1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Toruń</w:t>
            </w:r>
          </w:p>
        </w:tc>
        <w:tc>
          <w:tcPr>
            <w:tcW w:w="2694" w:type="dxa"/>
            <w:shd w:val="clear" w:color="auto" w:fill="auto"/>
          </w:tcPr>
          <w:p w14:paraId="44FB8440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- 86.20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00D56C8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86,20</w:t>
            </w:r>
          </w:p>
        </w:tc>
      </w:tr>
      <w:tr w:rsidR="005866BC" w:rsidRPr="00834EF4" w14:paraId="6B6C475D" w14:textId="77777777" w:rsidTr="00D730E5">
        <w:tc>
          <w:tcPr>
            <w:tcW w:w="2835" w:type="dxa"/>
            <w:shd w:val="clear" w:color="auto" w:fill="auto"/>
          </w:tcPr>
          <w:p w14:paraId="5C9AE5D1" w14:textId="10DD45CD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 - 12 Antybiotyki II</w:t>
            </w:r>
          </w:p>
        </w:tc>
        <w:tc>
          <w:tcPr>
            <w:tcW w:w="3969" w:type="dxa"/>
            <w:shd w:val="clear" w:color="auto" w:fill="auto"/>
          </w:tcPr>
          <w:p w14:paraId="3D6F63F5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Urtica Sp. z o.o.</w:t>
            </w:r>
          </w:p>
          <w:p w14:paraId="755A9075" w14:textId="6269EADA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Krzemieniecka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120</w:t>
            </w:r>
          </w:p>
          <w:p w14:paraId="2E64CC45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6BFD3EF7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D658A01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283714AB" w14:textId="77777777" w:rsidTr="00D730E5">
        <w:tc>
          <w:tcPr>
            <w:tcW w:w="2835" w:type="dxa"/>
            <w:shd w:val="clear" w:color="auto" w:fill="auto"/>
          </w:tcPr>
          <w:p w14:paraId="33FAB67E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lastRenderedPageBreak/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 - 12 Antybiotyki II</w:t>
            </w:r>
          </w:p>
        </w:tc>
        <w:tc>
          <w:tcPr>
            <w:tcW w:w="3969" w:type="dxa"/>
            <w:shd w:val="clear" w:color="auto" w:fill="auto"/>
          </w:tcPr>
          <w:p w14:paraId="3437D56B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5D0334F3" w14:textId="32C1BC7D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5F132844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7CFC984F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- 496.35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16C0637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496,35</w:t>
            </w:r>
          </w:p>
        </w:tc>
      </w:tr>
      <w:tr w:rsidR="005866BC" w:rsidRPr="00834EF4" w14:paraId="547B21E6" w14:textId="77777777" w:rsidTr="00D730E5">
        <w:tc>
          <w:tcPr>
            <w:tcW w:w="2835" w:type="dxa"/>
            <w:shd w:val="clear" w:color="auto" w:fill="auto"/>
          </w:tcPr>
          <w:p w14:paraId="6420AFCC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 - 12 Antybiotyki II</w:t>
            </w:r>
          </w:p>
        </w:tc>
        <w:tc>
          <w:tcPr>
            <w:tcW w:w="3969" w:type="dxa"/>
            <w:shd w:val="clear" w:color="auto" w:fill="auto"/>
          </w:tcPr>
          <w:p w14:paraId="55051BFB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NEUCA S.A.</w:t>
            </w:r>
          </w:p>
          <w:p w14:paraId="400F5FE0" w14:textId="232601BC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Forteczna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35-37</w:t>
            </w:r>
          </w:p>
          <w:p w14:paraId="28DDD93C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Toruń</w:t>
            </w:r>
          </w:p>
        </w:tc>
        <w:tc>
          <w:tcPr>
            <w:tcW w:w="2694" w:type="dxa"/>
            <w:shd w:val="clear" w:color="auto" w:fill="auto"/>
          </w:tcPr>
          <w:p w14:paraId="61E3A9DD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- 485.20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F85FAB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485,20</w:t>
            </w:r>
          </w:p>
        </w:tc>
      </w:tr>
      <w:tr w:rsidR="005866BC" w:rsidRPr="00834EF4" w14:paraId="2A46F1AE" w14:textId="77777777" w:rsidTr="00D730E5">
        <w:tc>
          <w:tcPr>
            <w:tcW w:w="2835" w:type="dxa"/>
            <w:shd w:val="clear" w:color="auto" w:fill="auto"/>
          </w:tcPr>
          <w:p w14:paraId="12D05B49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13* - </w:t>
            </w:r>
            <w:proofErr w:type="spellStart"/>
            <w:r w:rsidRPr="005866BC">
              <w:rPr>
                <w:sz w:val="20"/>
                <w:szCs w:val="20"/>
              </w:rPr>
              <w:t>Bicalutamidum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5E4AB41E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Urtica Sp. z o.o.</w:t>
            </w:r>
          </w:p>
          <w:p w14:paraId="72ECD05E" w14:textId="1130DD58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Krzemieniecka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120</w:t>
            </w:r>
          </w:p>
          <w:p w14:paraId="02028E74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371FA59F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21A86B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072318ED" w14:textId="77777777" w:rsidTr="00D730E5">
        <w:tc>
          <w:tcPr>
            <w:tcW w:w="2835" w:type="dxa"/>
            <w:shd w:val="clear" w:color="auto" w:fill="auto"/>
          </w:tcPr>
          <w:p w14:paraId="7EB26DC2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13* - </w:t>
            </w:r>
            <w:proofErr w:type="spellStart"/>
            <w:r w:rsidRPr="005866BC">
              <w:rPr>
                <w:sz w:val="20"/>
                <w:szCs w:val="20"/>
              </w:rPr>
              <w:t>Bicalutamidum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1E29AB9B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FA9242A" w14:textId="749B383C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Szopienicka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77</w:t>
            </w:r>
          </w:p>
          <w:p w14:paraId="56DD2457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7CC80993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- 344.45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2442CB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344,45</w:t>
            </w:r>
          </w:p>
        </w:tc>
      </w:tr>
      <w:tr w:rsidR="005866BC" w:rsidRPr="00834EF4" w14:paraId="55DB2263" w14:textId="77777777" w:rsidTr="00D730E5">
        <w:tc>
          <w:tcPr>
            <w:tcW w:w="2835" w:type="dxa"/>
            <w:shd w:val="clear" w:color="auto" w:fill="auto"/>
          </w:tcPr>
          <w:p w14:paraId="687FF1E5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13* - </w:t>
            </w:r>
            <w:proofErr w:type="spellStart"/>
            <w:r w:rsidRPr="005866BC">
              <w:rPr>
                <w:sz w:val="20"/>
                <w:szCs w:val="20"/>
              </w:rPr>
              <w:t>Bicalutamidum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0F6FC812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E5B00E7" w14:textId="58A368C8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143E77C3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3B851F26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- 336.95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D08CE31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336,95</w:t>
            </w:r>
          </w:p>
        </w:tc>
      </w:tr>
      <w:tr w:rsidR="005866BC" w:rsidRPr="00834EF4" w14:paraId="3F1F8F8F" w14:textId="77777777" w:rsidTr="00D730E5">
        <w:tc>
          <w:tcPr>
            <w:tcW w:w="2835" w:type="dxa"/>
            <w:shd w:val="clear" w:color="auto" w:fill="auto"/>
          </w:tcPr>
          <w:p w14:paraId="52C32214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14 - </w:t>
            </w:r>
            <w:proofErr w:type="spellStart"/>
            <w:r w:rsidRPr="005866BC">
              <w:rPr>
                <w:sz w:val="20"/>
                <w:szCs w:val="20"/>
              </w:rPr>
              <w:t>Oxaliplatinum</w:t>
            </w:r>
            <w:proofErr w:type="spellEnd"/>
            <w:r w:rsidRPr="005866BC">
              <w:rPr>
                <w:sz w:val="20"/>
                <w:szCs w:val="20"/>
              </w:rPr>
              <w:t>*</w:t>
            </w:r>
          </w:p>
        </w:tc>
        <w:tc>
          <w:tcPr>
            <w:tcW w:w="3969" w:type="dxa"/>
            <w:shd w:val="clear" w:color="auto" w:fill="auto"/>
          </w:tcPr>
          <w:p w14:paraId="22FF4B9C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7045A31" w14:textId="1F537BDB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3D04DE52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7ED1C56E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8FFE67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12416968" w14:textId="77777777" w:rsidTr="00D730E5">
        <w:tc>
          <w:tcPr>
            <w:tcW w:w="2835" w:type="dxa"/>
            <w:shd w:val="clear" w:color="auto" w:fill="auto"/>
          </w:tcPr>
          <w:p w14:paraId="38D32822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14 - </w:t>
            </w:r>
            <w:proofErr w:type="spellStart"/>
            <w:r w:rsidRPr="005866BC">
              <w:rPr>
                <w:sz w:val="20"/>
                <w:szCs w:val="20"/>
              </w:rPr>
              <w:t>Oxaliplatinum</w:t>
            </w:r>
            <w:proofErr w:type="spellEnd"/>
            <w:r w:rsidRPr="005866BC">
              <w:rPr>
                <w:sz w:val="20"/>
                <w:szCs w:val="20"/>
              </w:rPr>
              <w:t>*</w:t>
            </w:r>
          </w:p>
        </w:tc>
        <w:tc>
          <w:tcPr>
            <w:tcW w:w="3969" w:type="dxa"/>
            <w:shd w:val="clear" w:color="auto" w:fill="auto"/>
          </w:tcPr>
          <w:p w14:paraId="17B76942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866BC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724DD8B3" w14:textId="77777777" w:rsidR="005866BC" w:rsidRPr="00211A34" w:rsidRDefault="005866BC" w:rsidP="004C5638">
            <w:pPr>
              <w:rPr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134</w:t>
            </w:r>
          </w:p>
          <w:p w14:paraId="2F7F2F0F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14:paraId="3D3D18CF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- 481.85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ED862D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481,85</w:t>
            </w:r>
          </w:p>
        </w:tc>
      </w:tr>
      <w:tr w:rsidR="005866BC" w:rsidRPr="00834EF4" w14:paraId="0FCFF95C" w14:textId="77777777" w:rsidTr="00D730E5">
        <w:tc>
          <w:tcPr>
            <w:tcW w:w="2835" w:type="dxa"/>
            <w:shd w:val="clear" w:color="auto" w:fill="auto"/>
          </w:tcPr>
          <w:p w14:paraId="72757466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15 - </w:t>
            </w:r>
            <w:proofErr w:type="spellStart"/>
            <w:r w:rsidRPr="005866BC">
              <w:rPr>
                <w:sz w:val="20"/>
                <w:szCs w:val="20"/>
              </w:rPr>
              <w:t>Paclitaxelum</w:t>
            </w:r>
            <w:proofErr w:type="spellEnd"/>
            <w:r w:rsidRPr="005866BC">
              <w:rPr>
                <w:sz w:val="20"/>
                <w:szCs w:val="20"/>
              </w:rPr>
              <w:t>*</w:t>
            </w:r>
          </w:p>
        </w:tc>
        <w:tc>
          <w:tcPr>
            <w:tcW w:w="3969" w:type="dxa"/>
            <w:shd w:val="clear" w:color="auto" w:fill="auto"/>
          </w:tcPr>
          <w:p w14:paraId="1EFF610C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866BC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463AC3BA" w14:textId="77777777" w:rsidR="005866BC" w:rsidRPr="00211A34" w:rsidRDefault="005866BC" w:rsidP="004C5638">
            <w:pPr>
              <w:rPr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134</w:t>
            </w:r>
          </w:p>
          <w:p w14:paraId="5773A384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14:paraId="0A54DCD8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4A8EE6E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41B2797F" w14:textId="77777777" w:rsidTr="00D730E5">
        <w:tc>
          <w:tcPr>
            <w:tcW w:w="2835" w:type="dxa"/>
            <w:shd w:val="clear" w:color="auto" w:fill="auto"/>
          </w:tcPr>
          <w:p w14:paraId="389DFA97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15 - </w:t>
            </w:r>
            <w:proofErr w:type="spellStart"/>
            <w:r w:rsidRPr="005866BC">
              <w:rPr>
                <w:sz w:val="20"/>
                <w:szCs w:val="20"/>
              </w:rPr>
              <w:t>Paclitaxelum</w:t>
            </w:r>
            <w:proofErr w:type="spellEnd"/>
            <w:r w:rsidRPr="005866BC">
              <w:rPr>
                <w:sz w:val="20"/>
                <w:szCs w:val="20"/>
              </w:rPr>
              <w:t>*</w:t>
            </w:r>
          </w:p>
        </w:tc>
        <w:tc>
          <w:tcPr>
            <w:tcW w:w="3969" w:type="dxa"/>
            <w:shd w:val="clear" w:color="auto" w:fill="auto"/>
          </w:tcPr>
          <w:p w14:paraId="1FA3473A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Lek S.A.</w:t>
            </w:r>
          </w:p>
          <w:p w14:paraId="55F043C7" w14:textId="34C90F3B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Podlipie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16</w:t>
            </w:r>
          </w:p>
          <w:p w14:paraId="7D64FC9C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Stryków</w:t>
            </w:r>
          </w:p>
        </w:tc>
        <w:tc>
          <w:tcPr>
            <w:tcW w:w="2694" w:type="dxa"/>
            <w:shd w:val="clear" w:color="auto" w:fill="auto"/>
          </w:tcPr>
          <w:p w14:paraId="263BEC47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- 414.70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3E42028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414,70</w:t>
            </w:r>
          </w:p>
        </w:tc>
      </w:tr>
      <w:tr w:rsidR="005866BC" w:rsidRPr="00834EF4" w14:paraId="1D24800C" w14:textId="77777777" w:rsidTr="00D730E5">
        <w:tc>
          <w:tcPr>
            <w:tcW w:w="2835" w:type="dxa"/>
            <w:shd w:val="clear" w:color="auto" w:fill="auto"/>
          </w:tcPr>
          <w:p w14:paraId="76EBC43E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15 - </w:t>
            </w:r>
            <w:proofErr w:type="spellStart"/>
            <w:r w:rsidRPr="005866BC">
              <w:rPr>
                <w:sz w:val="20"/>
                <w:szCs w:val="20"/>
              </w:rPr>
              <w:t>Paclitaxelum</w:t>
            </w:r>
            <w:proofErr w:type="spellEnd"/>
            <w:r w:rsidRPr="005866BC">
              <w:rPr>
                <w:sz w:val="20"/>
                <w:szCs w:val="20"/>
              </w:rPr>
              <w:t>*</w:t>
            </w:r>
          </w:p>
        </w:tc>
        <w:tc>
          <w:tcPr>
            <w:tcW w:w="3969" w:type="dxa"/>
            <w:shd w:val="clear" w:color="auto" w:fill="auto"/>
          </w:tcPr>
          <w:p w14:paraId="4DD466D3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Urtica Sp. z o.o.</w:t>
            </w:r>
          </w:p>
          <w:p w14:paraId="6879807F" w14:textId="441E142E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Krzemieniecka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120</w:t>
            </w:r>
          </w:p>
          <w:p w14:paraId="18436BCB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6D8B148C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- 388.20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A03BD8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388,20</w:t>
            </w:r>
          </w:p>
        </w:tc>
      </w:tr>
      <w:tr w:rsidR="005866BC" w:rsidRPr="00834EF4" w14:paraId="37FD542E" w14:textId="77777777" w:rsidTr="00D730E5">
        <w:tc>
          <w:tcPr>
            <w:tcW w:w="2835" w:type="dxa"/>
            <w:shd w:val="clear" w:color="auto" w:fill="auto"/>
          </w:tcPr>
          <w:p w14:paraId="1C511724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16 - </w:t>
            </w:r>
            <w:proofErr w:type="spellStart"/>
            <w:r w:rsidRPr="005866BC">
              <w:rPr>
                <w:sz w:val="20"/>
                <w:szCs w:val="20"/>
              </w:rPr>
              <w:t>Carboplatinum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6DF17E31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Lek S.A.</w:t>
            </w:r>
          </w:p>
          <w:p w14:paraId="64830DE4" w14:textId="15A08156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Podlipie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16</w:t>
            </w:r>
          </w:p>
          <w:p w14:paraId="12B8D9D8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Stryków</w:t>
            </w:r>
          </w:p>
        </w:tc>
        <w:tc>
          <w:tcPr>
            <w:tcW w:w="2694" w:type="dxa"/>
            <w:shd w:val="clear" w:color="auto" w:fill="auto"/>
          </w:tcPr>
          <w:p w14:paraId="5889EA2A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E93E06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54652149" w14:textId="77777777" w:rsidTr="00D730E5">
        <w:tc>
          <w:tcPr>
            <w:tcW w:w="2835" w:type="dxa"/>
            <w:shd w:val="clear" w:color="auto" w:fill="auto"/>
          </w:tcPr>
          <w:p w14:paraId="0C93470D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16 - </w:t>
            </w:r>
            <w:proofErr w:type="spellStart"/>
            <w:r w:rsidRPr="005866BC">
              <w:rPr>
                <w:sz w:val="20"/>
                <w:szCs w:val="20"/>
              </w:rPr>
              <w:t>Carboplatinum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09196523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2E49B806" w14:textId="3C0BD2F1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5D257C85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0226D8F4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- 463.25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5DCBEE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463,25</w:t>
            </w:r>
          </w:p>
        </w:tc>
      </w:tr>
      <w:tr w:rsidR="005866BC" w:rsidRPr="00834EF4" w14:paraId="7D993A0C" w14:textId="77777777" w:rsidTr="00D730E5">
        <w:tc>
          <w:tcPr>
            <w:tcW w:w="2835" w:type="dxa"/>
            <w:shd w:val="clear" w:color="auto" w:fill="auto"/>
          </w:tcPr>
          <w:p w14:paraId="46BAC45D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16 - </w:t>
            </w:r>
            <w:proofErr w:type="spellStart"/>
            <w:r w:rsidRPr="005866BC">
              <w:rPr>
                <w:sz w:val="20"/>
                <w:szCs w:val="20"/>
              </w:rPr>
              <w:t>Carboplatinum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060BEB45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24D747C" w14:textId="32E91A32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5866BC" w:rsidRPr="005866BC">
              <w:rPr>
                <w:sz w:val="20"/>
                <w:szCs w:val="20"/>
              </w:rPr>
              <w:t>Hubska</w:t>
            </w:r>
            <w:proofErr w:type="spellEnd"/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44</w:t>
            </w:r>
          </w:p>
          <w:p w14:paraId="407A7849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35656E0C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- 419.90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F3BA0EC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419,90</w:t>
            </w:r>
          </w:p>
        </w:tc>
      </w:tr>
      <w:tr w:rsidR="005866BC" w:rsidRPr="00834EF4" w14:paraId="4E8B6D21" w14:textId="77777777" w:rsidTr="00D730E5">
        <w:tc>
          <w:tcPr>
            <w:tcW w:w="2835" w:type="dxa"/>
            <w:shd w:val="clear" w:color="auto" w:fill="auto"/>
          </w:tcPr>
          <w:p w14:paraId="7A54E706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 17 - </w:t>
            </w:r>
            <w:proofErr w:type="spellStart"/>
            <w:r w:rsidRPr="005866BC">
              <w:rPr>
                <w:sz w:val="20"/>
                <w:szCs w:val="20"/>
              </w:rPr>
              <w:t>Doxorubicinum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262FDD5F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154C59A9" w14:textId="77777777" w:rsidR="005866BC" w:rsidRPr="00211A34" w:rsidRDefault="005866BC" w:rsidP="004C5638">
            <w:pPr>
              <w:rPr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ul. 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8</w:t>
            </w:r>
          </w:p>
          <w:p w14:paraId="2D185B33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14:paraId="1A6F6CDA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FAF98F3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7DB5EF48" w14:textId="77777777" w:rsidTr="00D730E5">
        <w:tc>
          <w:tcPr>
            <w:tcW w:w="2835" w:type="dxa"/>
            <w:shd w:val="clear" w:color="auto" w:fill="auto"/>
          </w:tcPr>
          <w:p w14:paraId="55E6766F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18  - </w:t>
            </w:r>
            <w:proofErr w:type="spellStart"/>
            <w:r w:rsidRPr="005866BC">
              <w:rPr>
                <w:sz w:val="20"/>
                <w:szCs w:val="20"/>
              </w:rPr>
              <w:t>Crotamiton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055A6C4D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8F96FA1" w14:textId="5CD840A9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Szopienicka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77</w:t>
            </w:r>
          </w:p>
          <w:p w14:paraId="143C7365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6E239F90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AD4827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7152098B" w14:textId="77777777" w:rsidTr="00D730E5">
        <w:tc>
          <w:tcPr>
            <w:tcW w:w="2835" w:type="dxa"/>
            <w:shd w:val="clear" w:color="auto" w:fill="auto"/>
          </w:tcPr>
          <w:p w14:paraId="47A9ABAB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18  - </w:t>
            </w:r>
            <w:proofErr w:type="spellStart"/>
            <w:r w:rsidRPr="005866BC">
              <w:rPr>
                <w:sz w:val="20"/>
                <w:szCs w:val="20"/>
              </w:rPr>
              <w:t>Crotamiton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532BAB8B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D60C6F7" w14:textId="5D286C07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14BDD8E9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52371AB1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- 455.30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707CD0C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455,30</w:t>
            </w:r>
          </w:p>
        </w:tc>
      </w:tr>
      <w:tr w:rsidR="005866BC" w:rsidRPr="00834EF4" w14:paraId="54225D3D" w14:textId="77777777" w:rsidTr="00D730E5">
        <w:tc>
          <w:tcPr>
            <w:tcW w:w="2835" w:type="dxa"/>
            <w:shd w:val="clear" w:color="auto" w:fill="auto"/>
          </w:tcPr>
          <w:p w14:paraId="7344FE92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- 19 Immunoglobulina anti-RH0 (D) I</w:t>
            </w:r>
          </w:p>
        </w:tc>
        <w:tc>
          <w:tcPr>
            <w:tcW w:w="3969" w:type="dxa"/>
            <w:shd w:val="clear" w:color="auto" w:fill="auto"/>
          </w:tcPr>
          <w:p w14:paraId="38E72897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70D04F2" w14:textId="0E1CE5F9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Szopienicka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77</w:t>
            </w:r>
          </w:p>
          <w:p w14:paraId="69837474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73177D59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730BF28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2D851855" w14:textId="77777777" w:rsidTr="00D730E5">
        <w:tc>
          <w:tcPr>
            <w:tcW w:w="2835" w:type="dxa"/>
            <w:shd w:val="clear" w:color="auto" w:fill="auto"/>
          </w:tcPr>
          <w:p w14:paraId="7A29DFD5" w14:textId="77777777" w:rsidR="00D730E5" w:rsidRDefault="00D730E5" w:rsidP="004C5638">
            <w:pPr>
              <w:spacing w:before="40" w:after="40"/>
              <w:rPr>
                <w:sz w:val="20"/>
                <w:szCs w:val="20"/>
              </w:rPr>
            </w:pPr>
          </w:p>
          <w:p w14:paraId="455FC2BA" w14:textId="39B1EEFB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lastRenderedPageBreak/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- 19 Immunoglobulina anti-RH0 (D) I</w:t>
            </w:r>
          </w:p>
        </w:tc>
        <w:tc>
          <w:tcPr>
            <w:tcW w:w="3969" w:type="dxa"/>
            <w:shd w:val="clear" w:color="auto" w:fill="auto"/>
          </w:tcPr>
          <w:p w14:paraId="59CE47FA" w14:textId="77777777" w:rsidR="00D730E5" w:rsidRDefault="00D730E5" w:rsidP="00AC450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</w:p>
          <w:p w14:paraId="132C5571" w14:textId="337CE79D" w:rsidR="00AC4508" w:rsidRPr="00631E3F" w:rsidRDefault="00AC4508" w:rsidP="00AC450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31E3F">
              <w:rPr>
                <w:b/>
                <w:sz w:val="20"/>
                <w:szCs w:val="20"/>
              </w:rPr>
              <w:lastRenderedPageBreak/>
              <w:t>Centrala Farmaceutyczna</w:t>
            </w:r>
            <w:r w:rsidR="00D730E5">
              <w:rPr>
                <w:b/>
                <w:sz w:val="20"/>
                <w:szCs w:val="20"/>
              </w:rPr>
              <w:t xml:space="preserve"> </w:t>
            </w:r>
            <w:r w:rsidRPr="00631E3F">
              <w:rPr>
                <w:b/>
                <w:sz w:val="20"/>
                <w:szCs w:val="20"/>
              </w:rPr>
              <w:t>CEFARM S.A.</w:t>
            </w:r>
          </w:p>
          <w:p w14:paraId="26D686AD" w14:textId="77777777" w:rsidR="00AC4508" w:rsidRPr="00631E3F" w:rsidRDefault="00AC4508" w:rsidP="00AC4508">
            <w:pPr>
              <w:jc w:val="both"/>
              <w:rPr>
                <w:bCs/>
                <w:sz w:val="20"/>
                <w:szCs w:val="20"/>
              </w:rPr>
            </w:pPr>
            <w:r w:rsidRPr="00631E3F">
              <w:rPr>
                <w:bCs/>
                <w:sz w:val="20"/>
                <w:szCs w:val="20"/>
              </w:rPr>
              <w:t xml:space="preserve">ul. Jana Kazimierza 16 </w:t>
            </w:r>
          </w:p>
          <w:p w14:paraId="4D86430B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631E3F">
              <w:rPr>
                <w:sz w:val="20"/>
                <w:szCs w:val="20"/>
              </w:rPr>
              <w:t>01-248 Warszawa</w:t>
            </w:r>
          </w:p>
        </w:tc>
        <w:tc>
          <w:tcPr>
            <w:tcW w:w="2694" w:type="dxa"/>
            <w:shd w:val="clear" w:color="auto" w:fill="auto"/>
          </w:tcPr>
          <w:p w14:paraId="32C6D1BE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lastRenderedPageBreak/>
              <w:t>1 - Cena - 499.40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0692A36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499,40</w:t>
            </w:r>
          </w:p>
        </w:tc>
      </w:tr>
      <w:tr w:rsidR="005866BC" w:rsidRPr="00834EF4" w14:paraId="0413FAD8" w14:textId="77777777" w:rsidTr="00D730E5">
        <w:tc>
          <w:tcPr>
            <w:tcW w:w="2835" w:type="dxa"/>
            <w:shd w:val="clear" w:color="auto" w:fill="auto"/>
          </w:tcPr>
          <w:p w14:paraId="66034FFD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- 19 Immunoglobulina anti-RH0 (D) I</w:t>
            </w:r>
          </w:p>
        </w:tc>
        <w:tc>
          <w:tcPr>
            <w:tcW w:w="3969" w:type="dxa"/>
            <w:shd w:val="clear" w:color="auto" w:fill="auto"/>
          </w:tcPr>
          <w:p w14:paraId="28209852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05803B7D" w14:textId="1F695658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2376D8A5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2161E831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- 498.40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41566C2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498,40</w:t>
            </w:r>
          </w:p>
        </w:tc>
      </w:tr>
      <w:tr w:rsidR="005866BC" w:rsidRPr="00834EF4" w14:paraId="08C06F84" w14:textId="77777777" w:rsidTr="00D730E5">
        <w:tc>
          <w:tcPr>
            <w:tcW w:w="2835" w:type="dxa"/>
            <w:shd w:val="clear" w:color="auto" w:fill="auto"/>
          </w:tcPr>
          <w:p w14:paraId="0D8AE632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- 19 Immunoglobulina anti-RH0 (D) I</w:t>
            </w:r>
          </w:p>
        </w:tc>
        <w:tc>
          <w:tcPr>
            <w:tcW w:w="3969" w:type="dxa"/>
            <w:shd w:val="clear" w:color="auto" w:fill="auto"/>
          </w:tcPr>
          <w:p w14:paraId="24ADC8B5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9F9989A" w14:textId="61D899DD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5866BC" w:rsidRPr="005866BC">
              <w:rPr>
                <w:sz w:val="20"/>
                <w:szCs w:val="20"/>
              </w:rPr>
              <w:t>Hubska</w:t>
            </w:r>
            <w:proofErr w:type="spellEnd"/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44</w:t>
            </w:r>
          </w:p>
          <w:p w14:paraId="37602569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7E880256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- 493.50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CE8B3D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493,50</w:t>
            </w:r>
          </w:p>
        </w:tc>
      </w:tr>
      <w:tr w:rsidR="005866BC" w:rsidRPr="00834EF4" w14:paraId="3147D840" w14:textId="77777777" w:rsidTr="00D730E5">
        <w:tc>
          <w:tcPr>
            <w:tcW w:w="2835" w:type="dxa"/>
            <w:shd w:val="clear" w:color="auto" w:fill="auto"/>
          </w:tcPr>
          <w:p w14:paraId="5982D1F3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20 - Leki II</w:t>
            </w:r>
          </w:p>
        </w:tc>
        <w:tc>
          <w:tcPr>
            <w:tcW w:w="3969" w:type="dxa"/>
            <w:shd w:val="clear" w:color="auto" w:fill="auto"/>
          </w:tcPr>
          <w:p w14:paraId="0ABD3D8F" w14:textId="5864DAF1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 xml:space="preserve">OPTIFARMA </w:t>
            </w:r>
            <w:r w:rsidR="00631E3F"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18EF481B" w14:textId="0BF53CA2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Sokołowska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14</w:t>
            </w:r>
          </w:p>
          <w:p w14:paraId="2EADED48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Sokołów</w:t>
            </w:r>
          </w:p>
        </w:tc>
        <w:tc>
          <w:tcPr>
            <w:tcW w:w="2694" w:type="dxa"/>
            <w:shd w:val="clear" w:color="auto" w:fill="auto"/>
          </w:tcPr>
          <w:p w14:paraId="6174A2D8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2982171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56E54345" w14:textId="77777777" w:rsidTr="00D730E5">
        <w:tc>
          <w:tcPr>
            <w:tcW w:w="2835" w:type="dxa"/>
            <w:shd w:val="clear" w:color="auto" w:fill="auto"/>
          </w:tcPr>
          <w:p w14:paraId="2C3FCDD1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21 - Leki III</w:t>
            </w:r>
          </w:p>
        </w:tc>
        <w:tc>
          <w:tcPr>
            <w:tcW w:w="3969" w:type="dxa"/>
            <w:shd w:val="clear" w:color="auto" w:fill="auto"/>
          </w:tcPr>
          <w:p w14:paraId="26C7981B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Urtica Sp. z o.o.</w:t>
            </w:r>
          </w:p>
          <w:p w14:paraId="5222FABB" w14:textId="5A23C5BA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Krzemieniecka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120</w:t>
            </w:r>
          </w:p>
          <w:p w14:paraId="22F9B73F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60F7A129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6EE815B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7E00887E" w14:textId="77777777" w:rsidTr="00D730E5">
        <w:tc>
          <w:tcPr>
            <w:tcW w:w="2835" w:type="dxa"/>
            <w:shd w:val="clear" w:color="auto" w:fill="auto"/>
          </w:tcPr>
          <w:p w14:paraId="34528549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21 - Leki III</w:t>
            </w:r>
          </w:p>
        </w:tc>
        <w:tc>
          <w:tcPr>
            <w:tcW w:w="3969" w:type="dxa"/>
            <w:shd w:val="clear" w:color="auto" w:fill="auto"/>
          </w:tcPr>
          <w:p w14:paraId="5CD0057A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36F0FDC" w14:textId="58AB399E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Szopienicka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77</w:t>
            </w:r>
          </w:p>
          <w:p w14:paraId="46C02C09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55662930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- 499.70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B47010F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499,70</w:t>
            </w:r>
          </w:p>
        </w:tc>
      </w:tr>
      <w:tr w:rsidR="005866BC" w:rsidRPr="00834EF4" w14:paraId="65AF4644" w14:textId="77777777" w:rsidTr="00D730E5">
        <w:tc>
          <w:tcPr>
            <w:tcW w:w="2835" w:type="dxa"/>
            <w:shd w:val="clear" w:color="auto" w:fill="auto"/>
          </w:tcPr>
          <w:p w14:paraId="75814720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23 – </w:t>
            </w:r>
            <w:proofErr w:type="spellStart"/>
            <w:r w:rsidRPr="005866BC">
              <w:rPr>
                <w:sz w:val="20"/>
                <w:szCs w:val="20"/>
              </w:rPr>
              <w:t>Esomeprazole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7B92927A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10A5C43" w14:textId="2B73A537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5866BC" w:rsidRPr="005866BC">
              <w:rPr>
                <w:sz w:val="20"/>
                <w:szCs w:val="20"/>
              </w:rPr>
              <w:t>Hubska</w:t>
            </w:r>
            <w:proofErr w:type="spellEnd"/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44</w:t>
            </w:r>
          </w:p>
          <w:p w14:paraId="45825F9D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359AEBBE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352AC78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19D376F9" w14:textId="77777777" w:rsidTr="00D730E5">
        <w:tc>
          <w:tcPr>
            <w:tcW w:w="2835" w:type="dxa"/>
            <w:shd w:val="clear" w:color="auto" w:fill="auto"/>
          </w:tcPr>
          <w:p w14:paraId="10279445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23 – </w:t>
            </w:r>
            <w:proofErr w:type="spellStart"/>
            <w:r w:rsidRPr="005866BC">
              <w:rPr>
                <w:sz w:val="20"/>
                <w:szCs w:val="20"/>
              </w:rPr>
              <w:t>Esomeprazole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596FCE51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14ADC8F" w14:textId="375C11C8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1FFC1957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2564EBB5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- 485.70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BB35513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485,70</w:t>
            </w:r>
          </w:p>
        </w:tc>
      </w:tr>
      <w:tr w:rsidR="005866BC" w:rsidRPr="00834EF4" w14:paraId="785F8B84" w14:textId="77777777" w:rsidTr="00D730E5">
        <w:tc>
          <w:tcPr>
            <w:tcW w:w="2835" w:type="dxa"/>
            <w:shd w:val="clear" w:color="auto" w:fill="auto"/>
          </w:tcPr>
          <w:p w14:paraId="6087E35B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23 – </w:t>
            </w:r>
            <w:proofErr w:type="spellStart"/>
            <w:r w:rsidRPr="005866BC">
              <w:rPr>
                <w:sz w:val="20"/>
                <w:szCs w:val="20"/>
              </w:rPr>
              <w:t>Esomeprazole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5829FD0A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Urtica Sp. z o.o.</w:t>
            </w:r>
          </w:p>
          <w:p w14:paraId="5DDD4073" w14:textId="0E6623B0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Krzemieniecka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120</w:t>
            </w:r>
          </w:p>
          <w:p w14:paraId="0BFE5120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367AE7D5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- 391.10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41C9A7E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391,10</w:t>
            </w:r>
          </w:p>
        </w:tc>
      </w:tr>
      <w:tr w:rsidR="005866BC" w:rsidRPr="00834EF4" w14:paraId="1366C92F" w14:textId="77777777" w:rsidTr="00D730E5">
        <w:tc>
          <w:tcPr>
            <w:tcW w:w="2835" w:type="dxa"/>
            <w:shd w:val="clear" w:color="auto" w:fill="auto"/>
          </w:tcPr>
          <w:p w14:paraId="04784C8E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23 – </w:t>
            </w:r>
            <w:proofErr w:type="spellStart"/>
            <w:r w:rsidRPr="005866BC">
              <w:rPr>
                <w:sz w:val="20"/>
                <w:szCs w:val="20"/>
              </w:rPr>
              <w:t>Esomeprazole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161D91F8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7759B48" w14:textId="0A7BDCC4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Szopienicka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77</w:t>
            </w:r>
          </w:p>
          <w:p w14:paraId="45D2D7DF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44B06120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- 389.90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8ADDAB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389,90</w:t>
            </w:r>
          </w:p>
        </w:tc>
      </w:tr>
      <w:tr w:rsidR="005866BC" w:rsidRPr="00834EF4" w14:paraId="61E97667" w14:textId="77777777" w:rsidTr="00D730E5">
        <w:tc>
          <w:tcPr>
            <w:tcW w:w="2835" w:type="dxa"/>
            <w:shd w:val="clear" w:color="auto" w:fill="auto"/>
          </w:tcPr>
          <w:p w14:paraId="6940BE4E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24 -Immunoglobuliny anti-RH0(D) II</w:t>
            </w:r>
          </w:p>
        </w:tc>
        <w:tc>
          <w:tcPr>
            <w:tcW w:w="3969" w:type="dxa"/>
            <w:shd w:val="clear" w:color="auto" w:fill="auto"/>
          </w:tcPr>
          <w:p w14:paraId="0EF95E49" w14:textId="77777777" w:rsidR="00AC4508" w:rsidRPr="00631E3F" w:rsidRDefault="00AC4508" w:rsidP="00AC450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31E3F">
              <w:rPr>
                <w:b/>
                <w:sz w:val="20"/>
                <w:szCs w:val="20"/>
              </w:rPr>
              <w:t>Centrala Farmaceutyczna CEFARM S.A.</w:t>
            </w:r>
          </w:p>
          <w:p w14:paraId="0FA2DC48" w14:textId="77777777" w:rsidR="00AC4508" w:rsidRPr="00631E3F" w:rsidRDefault="00AC4508" w:rsidP="00AC4508">
            <w:pPr>
              <w:jc w:val="both"/>
              <w:rPr>
                <w:bCs/>
                <w:sz w:val="20"/>
                <w:szCs w:val="20"/>
              </w:rPr>
            </w:pPr>
            <w:r w:rsidRPr="00631E3F">
              <w:rPr>
                <w:bCs/>
                <w:sz w:val="20"/>
                <w:szCs w:val="20"/>
              </w:rPr>
              <w:t xml:space="preserve">ul. Jana Kazimierza 16 </w:t>
            </w:r>
          </w:p>
          <w:p w14:paraId="5F90473C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631E3F">
              <w:rPr>
                <w:sz w:val="20"/>
                <w:szCs w:val="20"/>
              </w:rPr>
              <w:t>01-248 Warszawa</w:t>
            </w:r>
          </w:p>
        </w:tc>
        <w:tc>
          <w:tcPr>
            <w:tcW w:w="2694" w:type="dxa"/>
            <w:shd w:val="clear" w:color="auto" w:fill="auto"/>
          </w:tcPr>
          <w:p w14:paraId="3D09ABDA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712A8FB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348C14F2" w14:textId="77777777" w:rsidTr="00D730E5">
        <w:tc>
          <w:tcPr>
            <w:tcW w:w="2835" w:type="dxa"/>
            <w:shd w:val="clear" w:color="auto" w:fill="auto"/>
          </w:tcPr>
          <w:p w14:paraId="547049B9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24 -Immunoglobuliny anti-RH0(D) II</w:t>
            </w:r>
          </w:p>
        </w:tc>
        <w:tc>
          <w:tcPr>
            <w:tcW w:w="3969" w:type="dxa"/>
            <w:shd w:val="clear" w:color="auto" w:fill="auto"/>
          </w:tcPr>
          <w:p w14:paraId="72C92528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Urtica Sp. z o.o.</w:t>
            </w:r>
          </w:p>
          <w:p w14:paraId="29A35F67" w14:textId="01456700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Krzemieniecka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120</w:t>
            </w:r>
          </w:p>
          <w:p w14:paraId="7B8FAD3C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51F5C730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- 497.65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CE767F5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497,65</w:t>
            </w:r>
          </w:p>
        </w:tc>
      </w:tr>
      <w:tr w:rsidR="005866BC" w:rsidRPr="00834EF4" w14:paraId="19A6C75E" w14:textId="77777777" w:rsidTr="00D730E5">
        <w:tc>
          <w:tcPr>
            <w:tcW w:w="2835" w:type="dxa"/>
            <w:shd w:val="clear" w:color="auto" w:fill="auto"/>
          </w:tcPr>
          <w:p w14:paraId="7D0C53D0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- 25 Immunoglobuliny anti-RH0 (D) III</w:t>
            </w:r>
          </w:p>
        </w:tc>
        <w:tc>
          <w:tcPr>
            <w:tcW w:w="3969" w:type="dxa"/>
            <w:shd w:val="clear" w:color="auto" w:fill="auto"/>
          </w:tcPr>
          <w:p w14:paraId="5CF852D7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D8EDABF" w14:textId="6165D257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2C6AA6A8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128849A2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7D9416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1E251DFF" w14:textId="77777777" w:rsidTr="00D730E5">
        <w:tc>
          <w:tcPr>
            <w:tcW w:w="2835" w:type="dxa"/>
            <w:shd w:val="clear" w:color="auto" w:fill="auto"/>
          </w:tcPr>
          <w:p w14:paraId="2E3B1D8B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- 25 Immunoglobuliny anti-RH0 (D) III</w:t>
            </w:r>
          </w:p>
        </w:tc>
        <w:tc>
          <w:tcPr>
            <w:tcW w:w="3969" w:type="dxa"/>
            <w:shd w:val="clear" w:color="auto" w:fill="auto"/>
          </w:tcPr>
          <w:p w14:paraId="2CE92069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68D177E" w14:textId="6DFCB922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Szopienicka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77</w:t>
            </w:r>
          </w:p>
          <w:p w14:paraId="6DCAEADA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1CA0A23C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- 499.50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97CA725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499,50</w:t>
            </w:r>
          </w:p>
        </w:tc>
      </w:tr>
      <w:tr w:rsidR="005866BC" w:rsidRPr="00834EF4" w14:paraId="1735583E" w14:textId="77777777" w:rsidTr="00D730E5">
        <w:tc>
          <w:tcPr>
            <w:tcW w:w="2835" w:type="dxa"/>
            <w:shd w:val="clear" w:color="auto" w:fill="auto"/>
          </w:tcPr>
          <w:p w14:paraId="10FC742A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- 25 Immunoglobuliny anti-RH0 (D) III</w:t>
            </w:r>
          </w:p>
        </w:tc>
        <w:tc>
          <w:tcPr>
            <w:tcW w:w="3969" w:type="dxa"/>
            <w:shd w:val="clear" w:color="auto" w:fill="auto"/>
          </w:tcPr>
          <w:p w14:paraId="75E96DC0" w14:textId="77777777" w:rsidR="00AC4508" w:rsidRPr="00631E3F" w:rsidRDefault="00AC4508" w:rsidP="00AC450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31E3F">
              <w:rPr>
                <w:b/>
                <w:sz w:val="20"/>
                <w:szCs w:val="20"/>
              </w:rPr>
              <w:t>Centrala Farmaceutyczna CEFARM S.A.</w:t>
            </w:r>
          </w:p>
          <w:p w14:paraId="1724566A" w14:textId="77777777" w:rsidR="00AC4508" w:rsidRPr="00631E3F" w:rsidRDefault="00AC4508" w:rsidP="00AC4508">
            <w:pPr>
              <w:jc w:val="both"/>
              <w:rPr>
                <w:bCs/>
                <w:sz w:val="20"/>
                <w:szCs w:val="20"/>
              </w:rPr>
            </w:pPr>
            <w:r w:rsidRPr="00631E3F">
              <w:rPr>
                <w:bCs/>
                <w:sz w:val="20"/>
                <w:szCs w:val="20"/>
              </w:rPr>
              <w:t xml:space="preserve">ul. Jana Kazimierza 16 </w:t>
            </w:r>
          </w:p>
          <w:p w14:paraId="501D8601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14:paraId="17AABB8B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- 499.00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BE97B8C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499,00</w:t>
            </w:r>
          </w:p>
        </w:tc>
      </w:tr>
      <w:tr w:rsidR="005866BC" w:rsidRPr="00834EF4" w14:paraId="43E19843" w14:textId="77777777" w:rsidTr="00D730E5">
        <w:tc>
          <w:tcPr>
            <w:tcW w:w="2835" w:type="dxa"/>
            <w:shd w:val="clear" w:color="auto" w:fill="auto"/>
          </w:tcPr>
          <w:p w14:paraId="748706B5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- 25 Immunoglobuliny anti-RH0 (D) III</w:t>
            </w:r>
          </w:p>
        </w:tc>
        <w:tc>
          <w:tcPr>
            <w:tcW w:w="3969" w:type="dxa"/>
            <w:shd w:val="clear" w:color="auto" w:fill="auto"/>
          </w:tcPr>
          <w:p w14:paraId="7B1932D4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Asclepios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0BFF092" w14:textId="3AEC4E70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proofErr w:type="spellStart"/>
            <w:r w:rsidR="005866BC" w:rsidRPr="005866BC">
              <w:rPr>
                <w:sz w:val="20"/>
                <w:szCs w:val="20"/>
              </w:rPr>
              <w:t>Hubska</w:t>
            </w:r>
            <w:proofErr w:type="spellEnd"/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44</w:t>
            </w:r>
          </w:p>
          <w:p w14:paraId="2E7CC6C4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03E209C0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- 493.60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9CB53D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493,60</w:t>
            </w:r>
          </w:p>
        </w:tc>
      </w:tr>
      <w:tr w:rsidR="005866BC" w:rsidRPr="00834EF4" w14:paraId="7EBD9F28" w14:textId="77777777" w:rsidTr="00D730E5">
        <w:tc>
          <w:tcPr>
            <w:tcW w:w="2835" w:type="dxa"/>
            <w:shd w:val="clear" w:color="auto" w:fill="auto"/>
          </w:tcPr>
          <w:p w14:paraId="409B1789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26 – </w:t>
            </w:r>
            <w:proofErr w:type="spellStart"/>
            <w:r w:rsidRPr="005866BC">
              <w:rPr>
                <w:sz w:val="20"/>
                <w:szCs w:val="20"/>
              </w:rPr>
              <w:t>Drotaverine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18E2AA67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4AAFFDC5" w14:textId="046E4622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5CA74BED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1918A961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2269F64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3FF49298" w14:textId="77777777" w:rsidTr="00D730E5">
        <w:tc>
          <w:tcPr>
            <w:tcW w:w="2835" w:type="dxa"/>
            <w:shd w:val="clear" w:color="auto" w:fill="auto"/>
          </w:tcPr>
          <w:p w14:paraId="1044F113" w14:textId="77777777" w:rsidR="00D730E5" w:rsidRDefault="00D730E5" w:rsidP="004C5638">
            <w:pPr>
              <w:spacing w:before="40" w:after="40"/>
              <w:rPr>
                <w:sz w:val="20"/>
                <w:szCs w:val="20"/>
              </w:rPr>
            </w:pPr>
          </w:p>
          <w:p w14:paraId="4B8FCDF2" w14:textId="456A0B6B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lastRenderedPageBreak/>
              <w:t>26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26 – </w:t>
            </w:r>
            <w:proofErr w:type="spellStart"/>
            <w:r w:rsidRPr="005866BC">
              <w:rPr>
                <w:sz w:val="20"/>
                <w:szCs w:val="20"/>
              </w:rPr>
              <w:t>Drotaverine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32DA67C2" w14:textId="77777777" w:rsidR="00D730E5" w:rsidRDefault="00D730E5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66DCA609" w14:textId="6CEF4942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lastRenderedPageBreak/>
              <w:t>NEUCA S.A.</w:t>
            </w:r>
          </w:p>
          <w:p w14:paraId="39DAA167" w14:textId="05A6889D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Forteczna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35-37</w:t>
            </w:r>
          </w:p>
          <w:p w14:paraId="136EC91B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Toruń</w:t>
            </w:r>
          </w:p>
        </w:tc>
        <w:tc>
          <w:tcPr>
            <w:tcW w:w="2694" w:type="dxa"/>
            <w:shd w:val="clear" w:color="auto" w:fill="auto"/>
          </w:tcPr>
          <w:p w14:paraId="1C25DEBD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lastRenderedPageBreak/>
              <w:t>1 - Cena - 457.50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3DEA889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457,50</w:t>
            </w:r>
          </w:p>
        </w:tc>
      </w:tr>
      <w:tr w:rsidR="005866BC" w:rsidRPr="00834EF4" w14:paraId="2B8848A7" w14:textId="77777777" w:rsidTr="00D730E5">
        <w:tc>
          <w:tcPr>
            <w:tcW w:w="2835" w:type="dxa"/>
            <w:shd w:val="clear" w:color="auto" w:fill="auto"/>
          </w:tcPr>
          <w:p w14:paraId="24A8B0C1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29 – </w:t>
            </w:r>
            <w:proofErr w:type="spellStart"/>
            <w:r w:rsidRPr="005866BC">
              <w:rPr>
                <w:sz w:val="20"/>
                <w:szCs w:val="20"/>
              </w:rPr>
              <w:t>Ondansetron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7691A64A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Fresenius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866BC">
              <w:rPr>
                <w:b/>
                <w:bCs/>
                <w:sz w:val="20"/>
                <w:szCs w:val="20"/>
              </w:rPr>
              <w:t>Kabi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Polska Sp.  z o.o.</w:t>
            </w:r>
          </w:p>
          <w:p w14:paraId="4CA55E57" w14:textId="77777777" w:rsidR="005866BC" w:rsidRPr="00211A34" w:rsidRDefault="005866BC" w:rsidP="004C5638">
            <w:pPr>
              <w:rPr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134</w:t>
            </w:r>
          </w:p>
          <w:p w14:paraId="7F211A60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14:paraId="33FDCEDC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F59CAC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122BF3FC" w14:textId="77777777" w:rsidTr="00D730E5">
        <w:tc>
          <w:tcPr>
            <w:tcW w:w="2835" w:type="dxa"/>
            <w:shd w:val="clear" w:color="auto" w:fill="auto"/>
          </w:tcPr>
          <w:p w14:paraId="2658042A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30 – Płyny infuzyjne I</w:t>
            </w:r>
          </w:p>
        </w:tc>
        <w:tc>
          <w:tcPr>
            <w:tcW w:w="3969" w:type="dxa"/>
            <w:shd w:val="clear" w:color="auto" w:fill="auto"/>
          </w:tcPr>
          <w:p w14:paraId="19A47C67" w14:textId="799125AB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866B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</w:t>
            </w:r>
            <w:r w:rsidR="00631E3F">
              <w:rPr>
                <w:b/>
                <w:bCs/>
                <w:sz w:val="20"/>
                <w:szCs w:val="20"/>
              </w:rPr>
              <w:t>Sp. z o.o.</w:t>
            </w:r>
          </w:p>
          <w:p w14:paraId="56453749" w14:textId="505F1179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Tysiąclecia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14</w:t>
            </w:r>
          </w:p>
          <w:p w14:paraId="3866CA61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Nowy Tomyśl</w:t>
            </w:r>
          </w:p>
        </w:tc>
        <w:tc>
          <w:tcPr>
            <w:tcW w:w="2694" w:type="dxa"/>
            <w:shd w:val="clear" w:color="auto" w:fill="auto"/>
          </w:tcPr>
          <w:p w14:paraId="5A6EC36D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64C24C8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29462641" w14:textId="77777777" w:rsidTr="00D730E5">
        <w:tc>
          <w:tcPr>
            <w:tcW w:w="2835" w:type="dxa"/>
            <w:shd w:val="clear" w:color="auto" w:fill="auto"/>
          </w:tcPr>
          <w:p w14:paraId="3B3BD088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31 - Surowce farmaceutyczne</w:t>
            </w:r>
          </w:p>
        </w:tc>
        <w:tc>
          <w:tcPr>
            <w:tcW w:w="3969" w:type="dxa"/>
            <w:shd w:val="clear" w:color="auto" w:fill="auto"/>
          </w:tcPr>
          <w:p w14:paraId="6813D721" w14:textId="77777777" w:rsidR="00AC4508" w:rsidRPr="00631E3F" w:rsidRDefault="00AC4508" w:rsidP="00AC450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31E3F">
              <w:rPr>
                <w:b/>
                <w:sz w:val="20"/>
                <w:szCs w:val="20"/>
              </w:rPr>
              <w:t>Centrala Farmaceutyczna CEFARM S.A.</w:t>
            </w:r>
          </w:p>
          <w:p w14:paraId="5C30F6C9" w14:textId="77777777" w:rsidR="00AC4508" w:rsidRPr="00631E3F" w:rsidRDefault="00AC4508" w:rsidP="00AC4508">
            <w:pPr>
              <w:jc w:val="both"/>
              <w:rPr>
                <w:bCs/>
                <w:sz w:val="20"/>
                <w:szCs w:val="20"/>
              </w:rPr>
            </w:pPr>
            <w:r w:rsidRPr="00631E3F">
              <w:rPr>
                <w:bCs/>
                <w:sz w:val="20"/>
                <w:szCs w:val="20"/>
              </w:rPr>
              <w:t xml:space="preserve">ul. Jana Kazimierza 16 </w:t>
            </w:r>
          </w:p>
          <w:p w14:paraId="406003CD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631E3F">
              <w:rPr>
                <w:sz w:val="20"/>
                <w:szCs w:val="20"/>
              </w:rPr>
              <w:t>01-248 Warszawa</w:t>
            </w:r>
          </w:p>
        </w:tc>
        <w:tc>
          <w:tcPr>
            <w:tcW w:w="2694" w:type="dxa"/>
            <w:shd w:val="clear" w:color="auto" w:fill="auto"/>
          </w:tcPr>
          <w:p w14:paraId="3E7EB334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ADA2AA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6AC81DBD" w14:textId="77777777" w:rsidTr="00D730E5">
        <w:tc>
          <w:tcPr>
            <w:tcW w:w="2835" w:type="dxa"/>
            <w:shd w:val="clear" w:color="auto" w:fill="auto"/>
          </w:tcPr>
          <w:p w14:paraId="033664EF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32 – Antybiotyki III</w:t>
            </w:r>
          </w:p>
        </w:tc>
        <w:tc>
          <w:tcPr>
            <w:tcW w:w="3969" w:type="dxa"/>
            <w:shd w:val="clear" w:color="auto" w:fill="auto"/>
          </w:tcPr>
          <w:p w14:paraId="58CAC5B7" w14:textId="117D6D7F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Aesculap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5866BC">
              <w:rPr>
                <w:b/>
                <w:bCs/>
                <w:sz w:val="20"/>
                <w:szCs w:val="20"/>
              </w:rPr>
              <w:t>Chifa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</w:t>
            </w:r>
            <w:r w:rsidR="00631E3F">
              <w:rPr>
                <w:b/>
                <w:bCs/>
                <w:sz w:val="20"/>
                <w:szCs w:val="20"/>
              </w:rPr>
              <w:t>Sp. z o.o.</w:t>
            </w:r>
          </w:p>
          <w:p w14:paraId="760FF3B7" w14:textId="13DE5211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Tysiąclecia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14</w:t>
            </w:r>
          </w:p>
          <w:p w14:paraId="5D05BC73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Nowy Tomyśl</w:t>
            </w:r>
          </w:p>
        </w:tc>
        <w:tc>
          <w:tcPr>
            <w:tcW w:w="2694" w:type="dxa"/>
            <w:shd w:val="clear" w:color="auto" w:fill="auto"/>
          </w:tcPr>
          <w:p w14:paraId="401B631E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5B6397B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6463CB64" w14:textId="77777777" w:rsidTr="00D730E5">
        <w:tc>
          <w:tcPr>
            <w:tcW w:w="2835" w:type="dxa"/>
            <w:shd w:val="clear" w:color="auto" w:fill="auto"/>
          </w:tcPr>
          <w:p w14:paraId="1A29D7D2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33 - </w:t>
            </w:r>
            <w:proofErr w:type="spellStart"/>
            <w:r w:rsidRPr="005866BC">
              <w:rPr>
                <w:sz w:val="20"/>
                <w:szCs w:val="20"/>
              </w:rPr>
              <w:t>Iomeprol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5D786924" w14:textId="77777777" w:rsidR="00AC4508" w:rsidRPr="00631E3F" w:rsidRDefault="00AC4508" w:rsidP="00AC4508">
            <w:pPr>
              <w:spacing w:before="60" w:after="40"/>
              <w:jc w:val="both"/>
              <w:rPr>
                <w:b/>
                <w:sz w:val="20"/>
                <w:szCs w:val="20"/>
              </w:rPr>
            </w:pPr>
            <w:r w:rsidRPr="00631E3F">
              <w:rPr>
                <w:b/>
                <w:sz w:val="20"/>
                <w:szCs w:val="20"/>
              </w:rPr>
              <w:t>Centrala Farmaceutyczna CEFARM S.A.</w:t>
            </w:r>
          </w:p>
          <w:p w14:paraId="6F666809" w14:textId="77777777" w:rsidR="00AC4508" w:rsidRPr="00631E3F" w:rsidRDefault="00AC4508" w:rsidP="00AC4508">
            <w:pPr>
              <w:jc w:val="both"/>
              <w:rPr>
                <w:bCs/>
                <w:sz w:val="20"/>
                <w:szCs w:val="20"/>
              </w:rPr>
            </w:pPr>
            <w:r w:rsidRPr="00631E3F">
              <w:rPr>
                <w:bCs/>
                <w:sz w:val="20"/>
                <w:szCs w:val="20"/>
              </w:rPr>
              <w:t xml:space="preserve">ul. Jana Kazimierza 16 </w:t>
            </w:r>
          </w:p>
          <w:p w14:paraId="5C17ADDB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14:paraId="13759B67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D78707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2894C06F" w14:textId="77777777" w:rsidTr="00D730E5">
        <w:tc>
          <w:tcPr>
            <w:tcW w:w="2835" w:type="dxa"/>
            <w:shd w:val="clear" w:color="auto" w:fill="auto"/>
          </w:tcPr>
          <w:p w14:paraId="637EAFD7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35 - Insuliny III</w:t>
            </w:r>
          </w:p>
        </w:tc>
        <w:tc>
          <w:tcPr>
            <w:tcW w:w="3969" w:type="dxa"/>
            <w:shd w:val="clear" w:color="auto" w:fill="auto"/>
          </w:tcPr>
          <w:p w14:paraId="0E2CB642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Urtica Sp. z o.o.</w:t>
            </w:r>
          </w:p>
          <w:p w14:paraId="6458ABB6" w14:textId="12B499E7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Krzemieniecka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120</w:t>
            </w:r>
          </w:p>
          <w:p w14:paraId="38C045A0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Wrocław</w:t>
            </w:r>
          </w:p>
        </w:tc>
        <w:tc>
          <w:tcPr>
            <w:tcW w:w="2694" w:type="dxa"/>
            <w:shd w:val="clear" w:color="auto" w:fill="auto"/>
          </w:tcPr>
          <w:p w14:paraId="433BE32A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86AC81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3FA65E07" w14:textId="77777777" w:rsidTr="00D730E5">
        <w:tc>
          <w:tcPr>
            <w:tcW w:w="2835" w:type="dxa"/>
            <w:shd w:val="clear" w:color="auto" w:fill="auto"/>
          </w:tcPr>
          <w:p w14:paraId="6DA727A1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>Pakiet 36 –  Żywienie pozajelitowe III</w:t>
            </w:r>
          </w:p>
        </w:tc>
        <w:tc>
          <w:tcPr>
            <w:tcW w:w="3969" w:type="dxa"/>
            <w:shd w:val="clear" w:color="auto" w:fill="auto"/>
          </w:tcPr>
          <w:p w14:paraId="40A84C5D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138675D0" w14:textId="77777777" w:rsidR="005866BC" w:rsidRPr="00211A34" w:rsidRDefault="005866BC" w:rsidP="004C5638">
            <w:pPr>
              <w:rPr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ul. Kruczkowskiego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8</w:t>
            </w:r>
          </w:p>
          <w:p w14:paraId="286260DD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14:paraId="612ACFE1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275E386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33382794" w14:textId="77777777" w:rsidTr="00D730E5">
        <w:tc>
          <w:tcPr>
            <w:tcW w:w="2835" w:type="dxa"/>
            <w:shd w:val="clear" w:color="auto" w:fill="auto"/>
          </w:tcPr>
          <w:p w14:paraId="6C71FDEB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37- Paski diagnostyczne wraz z dzierżawą kompatybilnych </w:t>
            </w:r>
            <w:proofErr w:type="spellStart"/>
            <w:r w:rsidRPr="005866BC">
              <w:rPr>
                <w:sz w:val="20"/>
                <w:szCs w:val="20"/>
              </w:rPr>
              <w:t>glukometrów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6C27163B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PROFARM PS SP. Z O.O.</w:t>
            </w:r>
          </w:p>
          <w:p w14:paraId="328CCAFF" w14:textId="77777777" w:rsidR="005866BC" w:rsidRPr="00211A34" w:rsidRDefault="005866BC" w:rsidP="004C5638">
            <w:pPr>
              <w:rPr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ul. Słoneczna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96</w:t>
            </w:r>
          </w:p>
          <w:p w14:paraId="5E547253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05-500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Stara Iwiczna</w:t>
            </w:r>
          </w:p>
        </w:tc>
        <w:tc>
          <w:tcPr>
            <w:tcW w:w="2694" w:type="dxa"/>
            <w:shd w:val="clear" w:color="auto" w:fill="auto"/>
          </w:tcPr>
          <w:p w14:paraId="68B2C440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- 500.00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D1FACE2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500,00</w:t>
            </w:r>
          </w:p>
        </w:tc>
      </w:tr>
      <w:tr w:rsidR="005866BC" w:rsidRPr="00834EF4" w14:paraId="1945AB12" w14:textId="77777777" w:rsidTr="00D730E5">
        <w:tc>
          <w:tcPr>
            <w:tcW w:w="2835" w:type="dxa"/>
            <w:shd w:val="clear" w:color="auto" w:fill="auto"/>
          </w:tcPr>
          <w:p w14:paraId="0C532B91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37- Paski diagnostyczne wraz z dzierżawą kompatybilnych </w:t>
            </w:r>
            <w:proofErr w:type="spellStart"/>
            <w:r w:rsidRPr="005866BC">
              <w:rPr>
                <w:sz w:val="20"/>
                <w:szCs w:val="20"/>
              </w:rPr>
              <w:t>glukometrów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6DBB0222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866BC">
              <w:rPr>
                <w:b/>
                <w:bCs/>
                <w:sz w:val="20"/>
                <w:szCs w:val="20"/>
              </w:rPr>
              <w:t>Salus</w:t>
            </w:r>
            <w:proofErr w:type="spellEnd"/>
            <w:r w:rsidRPr="005866BC">
              <w:rPr>
                <w:b/>
                <w:bCs/>
                <w:sz w:val="20"/>
                <w:szCs w:val="20"/>
              </w:rPr>
              <w:t xml:space="preserve"> International Sp. z o.o.</w:t>
            </w:r>
          </w:p>
          <w:p w14:paraId="3A4DD5DA" w14:textId="2D1807CE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Pułaskiego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9</w:t>
            </w:r>
          </w:p>
          <w:p w14:paraId="5711DDA4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Katowice</w:t>
            </w:r>
          </w:p>
        </w:tc>
        <w:tc>
          <w:tcPr>
            <w:tcW w:w="2694" w:type="dxa"/>
            <w:shd w:val="clear" w:color="auto" w:fill="auto"/>
          </w:tcPr>
          <w:p w14:paraId="6370C76D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9F7B2F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0,00</w:t>
            </w:r>
          </w:p>
        </w:tc>
      </w:tr>
      <w:tr w:rsidR="005866BC" w:rsidRPr="00834EF4" w14:paraId="6E363ED6" w14:textId="77777777" w:rsidTr="00D730E5">
        <w:tc>
          <w:tcPr>
            <w:tcW w:w="2835" w:type="dxa"/>
            <w:shd w:val="clear" w:color="auto" w:fill="auto"/>
          </w:tcPr>
          <w:p w14:paraId="20C081B8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866BC">
              <w:rPr>
                <w:sz w:val="20"/>
                <w:szCs w:val="20"/>
              </w:rPr>
              <w:t xml:space="preserve">Pakiet 37- Paski diagnostyczne wraz z dzierżawą kompatybilnych </w:t>
            </w:r>
            <w:proofErr w:type="spellStart"/>
            <w:r w:rsidRPr="005866BC">
              <w:rPr>
                <w:sz w:val="20"/>
                <w:szCs w:val="20"/>
              </w:rPr>
              <w:t>glukometrów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14:paraId="143D41D1" w14:textId="77777777" w:rsidR="005866BC" w:rsidRPr="00211A34" w:rsidRDefault="005866BC" w:rsidP="004C563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866BC">
              <w:rPr>
                <w:b/>
                <w:bCs/>
                <w:sz w:val="20"/>
                <w:szCs w:val="20"/>
              </w:rPr>
              <w:t>Centrum Diabetologii Sp. z o.o.</w:t>
            </w:r>
          </w:p>
          <w:p w14:paraId="0D12BDD4" w14:textId="36149AC8" w:rsidR="005866BC" w:rsidRPr="00211A34" w:rsidRDefault="00631E3F" w:rsidP="004C56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5866BC" w:rsidRPr="005866BC">
              <w:rPr>
                <w:sz w:val="20"/>
                <w:szCs w:val="20"/>
              </w:rPr>
              <w:t>Niedźwiedzia</w:t>
            </w:r>
            <w:r w:rsidR="005866BC" w:rsidRPr="00211A34">
              <w:rPr>
                <w:sz w:val="20"/>
                <w:szCs w:val="20"/>
              </w:rPr>
              <w:t xml:space="preserve"> </w:t>
            </w:r>
            <w:r w:rsidR="005866BC" w:rsidRPr="005866BC">
              <w:rPr>
                <w:sz w:val="20"/>
                <w:szCs w:val="20"/>
              </w:rPr>
              <w:t>29B</w:t>
            </w:r>
          </w:p>
          <w:p w14:paraId="23092BC2" w14:textId="77777777" w:rsidR="005866BC" w:rsidRPr="00211A34" w:rsidRDefault="005866BC" w:rsidP="004C5638">
            <w:pPr>
              <w:spacing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02-737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866BC">
              <w:rPr>
                <w:sz w:val="20"/>
                <w:szCs w:val="20"/>
              </w:rPr>
              <w:t>Warszawa</w:t>
            </w:r>
          </w:p>
        </w:tc>
        <w:tc>
          <w:tcPr>
            <w:tcW w:w="2694" w:type="dxa"/>
            <w:shd w:val="clear" w:color="auto" w:fill="auto"/>
          </w:tcPr>
          <w:p w14:paraId="31E07EBB" w14:textId="77777777" w:rsidR="005866BC" w:rsidRPr="00211A34" w:rsidRDefault="005866BC" w:rsidP="004C563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>1 - Cena - 0.00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C6A89D4" w14:textId="77777777" w:rsidR="005866BC" w:rsidRPr="00211A34" w:rsidRDefault="005866BC" w:rsidP="004C5638">
            <w:pPr>
              <w:jc w:val="center"/>
              <w:rPr>
                <w:color w:val="000000"/>
                <w:sz w:val="20"/>
                <w:szCs w:val="20"/>
              </w:rPr>
            </w:pPr>
            <w:r w:rsidRPr="005866BC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2F7E82B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04C36" w14:textId="77777777" w:rsidR="00B32B69" w:rsidRDefault="00B32B69">
      <w:r>
        <w:separator/>
      </w:r>
    </w:p>
  </w:endnote>
  <w:endnote w:type="continuationSeparator" w:id="0">
    <w:p w14:paraId="1872C60B" w14:textId="77777777" w:rsidR="00B32B69" w:rsidRDefault="00B3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C810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F02F8" w14:textId="5DD22FEE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E5C5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96EC2" w14:textId="77777777" w:rsidR="00B32B69" w:rsidRDefault="00B32B69">
      <w:r>
        <w:separator/>
      </w:r>
    </w:p>
  </w:footnote>
  <w:footnote w:type="continuationSeparator" w:id="0">
    <w:p w14:paraId="5B7B386D" w14:textId="77777777" w:rsidR="00B32B69" w:rsidRDefault="00B32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3BDA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80CA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BB698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2B6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A69B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866BC"/>
    <w:rsid w:val="00596EA3"/>
    <w:rsid w:val="00596FD7"/>
    <w:rsid w:val="005E5BFF"/>
    <w:rsid w:val="00607F9B"/>
    <w:rsid w:val="00631E3F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C4508"/>
    <w:rsid w:val="00B32B69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730E5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4CA4DB"/>
  <w15:chartTrackingRefBased/>
  <w15:docId w15:val="{AA608281-8C36-43B1-9FE3-3AE098044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9</Pages>
  <Words>2190</Words>
  <Characters>12009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5</cp:revision>
  <cp:lastPrinted>2022-04-27T11:31:00Z</cp:lastPrinted>
  <dcterms:created xsi:type="dcterms:W3CDTF">2022-04-27T11:15:00Z</dcterms:created>
  <dcterms:modified xsi:type="dcterms:W3CDTF">2022-05-13T12:49:00Z</dcterms:modified>
</cp:coreProperties>
</file>