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E7999" w14:textId="60B5817F" w:rsidR="006676AE" w:rsidRPr="00984C8B" w:rsidRDefault="006676AE" w:rsidP="006676AE">
      <w:pPr>
        <w:pStyle w:val="Nagwek4"/>
        <w:rPr>
          <w:rFonts w:ascii="Arial" w:hAnsi="Arial" w:cs="Arial"/>
          <w:b/>
          <w:i w:val="0"/>
          <w:szCs w:val="24"/>
        </w:rPr>
      </w:pPr>
      <w:r w:rsidRPr="00984C8B">
        <w:rPr>
          <w:rFonts w:ascii="Arial" w:hAnsi="Arial" w:cs="Arial"/>
          <w:b/>
          <w:i w:val="0"/>
          <w:szCs w:val="24"/>
        </w:rPr>
        <w:t xml:space="preserve">Załącznik nr </w:t>
      </w:r>
      <w:r w:rsidR="003C1B25">
        <w:rPr>
          <w:rFonts w:ascii="Arial" w:hAnsi="Arial" w:cs="Arial"/>
          <w:b/>
          <w:i w:val="0"/>
          <w:szCs w:val="24"/>
        </w:rPr>
        <w:t xml:space="preserve">3 </w:t>
      </w:r>
      <w:r w:rsidR="00B36ABD" w:rsidRPr="00984C8B">
        <w:rPr>
          <w:rFonts w:ascii="Arial" w:hAnsi="Arial" w:cs="Arial"/>
          <w:b/>
          <w:i w:val="0"/>
          <w:szCs w:val="24"/>
        </w:rPr>
        <w:t>do SWZ</w:t>
      </w:r>
    </w:p>
    <w:p w14:paraId="4C7BE22F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7A10BCD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05692" w:rsidRPr="00C05692">
        <w:rPr>
          <w:rFonts w:ascii="Arial" w:hAnsi="Arial" w:cs="Arial"/>
          <w:b/>
          <w:sz w:val="24"/>
          <w:szCs w:val="24"/>
        </w:rPr>
        <w:t>CSKDZP-2375/06/05/01/2022</w:t>
      </w:r>
    </w:p>
    <w:p w14:paraId="084E9270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95499C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5692" w:rsidRPr="00C05692">
        <w:rPr>
          <w:rFonts w:ascii="Arial" w:hAnsi="Arial" w:cs="Arial"/>
        </w:rPr>
        <w:t>Centralny Szpital Kliniczny Ministerstwa Spraw Wewnętrznych i Administracji w Warszawie</w:t>
      </w:r>
    </w:p>
    <w:p w14:paraId="4D9CE90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5692" w:rsidRPr="00C05692">
        <w:rPr>
          <w:rFonts w:ascii="Arial" w:hAnsi="Arial" w:cs="Arial"/>
        </w:rPr>
        <w:t>Wołoska</w:t>
      </w:r>
      <w:r w:rsidRPr="0012157F">
        <w:rPr>
          <w:rFonts w:ascii="Arial" w:hAnsi="Arial" w:cs="Arial"/>
        </w:rPr>
        <w:t xml:space="preserve"> </w:t>
      </w:r>
      <w:r w:rsidR="00C05692" w:rsidRPr="00C05692">
        <w:rPr>
          <w:rFonts w:ascii="Arial" w:hAnsi="Arial" w:cs="Arial"/>
        </w:rPr>
        <w:t>137</w:t>
      </w:r>
      <w:r w:rsidRPr="0012157F">
        <w:rPr>
          <w:rFonts w:ascii="Arial" w:hAnsi="Arial" w:cs="Arial"/>
        </w:rPr>
        <w:t xml:space="preserve"> </w:t>
      </w:r>
    </w:p>
    <w:p w14:paraId="17A54535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05692" w:rsidRPr="00C05692">
        <w:rPr>
          <w:rFonts w:ascii="Arial" w:hAnsi="Arial" w:cs="Arial"/>
        </w:rPr>
        <w:t>02-507</w:t>
      </w:r>
      <w:r w:rsidRPr="0012157F">
        <w:rPr>
          <w:rFonts w:ascii="Arial" w:hAnsi="Arial" w:cs="Arial"/>
        </w:rPr>
        <w:t xml:space="preserve"> </w:t>
      </w:r>
      <w:r w:rsidR="00C05692" w:rsidRPr="00C05692">
        <w:rPr>
          <w:rFonts w:ascii="Arial" w:hAnsi="Arial" w:cs="Arial"/>
        </w:rPr>
        <w:t>Warszawa</w:t>
      </w:r>
    </w:p>
    <w:p w14:paraId="3A5CBF8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32D27A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577B60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2524EAD1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4511EB5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713C3E0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4E0BBE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792547AB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263B6E8C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10CBB6A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5692" w:rsidRPr="0012157F" w14:paraId="5C86746B" w14:textId="77777777" w:rsidTr="00C653E6">
        <w:tc>
          <w:tcPr>
            <w:tcW w:w="9212" w:type="dxa"/>
            <w:shd w:val="clear" w:color="auto" w:fill="D9D9D9"/>
          </w:tcPr>
          <w:p w14:paraId="707EA114" w14:textId="77777777" w:rsidR="00C05692" w:rsidRPr="0012157F" w:rsidRDefault="00C05692" w:rsidP="00C653E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4F678B9" w14:textId="77777777" w:rsidR="00C05692" w:rsidRPr="0012157F" w:rsidRDefault="00C05692" w:rsidP="00C653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0569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0569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05692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E821FCF" w14:textId="77777777" w:rsidR="00C05692" w:rsidRPr="0012157F" w:rsidRDefault="00C05692" w:rsidP="00C653E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210B106F" w14:textId="77777777" w:rsidR="00C05692" w:rsidRPr="0012157F" w:rsidRDefault="00C05692" w:rsidP="00C653E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408229B2" w14:textId="77777777" w:rsidR="00C05692" w:rsidRPr="0012157F" w:rsidRDefault="00C05692" w:rsidP="00C653E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2D2D1626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5B76B26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896653F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C05692" w:rsidRPr="00C05692">
        <w:rPr>
          <w:rFonts w:ascii="Arial" w:hAnsi="Arial" w:cs="Arial"/>
          <w:b/>
          <w:sz w:val="24"/>
          <w:szCs w:val="24"/>
        </w:rPr>
        <w:t>Centralny Szpital Kliniczny Ministerstwa Spraw Wewnętrznych i Administracji w Warszawie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1CB716ED" w14:textId="77777777" w:rsidR="005434B3" w:rsidRPr="0012157F" w:rsidRDefault="00C05692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05692">
        <w:rPr>
          <w:rFonts w:ascii="Arial" w:hAnsi="Arial" w:cs="Arial"/>
          <w:b/>
          <w:sz w:val="24"/>
          <w:szCs w:val="24"/>
        </w:rPr>
        <w:t>Modernizacja instalacji wody lodowej wraz z wymianą agregatu wody lodowej pracującego na potrzeby chłodzenia aparatu rezonansu magnetycznego</w:t>
      </w:r>
    </w:p>
    <w:p w14:paraId="36F7514C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8F6AA39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ED2FD6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5B510A7E" w14:textId="77777777"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14:paraId="4F0C773D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2C47357B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42DB6CC0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6E7DD02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38169F12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6E14D6E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C645146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4F8EBBE0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31CA6B39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3D80444C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7CC8E23C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19C14B4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BD30F71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0B04118F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6225492" w14:textId="77777777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0669C5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32A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847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5692" w:rsidRPr="0012157F" w14:paraId="19A18A37" w14:textId="77777777" w:rsidTr="00C653E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92CF1" w14:textId="77777777" w:rsidR="00C05692" w:rsidRPr="0012157F" w:rsidRDefault="00C05692" w:rsidP="00C653E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56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BDBF1" w14:textId="5C0D62D1" w:rsidR="00C05692" w:rsidRPr="0012157F" w:rsidRDefault="00C05692" w:rsidP="00C653E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401567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6681FDD0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23F2F5E5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AD02A28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EEE23CF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0E0AFE3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76C882AF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4A7115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3E0EFB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585AED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A51914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7553C" w14:textId="77777777" w:rsidR="00630093" w:rsidRDefault="00630093" w:rsidP="0038231F">
      <w:pPr>
        <w:spacing w:after="0" w:line="240" w:lineRule="auto"/>
      </w:pPr>
      <w:r>
        <w:separator/>
      </w:r>
    </w:p>
  </w:endnote>
  <w:endnote w:type="continuationSeparator" w:id="0">
    <w:p w14:paraId="531B9D9C" w14:textId="77777777" w:rsidR="00630093" w:rsidRDefault="006300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B7FC6" w14:textId="77777777" w:rsidR="00C05692" w:rsidRDefault="00C056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DBB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20AA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4BE1D" w14:textId="77777777" w:rsidR="00C05692" w:rsidRDefault="00C056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0685A" w14:textId="77777777" w:rsidR="00630093" w:rsidRDefault="00630093" w:rsidP="0038231F">
      <w:pPr>
        <w:spacing w:after="0" w:line="240" w:lineRule="auto"/>
      </w:pPr>
      <w:r>
        <w:separator/>
      </w:r>
    </w:p>
  </w:footnote>
  <w:footnote w:type="continuationSeparator" w:id="0">
    <w:p w14:paraId="224B6E0F" w14:textId="77777777" w:rsidR="00630093" w:rsidRDefault="006300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E43E" w14:textId="77777777" w:rsidR="00C05692" w:rsidRDefault="00C05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C00C5" w14:textId="77777777" w:rsidR="00C05692" w:rsidRDefault="00C05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E8C5F" w14:textId="77777777" w:rsidR="00C05692" w:rsidRDefault="00C056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156971">
    <w:abstractNumId w:val="8"/>
  </w:num>
  <w:num w:numId="2" w16cid:durableId="2139374134">
    <w:abstractNumId w:val="0"/>
  </w:num>
  <w:num w:numId="3" w16cid:durableId="1601329004">
    <w:abstractNumId w:val="7"/>
  </w:num>
  <w:num w:numId="4" w16cid:durableId="376782307">
    <w:abstractNumId w:val="10"/>
  </w:num>
  <w:num w:numId="5" w16cid:durableId="1705060192">
    <w:abstractNumId w:val="9"/>
  </w:num>
  <w:num w:numId="6" w16cid:durableId="1409038778">
    <w:abstractNumId w:val="6"/>
  </w:num>
  <w:num w:numId="7" w16cid:durableId="1681274174">
    <w:abstractNumId w:val="1"/>
  </w:num>
  <w:num w:numId="8" w16cid:durableId="1253662533">
    <w:abstractNumId w:val="4"/>
  </w:num>
  <w:num w:numId="9" w16cid:durableId="883719007">
    <w:abstractNumId w:val="2"/>
  </w:num>
  <w:num w:numId="10" w16cid:durableId="912475503">
    <w:abstractNumId w:val="5"/>
  </w:num>
  <w:num w:numId="11" w16cid:durableId="16715190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9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3BC0"/>
    <w:rsid w:val="003B2070"/>
    <w:rsid w:val="003B214C"/>
    <w:rsid w:val="003B7238"/>
    <w:rsid w:val="003C1B25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0093"/>
    <w:rsid w:val="00634311"/>
    <w:rsid w:val="00641874"/>
    <w:rsid w:val="006676AE"/>
    <w:rsid w:val="00681757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4C8B"/>
    <w:rsid w:val="00997D0F"/>
    <w:rsid w:val="009C7756"/>
    <w:rsid w:val="00A15F7E"/>
    <w:rsid w:val="00A166B0"/>
    <w:rsid w:val="00A22DCF"/>
    <w:rsid w:val="00A24C2D"/>
    <w:rsid w:val="00A261A3"/>
    <w:rsid w:val="00A276E4"/>
    <w:rsid w:val="00A27C9B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5692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87856"/>
  <w15:docId w15:val="{1968EABB-5946-45E4-92AA-830B325C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cp:lastModifiedBy>Tobiasz Agnieszka</cp:lastModifiedBy>
  <cp:revision>2</cp:revision>
  <cp:lastPrinted>2016-07-26T10:32:00Z</cp:lastPrinted>
  <dcterms:created xsi:type="dcterms:W3CDTF">2022-05-12T08:11:00Z</dcterms:created>
  <dcterms:modified xsi:type="dcterms:W3CDTF">2022-05-12T08:11:00Z</dcterms:modified>
</cp:coreProperties>
</file>