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153C2" w14:textId="3A059F1D" w:rsidR="00025386" w:rsidRPr="00443883" w:rsidRDefault="00303BEE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B7522" wp14:editId="7A5C39F0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854413" w14:textId="77777777" w:rsidR="00025386" w:rsidRDefault="00025386" w:rsidP="00025386"/>
                          <w:p w14:paraId="6891691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7874B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2150A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6206398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399B64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F1C08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7461A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D3E0C6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962C4E1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9B7522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9854413" w14:textId="77777777" w:rsidR="00025386" w:rsidRDefault="00025386" w:rsidP="00025386"/>
                    <w:p w14:paraId="6891691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D7874B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12150A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6206398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399B64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F1C08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7461A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6D3E0C6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962C4E1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</w:t>
      </w:r>
      <w:r w:rsidR="00025386" w:rsidRPr="00303BEE">
        <w:rPr>
          <w:b/>
          <w:i w:val="0"/>
          <w:sz w:val="22"/>
          <w:szCs w:val="22"/>
        </w:rPr>
        <w:t xml:space="preserve">nr </w:t>
      </w:r>
      <w:r w:rsidR="00FE6608">
        <w:rPr>
          <w:b/>
          <w:i w:val="0"/>
          <w:sz w:val="22"/>
          <w:szCs w:val="22"/>
        </w:rPr>
        <w:t>5</w:t>
      </w:r>
      <w:r w:rsidRPr="00303BEE">
        <w:rPr>
          <w:b/>
          <w:i w:val="0"/>
          <w:sz w:val="22"/>
          <w:szCs w:val="22"/>
        </w:rPr>
        <w:t xml:space="preserve"> do SWZ</w:t>
      </w:r>
    </w:p>
    <w:p w14:paraId="05E6F8B8" w14:textId="77777777" w:rsidR="00025386" w:rsidRDefault="00025386"/>
    <w:p w14:paraId="08E06A03" w14:textId="77777777" w:rsidR="00025386" w:rsidRPr="00025386" w:rsidRDefault="00025386" w:rsidP="00025386"/>
    <w:p w14:paraId="244FAD4A" w14:textId="77777777" w:rsidR="00025386" w:rsidRPr="00025386" w:rsidRDefault="00025386" w:rsidP="00025386"/>
    <w:p w14:paraId="1FB7AC34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621AFE" w:rsidRPr="00621AFE">
        <w:rPr>
          <w:rFonts w:ascii="Times New Roman" w:eastAsia="Times New Roman" w:hAnsi="Times New Roman"/>
          <w:b/>
          <w:lang w:eastAsia="pl-PL"/>
        </w:rPr>
        <w:t>CSKDZP-2375/06/05/01/2022</w:t>
      </w:r>
    </w:p>
    <w:p w14:paraId="645602D5" w14:textId="77777777" w:rsidR="00025386" w:rsidRPr="00025386" w:rsidRDefault="00025386" w:rsidP="00025386"/>
    <w:p w14:paraId="52B78B35" w14:textId="77777777" w:rsidR="00025386" w:rsidRDefault="00025386" w:rsidP="00025386"/>
    <w:p w14:paraId="66644452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2F9DF65A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5A009823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63D94E74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22A3ACE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7C2C0D6D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410BF8B2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350A64D" w14:textId="01084CB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</w:t>
      </w:r>
      <w:r w:rsidR="00303BEE" w:rsidRPr="00303BEE">
        <w:rPr>
          <w:rFonts w:ascii="Times New Roman" w:eastAsia="Times New Roman" w:hAnsi="Times New Roman"/>
          <w:b/>
          <w:bCs/>
          <w:lang w:eastAsia="pl-PL"/>
        </w:rPr>
        <w:t>t</w:t>
      </w:r>
      <w:r w:rsidR="00621AFE" w:rsidRPr="00303BEE">
        <w:rPr>
          <w:rFonts w:ascii="Times New Roman" w:eastAsia="Times New Roman" w:hAnsi="Times New Roman"/>
          <w:b/>
          <w:bCs/>
          <w:lang w:eastAsia="pl-PL"/>
        </w:rPr>
        <w:t>ry</w:t>
      </w:r>
      <w:r w:rsidR="00621AFE" w:rsidRPr="00621AFE">
        <w:rPr>
          <w:rFonts w:ascii="Times New Roman" w:eastAsia="Times New Roman" w:hAnsi="Times New Roman"/>
          <w:b/>
          <w:lang w:eastAsia="pl-PL"/>
        </w:rPr>
        <w:t>b</w:t>
      </w:r>
      <w:r w:rsidR="00303BEE">
        <w:rPr>
          <w:rFonts w:ascii="Times New Roman" w:eastAsia="Times New Roman" w:hAnsi="Times New Roman"/>
          <w:b/>
          <w:lang w:eastAsia="pl-PL"/>
        </w:rPr>
        <w:t>ie</w:t>
      </w:r>
      <w:r w:rsidR="00621AFE" w:rsidRPr="00621AFE">
        <w:rPr>
          <w:rFonts w:ascii="Times New Roman" w:eastAsia="Times New Roman" w:hAnsi="Times New Roman"/>
          <w:b/>
          <w:lang w:eastAsia="pl-PL"/>
        </w:rPr>
        <w:t xml:space="preserve"> podstawowy</w:t>
      </w:r>
      <w:r w:rsidR="00303BEE">
        <w:rPr>
          <w:rFonts w:ascii="Times New Roman" w:eastAsia="Times New Roman" w:hAnsi="Times New Roman"/>
          <w:b/>
          <w:lang w:eastAsia="pl-PL"/>
        </w:rPr>
        <w:t>m</w:t>
      </w:r>
      <w:r w:rsidR="00621AFE" w:rsidRPr="00621AFE">
        <w:rPr>
          <w:rFonts w:ascii="Times New Roman" w:eastAsia="Times New Roman" w:hAnsi="Times New Roman"/>
          <w:b/>
          <w:lang w:eastAsia="pl-PL"/>
        </w:rPr>
        <w:t xml:space="preserve"> bez negocjacji - art. 275 pkt. 1 ustawy </w:t>
      </w:r>
      <w:proofErr w:type="spellStart"/>
      <w:r w:rsidR="00621AFE" w:rsidRPr="00621AFE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48087F16" w14:textId="11FE4C2C" w:rsidR="00A56A6F" w:rsidRPr="00443883" w:rsidRDefault="00621AF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621AFE">
        <w:rPr>
          <w:rFonts w:ascii="Times New Roman" w:eastAsia="Times New Roman" w:hAnsi="Times New Roman"/>
          <w:b/>
          <w:lang w:eastAsia="pl-PL"/>
        </w:rPr>
        <w:t>Modernizacj</w:t>
      </w:r>
      <w:r w:rsidR="00303BEE">
        <w:rPr>
          <w:rFonts w:ascii="Times New Roman" w:eastAsia="Times New Roman" w:hAnsi="Times New Roman"/>
          <w:b/>
          <w:lang w:eastAsia="pl-PL"/>
        </w:rPr>
        <w:t>ę</w:t>
      </w:r>
      <w:r w:rsidRPr="00621AFE">
        <w:rPr>
          <w:rFonts w:ascii="Times New Roman" w:eastAsia="Times New Roman" w:hAnsi="Times New Roman"/>
          <w:b/>
          <w:lang w:eastAsia="pl-PL"/>
        </w:rPr>
        <w:t xml:space="preserve"> instalacji wody lodowej wraz z wymianą agregatu wody lodowej pracującego na potrzeby chłodzenia aparatu rezonansu magnetycznego</w:t>
      </w:r>
    </w:p>
    <w:p w14:paraId="090041CB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69E8C835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225593B0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2F133C98" w14:textId="77777777" w:rsidTr="00443883">
        <w:tc>
          <w:tcPr>
            <w:tcW w:w="522" w:type="dxa"/>
            <w:shd w:val="clear" w:color="auto" w:fill="auto"/>
          </w:tcPr>
          <w:p w14:paraId="480F9922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9729129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5B378345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BB3E2C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3F10D28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036948DB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1CBBCB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5E5D4A76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3BFE8A7A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23A67AE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100857A2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B168F1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1B7CF3E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4C5C569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3330A6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0DE3289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574590B4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CD288D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9976ED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742370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804225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76768A10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3C39F" w14:textId="77777777" w:rsidR="001E2FC2" w:rsidRDefault="001E2FC2" w:rsidP="00025386">
      <w:pPr>
        <w:spacing w:after="0" w:line="240" w:lineRule="auto"/>
      </w:pPr>
      <w:r>
        <w:separator/>
      </w:r>
    </w:p>
  </w:endnote>
  <w:endnote w:type="continuationSeparator" w:id="0">
    <w:p w14:paraId="1A11233F" w14:textId="77777777" w:rsidR="001E2FC2" w:rsidRDefault="001E2F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26FBC" w14:textId="77777777" w:rsidR="00621AFE" w:rsidRDefault="00621A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891FD" w14:textId="2877F860" w:rsidR="00025386" w:rsidRDefault="00303BE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A9F3A1D" wp14:editId="5E38148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F4BE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856BF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8B4FB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19CBE" w14:textId="77777777" w:rsidR="00621AFE" w:rsidRDefault="00621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BEF70" w14:textId="77777777" w:rsidR="001E2FC2" w:rsidRDefault="001E2FC2" w:rsidP="00025386">
      <w:pPr>
        <w:spacing w:after="0" w:line="240" w:lineRule="auto"/>
      </w:pPr>
      <w:r>
        <w:separator/>
      </w:r>
    </w:p>
  </w:footnote>
  <w:footnote w:type="continuationSeparator" w:id="0">
    <w:p w14:paraId="0E80452F" w14:textId="77777777" w:rsidR="001E2FC2" w:rsidRDefault="001E2F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55AF" w14:textId="77777777" w:rsidR="00621AFE" w:rsidRDefault="00621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0664" w14:textId="77777777" w:rsidR="00621AFE" w:rsidRDefault="00621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A625F" w14:textId="77777777" w:rsidR="00621AFE" w:rsidRDefault="00621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2022973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FC2"/>
    <w:rsid w:val="00025386"/>
    <w:rsid w:val="001527B3"/>
    <w:rsid w:val="001B232E"/>
    <w:rsid w:val="001C2314"/>
    <w:rsid w:val="001E2FC2"/>
    <w:rsid w:val="00254EBF"/>
    <w:rsid w:val="00303BEE"/>
    <w:rsid w:val="004346B8"/>
    <w:rsid w:val="00443883"/>
    <w:rsid w:val="0047653F"/>
    <w:rsid w:val="005624D8"/>
    <w:rsid w:val="00621AFE"/>
    <w:rsid w:val="008F2498"/>
    <w:rsid w:val="00A56A6F"/>
    <w:rsid w:val="00D55FC4"/>
    <w:rsid w:val="00DC2A7F"/>
    <w:rsid w:val="00FB7BA7"/>
    <w:rsid w:val="00FE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2D48A"/>
  <w15:chartTrackingRefBased/>
  <w15:docId w15:val="{1B90D4F4-0453-4757-9F5F-82D7C10A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dc:description/>
  <cp:lastModifiedBy>Tobiasz Agnieszka</cp:lastModifiedBy>
  <cp:revision>2</cp:revision>
  <dcterms:created xsi:type="dcterms:W3CDTF">2022-05-12T08:05:00Z</dcterms:created>
  <dcterms:modified xsi:type="dcterms:W3CDTF">2022-05-12T08:05:00Z</dcterms:modified>
</cp:coreProperties>
</file>