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5D375" w14:textId="30DD24B9" w:rsidR="00FB7F50" w:rsidRPr="002245BE" w:rsidRDefault="00C0105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0105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0105E">
        <w:rPr>
          <w:sz w:val="22"/>
          <w:szCs w:val="22"/>
        </w:rPr>
        <w:t>2022-05-0</w:t>
      </w:r>
      <w:r w:rsidR="00233B06">
        <w:rPr>
          <w:sz w:val="22"/>
          <w:szCs w:val="22"/>
        </w:rPr>
        <w:t>9</w:t>
      </w:r>
    </w:p>
    <w:p w14:paraId="549CC866" w14:textId="77777777" w:rsidR="00C0105E" w:rsidRPr="00C0105E" w:rsidRDefault="00C0105E" w:rsidP="00FB7F50">
      <w:pPr>
        <w:spacing w:after="40"/>
        <w:rPr>
          <w:b/>
          <w:bCs/>
          <w:sz w:val="22"/>
          <w:szCs w:val="22"/>
        </w:rPr>
      </w:pPr>
      <w:r w:rsidRPr="00C0105E">
        <w:rPr>
          <w:b/>
          <w:bCs/>
          <w:sz w:val="22"/>
          <w:szCs w:val="22"/>
        </w:rPr>
        <w:t>Akademia Górniczo - Hutnicza</w:t>
      </w:r>
    </w:p>
    <w:p w14:paraId="1DC0CF04" w14:textId="77777777" w:rsidR="00C0105E" w:rsidRPr="00C0105E" w:rsidRDefault="00C0105E" w:rsidP="00FB7F50">
      <w:pPr>
        <w:spacing w:after="40"/>
        <w:rPr>
          <w:b/>
          <w:bCs/>
          <w:sz w:val="22"/>
          <w:szCs w:val="22"/>
        </w:rPr>
      </w:pPr>
      <w:r w:rsidRPr="00C0105E">
        <w:rPr>
          <w:b/>
          <w:bCs/>
          <w:sz w:val="22"/>
          <w:szCs w:val="22"/>
        </w:rPr>
        <w:t>im. Stanisława Staszica w Krakowie</w:t>
      </w:r>
    </w:p>
    <w:p w14:paraId="08D29DC1" w14:textId="77777777" w:rsidR="00FB7F50" w:rsidRPr="002245BE" w:rsidRDefault="00C0105E" w:rsidP="00FB7F50">
      <w:pPr>
        <w:spacing w:after="40"/>
        <w:rPr>
          <w:b/>
          <w:bCs/>
          <w:sz w:val="22"/>
          <w:szCs w:val="22"/>
        </w:rPr>
      </w:pPr>
      <w:r w:rsidRPr="00C0105E">
        <w:rPr>
          <w:b/>
          <w:bCs/>
          <w:sz w:val="22"/>
          <w:szCs w:val="22"/>
        </w:rPr>
        <w:t>Dział Zamówień Publicznych</w:t>
      </w:r>
    </w:p>
    <w:p w14:paraId="12FAABAA" w14:textId="77777777" w:rsidR="00FB7F50" w:rsidRPr="002245BE" w:rsidRDefault="00C0105E" w:rsidP="00FB7F50">
      <w:pPr>
        <w:rPr>
          <w:sz w:val="22"/>
          <w:szCs w:val="22"/>
        </w:rPr>
      </w:pPr>
      <w:r w:rsidRPr="00C0105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0105E">
        <w:rPr>
          <w:sz w:val="22"/>
          <w:szCs w:val="22"/>
        </w:rPr>
        <w:t>30</w:t>
      </w:r>
    </w:p>
    <w:p w14:paraId="3598553A" w14:textId="77777777" w:rsidR="00FB7F50" w:rsidRPr="002245BE" w:rsidRDefault="00C0105E" w:rsidP="00FB7F50">
      <w:pPr>
        <w:rPr>
          <w:sz w:val="22"/>
          <w:szCs w:val="22"/>
        </w:rPr>
      </w:pPr>
      <w:r w:rsidRPr="00C0105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0105E">
        <w:rPr>
          <w:sz w:val="22"/>
          <w:szCs w:val="22"/>
        </w:rPr>
        <w:t>Kraków</w:t>
      </w:r>
    </w:p>
    <w:p w14:paraId="300A5BF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87656DE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EEF311B" w14:textId="7AC8641E" w:rsidR="008642B3" w:rsidRDefault="00FC363F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093BA3F7" w14:textId="33EECBE1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CD1650">
        <w:rPr>
          <w:b/>
          <w:sz w:val="28"/>
        </w:rPr>
        <w:t xml:space="preserve"> </w:t>
      </w:r>
      <w:r w:rsidR="00CD1650">
        <w:rPr>
          <w:b/>
          <w:color w:val="FF0000"/>
          <w:sz w:val="28"/>
        </w:rPr>
        <w:t>po ponownej ocenie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C0105E" w:rsidRPr="00607F9B" w14:paraId="284E011A" w14:textId="77777777" w:rsidTr="00D92849">
        <w:trPr>
          <w:trHeight w:val="638"/>
        </w:trPr>
        <w:tc>
          <w:tcPr>
            <w:tcW w:w="959" w:type="dxa"/>
            <w:shd w:val="clear" w:color="auto" w:fill="auto"/>
          </w:tcPr>
          <w:p w14:paraId="500DF553" w14:textId="77777777" w:rsidR="00C0105E" w:rsidRPr="00607F9B" w:rsidRDefault="00C0105E" w:rsidP="00D928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894CA4" w14:textId="6A9B0E40" w:rsidR="00C0105E" w:rsidRPr="00607F9B" w:rsidRDefault="00C0105E" w:rsidP="00D928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0105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0105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0105E">
              <w:rPr>
                <w:b/>
                <w:bCs/>
                <w:sz w:val="22"/>
                <w:szCs w:val="22"/>
              </w:rPr>
              <w:t>Dostaw</w:t>
            </w:r>
            <w:r w:rsidR="00186D89">
              <w:rPr>
                <w:b/>
                <w:bCs/>
                <w:sz w:val="22"/>
                <w:szCs w:val="22"/>
              </w:rPr>
              <w:t>ę</w:t>
            </w:r>
            <w:r w:rsidRPr="00C0105E">
              <w:rPr>
                <w:b/>
                <w:bCs/>
                <w:sz w:val="22"/>
                <w:szCs w:val="22"/>
              </w:rPr>
              <w:t xml:space="preserve"> 1 szt. kamery VR wraz z osprzętem - KC-</w:t>
            </w:r>
            <w:proofErr w:type="spellStart"/>
            <w:r w:rsidRPr="00C0105E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C0105E">
              <w:rPr>
                <w:b/>
                <w:bCs/>
                <w:sz w:val="22"/>
                <w:szCs w:val="22"/>
              </w:rPr>
              <w:t>. 272-190/22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0105E">
              <w:rPr>
                <w:b/>
                <w:sz w:val="22"/>
                <w:szCs w:val="22"/>
              </w:rPr>
              <w:t>KC-</w:t>
            </w:r>
            <w:proofErr w:type="spellStart"/>
            <w:r w:rsidRPr="00C0105E">
              <w:rPr>
                <w:b/>
                <w:sz w:val="22"/>
                <w:szCs w:val="22"/>
              </w:rPr>
              <w:t>zp</w:t>
            </w:r>
            <w:proofErr w:type="spellEnd"/>
            <w:r w:rsidRPr="00C0105E">
              <w:rPr>
                <w:b/>
                <w:sz w:val="22"/>
                <w:szCs w:val="22"/>
              </w:rPr>
              <w:t>. 272-190/22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38D0DE6" w14:textId="77777777" w:rsidR="00C0105E" w:rsidRPr="00C0105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0105E" w:rsidRPr="00C0105E">
        <w:rPr>
          <w:b/>
          <w:sz w:val="22"/>
          <w:szCs w:val="22"/>
        </w:rPr>
        <w:t>Akademia Górniczo - Hutnicza</w:t>
      </w:r>
    </w:p>
    <w:p w14:paraId="655B0705" w14:textId="77777777" w:rsidR="00C0105E" w:rsidRPr="00C0105E" w:rsidRDefault="00C0105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C0105E">
        <w:rPr>
          <w:b/>
          <w:sz w:val="22"/>
          <w:szCs w:val="22"/>
        </w:rPr>
        <w:t>im. Stanisława Staszica w Krakowie</w:t>
      </w:r>
    </w:p>
    <w:p w14:paraId="70293C2E" w14:textId="277A08E0" w:rsidR="008642B3" w:rsidRDefault="00C0105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0105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</w:t>
      </w:r>
      <w:r w:rsidR="001E0A98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r. Prawo zamówień publicznych </w:t>
      </w:r>
      <w:r w:rsidRPr="00C0105E">
        <w:rPr>
          <w:sz w:val="22"/>
          <w:szCs w:val="22"/>
        </w:rPr>
        <w:t>(</w:t>
      </w:r>
      <w:proofErr w:type="spellStart"/>
      <w:r w:rsidRPr="00C0105E">
        <w:rPr>
          <w:sz w:val="22"/>
          <w:szCs w:val="22"/>
        </w:rPr>
        <w:t>t.j</w:t>
      </w:r>
      <w:proofErr w:type="spellEnd"/>
      <w:r w:rsidRPr="00C0105E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1E0A98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0105E" w14:paraId="6F98B194" w14:textId="77777777" w:rsidTr="00D92849">
        <w:trPr>
          <w:cantSplit/>
        </w:trPr>
        <w:tc>
          <w:tcPr>
            <w:tcW w:w="10150" w:type="dxa"/>
          </w:tcPr>
          <w:p w14:paraId="78F6AA17" w14:textId="77777777" w:rsidR="00C0105E" w:rsidRPr="00D26ED6" w:rsidRDefault="00C0105E" w:rsidP="00D9284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105E">
              <w:rPr>
                <w:b/>
                <w:sz w:val="22"/>
                <w:szCs w:val="22"/>
              </w:rPr>
              <w:t>MM MARKET MAŁGORZATA MAŁECKA</w:t>
            </w:r>
          </w:p>
          <w:p w14:paraId="29E83E73" w14:textId="18F1D341" w:rsidR="00C0105E" w:rsidRPr="009F0E5C" w:rsidRDefault="00186D89" w:rsidP="00D9284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C0105E" w:rsidRPr="00C0105E">
              <w:rPr>
                <w:bCs/>
                <w:sz w:val="22"/>
                <w:szCs w:val="22"/>
              </w:rPr>
              <w:t>S</w:t>
            </w:r>
            <w:r w:rsidRPr="00C0105E">
              <w:rPr>
                <w:bCs/>
                <w:sz w:val="22"/>
                <w:szCs w:val="22"/>
              </w:rPr>
              <w:t>załwiowa</w:t>
            </w:r>
            <w:r w:rsidR="00C0105E" w:rsidRPr="009F0E5C">
              <w:rPr>
                <w:bCs/>
                <w:sz w:val="22"/>
                <w:szCs w:val="22"/>
              </w:rPr>
              <w:t xml:space="preserve"> </w:t>
            </w:r>
            <w:r w:rsidR="00C0105E" w:rsidRPr="00C0105E">
              <w:rPr>
                <w:bCs/>
                <w:sz w:val="22"/>
                <w:szCs w:val="22"/>
              </w:rPr>
              <w:t>51</w:t>
            </w:r>
            <w:r w:rsidR="00C0105E">
              <w:rPr>
                <w:bCs/>
                <w:sz w:val="22"/>
                <w:szCs w:val="22"/>
              </w:rPr>
              <w:t xml:space="preserve"> </w:t>
            </w:r>
            <w:r w:rsidR="00C0105E" w:rsidRPr="00C0105E">
              <w:rPr>
                <w:bCs/>
                <w:sz w:val="22"/>
                <w:szCs w:val="22"/>
              </w:rPr>
              <w:t>/A</w:t>
            </w:r>
          </w:p>
          <w:p w14:paraId="4DB092A0" w14:textId="77777777" w:rsidR="00C0105E" w:rsidRPr="009F0E5C" w:rsidRDefault="00C0105E" w:rsidP="00D92849">
            <w:pPr>
              <w:jc w:val="both"/>
              <w:rPr>
                <w:bCs/>
                <w:sz w:val="22"/>
                <w:szCs w:val="22"/>
              </w:rPr>
            </w:pPr>
            <w:r w:rsidRPr="00C0105E">
              <w:rPr>
                <w:bCs/>
                <w:sz w:val="22"/>
                <w:szCs w:val="22"/>
              </w:rPr>
              <w:t>03-167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105E">
              <w:rPr>
                <w:bCs/>
                <w:sz w:val="22"/>
                <w:szCs w:val="22"/>
              </w:rPr>
              <w:t>Warszawa</w:t>
            </w:r>
          </w:p>
          <w:p w14:paraId="09F5DD98" w14:textId="77777777" w:rsidR="00C0105E" w:rsidRPr="00D26ED6" w:rsidRDefault="00C0105E" w:rsidP="00D928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42BF0D" w14:textId="5B9B05D0" w:rsidR="00C0105E" w:rsidRPr="00D26ED6" w:rsidRDefault="00C0105E" w:rsidP="00D9284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0105E">
              <w:rPr>
                <w:sz w:val="22"/>
                <w:szCs w:val="22"/>
              </w:rPr>
              <w:t>Dostaw</w:t>
            </w:r>
            <w:r w:rsidR="00FC363F">
              <w:rPr>
                <w:sz w:val="22"/>
                <w:szCs w:val="22"/>
              </w:rPr>
              <w:t>ę</w:t>
            </w:r>
            <w:r w:rsidRPr="00C0105E">
              <w:rPr>
                <w:sz w:val="22"/>
                <w:szCs w:val="22"/>
              </w:rPr>
              <w:t xml:space="preserve"> 1 szt. kamery VR wraz z osprzętem - KC-</w:t>
            </w:r>
            <w:proofErr w:type="spellStart"/>
            <w:r w:rsidRPr="00C0105E">
              <w:rPr>
                <w:sz w:val="22"/>
                <w:szCs w:val="22"/>
              </w:rPr>
              <w:t>zp</w:t>
            </w:r>
            <w:proofErr w:type="spellEnd"/>
            <w:r w:rsidRPr="00C0105E">
              <w:rPr>
                <w:sz w:val="22"/>
                <w:szCs w:val="22"/>
              </w:rPr>
              <w:t>. 272-190/22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0105E">
              <w:rPr>
                <w:b/>
                <w:sz w:val="22"/>
                <w:szCs w:val="22"/>
              </w:rPr>
              <w:t>5 498.10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37AF86A" w14:textId="77483D43" w:rsidR="00C0105E" w:rsidRPr="00FC363F" w:rsidRDefault="00C0105E" w:rsidP="00FC363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FC363F">
              <w:rPr>
                <w:color w:val="000000"/>
                <w:sz w:val="22"/>
                <w:szCs w:val="22"/>
              </w:rPr>
              <w:t xml:space="preserve"> oferta najkorzystniejsza zgodnie z kryteriami oceny ofert.</w:t>
            </w:r>
          </w:p>
        </w:tc>
      </w:tr>
    </w:tbl>
    <w:p w14:paraId="4FE1680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9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851"/>
      </w:tblGrid>
      <w:tr w:rsidR="00FC363F" w:rsidRPr="008567C7" w14:paraId="03AF251A" w14:textId="77777777" w:rsidTr="00FC363F">
        <w:trPr>
          <w:trHeight w:val="510"/>
        </w:trPr>
        <w:tc>
          <w:tcPr>
            <w:tcW w:w="709" w:type="dxa"/>
            <w:vAlign w:val="center"/>
          </w:tcPr>
          <w:p w14:paraId="15600EA3" w14:textId="77777777" w:rsidR="00FC363F" w:rsidRPr="008567C7" w:rsidRDefault="00FC363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11E4B00" w14:textId="77777777" w:rsidR="00FC363F" w:rsidRPr="008567C7" w:rsidRDefault="00FC363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22FF2ED" w14:textId="77777777" w:rsidR="00FC363F" w:rsidRPr="008567C7" w:rsidRDefault="00FC363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105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4874338" w14:textId="77777777" w:rsidR="00FC363F" w:rsidRPr="008567C7" w:rsidRDefault="00FC363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105E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851" w:type="dxa"/>
            <w:vAlign w:val="center"/>
          </w:tcPr>
          <w:p w14:paraId="67F02B04" w14:textId="77777777" w:rsidR="00FC363F" w:rsidRPr="008567C7" w:rsidRDefault="00FC363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C363F" w:rsidRPr="008567C7" w14:paraId="77515E69" w14:textId="77777777" w:rsidTr="00FC363F">
        <w:tc>
          <w:tcPr>
            <w:tcW w:w="709" w:type="dxa"/>
            <w:vAlign w:val="center"/>
          </w:tcPr>
          <w:p w14:paraId="712F1874" w14:textId="77777777" w:rsidR="00FC363F" w:rsidRPr="008567C7" w:rsidRDefault="00FC363F" w:rsidP="00D92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10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6CA1B51" w14:textId="77777777" w:rsidR="00FC363F" w:rsidRPr="002B6761" w:rsidRDefault="00FC363F" w:rsidP="00D9284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105E">
              <w:rPr>
                <w:rFonts w:ascii="Times New Roman" w:hAnsi="Times New Roman" w:cs="Times New Roman"/>
                <w:b/>
                <w:sz w:val="18"/>
                <w:szCs w:val="18"/>
              </w:rPr>
              <w:t>MM MARKET MAŁGORZATA MAŁECKA</w:t>
            </w:r>
          </w:p>
          <w:p w14:paraId="0286D1F7" w14:textId="0BA9DDE0" w:rsidR="00FC363F" w:rsidRPr="008567C7" w:rsidRDefault="00FC363F" w:rsidP="00D928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C0105E">
              <w:rPr>
                <w:rFonts w:ascii="Times New Roman" w:hAnsi="Times New Roman" w:cs="Times New Roman"/>
                <w:bCs/>
                <w:sz w:val="18"/>
                <w:szCs w:val="18"/>
              </w:rPr>
              <w:t>Szałwiowa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0105E">
              <w:rPr>
                <w:rFonts w:ascii="Times New Roman" w:hAnsi="Times New Roman" w:cs="Times New Roman"/>
                <w:bCs/>
                <w:sz w:val="18"/>
                <w:szCs w:val="18"/>
              </w:rPr>
              <w:t>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0105E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14:paraId="0931948D" w14:textId="77777777" w:rsidR="00FC363F" w:rsidRPr="001B7815" w:rsidRDefault="00FC363F" w:rsidP="00D9284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105E">
              <w:rPr>
                <w:rFonts w:ascii="Times New Roman" w:hAnsi="Times New Roman" w:cs="Times New Roman"/>
                <w:bCs/>
                <w:sz w:val="18"/>
                <w:szCs w:val="18"/>
              </w:rPr>
              <w:t>03-167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0105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4E1C91F5" w14:textId="77777777" w:rsidR="00FC363F" w:rsidRPr="008567C7" w:rsidRDefault="00FC363F" w:rsidP="00D92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105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9183F55" w14:textId="77777777" w:rsidR="00FC363F" w:rsidRPr="008567C7" w:rsidRDefault="00FC363F" w:rsidP="00D92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105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14:paraId="31C540BD" w14:textId="77777777" w:rsidR="00FC363F" w:rsidRPr="008567C7" w:rsidRDefault="00FC363F" w:rsidP="00D92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105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bookmarkEnd w:id="0"/>
    </w:tbl>
    <w:p w14:paraId="39EAE580" w14:textId="14F9CBF5" w:rsidR="008642B3" w:rsidRPr="00005838" w:rsidRDefault="008642B3" w:rsidP="00FC363F">
      <w:pPr>
        <w:rPr>
          <w:sz w:val="32"/>
          <w:szCs w:val="32"/>
        </w:rPr>
      </w:pPr>
    </w:p>
    <w:sectPr w:rsidR="008642B3" w:rsidRPr="00005838" w:rsidSect="00186D89">
      <w:headerReference w:type="default" r:id="rId6"/>
      <w:footerReference w:type="default" r:id="rId7"/>
      <w:headerReference w:type="first" r:id="rId8"/>
      <w:pgSz w:w="11906" w:h="16838"/>
      <w:pgMar w:top="1079" w:right="926" w:bottom="1417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5F576" w14:textId="77777777" w:rsidR="001C1154" w:rsidRDefault="001C1154">
      <w:r>
        <w:separator/>
      </w:r>
    </w:p>
  </w:endnote>
  <w:endnote w:type="continuationSeparator" w:id="0">
    <w:p w14:paraId="32806ACA" w14:textId="77777777" w:rsidR="001C1154" w:rsidRDefault="001C1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9B20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54FCC8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167096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558F8" w14:textId="77777777" w:rsidR="001C1154" w:rsidRDefault="001C1154">
      <w:r>
        <w:separator/>
      </w:r>
    </w:p>
  </w:footnote>
  <w:footnote w:type="continuationSeparator" w:id="0">
    <w:p w14:paraId="44C7190E" w14:textId="77777777" w:rsidR="001C1154" w:rsidRDefault="001C1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5FDC0" w14:textId="3B7E81A2" w:rsidR="006E3089" w:rsidRDefault="006E3089" w:rsidP="00B866B1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D3057" w14:textId="4AD9B715" w:rsidR="006E3089" w:rsidRDefault="00F82FB3" w:rsidP="00186D89">
    <w:pPr>
      <w:pStyle w:val="Nagwek"/>
      <w:jc w:val="center"/>
    </w:pPr>
    <w:r>
      <w:rPr>
        <w:noProof/>
      </w:rPr>
      <w:drawing>
        <wp:inline distT="0" distB="0" distL="0" distR="0" wp14:anchorId="05B66806" wp14:editId="6B12C9EF">
          <wp:extent cx="5400675" cy="714375"/>
          <wp:effectExtent l="0" t="0" r="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C03"/>
    <w:rsid w:val="00005838"/>
    <w:rsid w:val="00022322"/>
    <w:rsid w:val="00042497"/>
    <w:rsid w:val="000C1E6F"/>
    <w:rsid w:val="000E4E56"/>
    <w:rsid w:val="00186D89"/>
    <w:rsid w:val="001A1468"/>
    <w:rsid w:val="001B7815"/>
    <w:rsid w:val="001C1154"/>
    <w:rsid w:val="001E0A98"/>
    <w:rsid w:val="00233B06"/>
    <w:rsid w:val="002B1E4F"/>
    <w:rsid w:val="002B6761"/>
    <w:rsid w:val="003445A0"/>
    <w:rsid w:val="003A0AFC"/>
    <w:rsid w:val="003D3EF3"/>
    <w:rsid w:val="003D611C"/>
    <w:rsid w:val="00431C0B"/>
    <w:rsid w:val="00437CAD"/>
    <w:rsid w:val="00457C03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866B1"/>
    <w:rsid w:val="00BD2174"/>
    <w:rsid w:val="00C0105E"/>
    <w:rsid w:val="00C423DD"/>
    <w:rsid w:val="00C60D7B"/>
    <w:rsid w:val="00C65E53"/>
    <w:rsid w:val="00CA0B33"/>
    <w:rsid w:val="00CA3511"/>
    <w:rsid w:val="00CD1650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2FB3"/>
    <w:rsid w:val="00F960D7"/>
    <w:rsid w:val="00FB7F50"/>
    <w:rsid w:val="00FC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3ECCDC"/>
  <w15:chartTrackingRefBased/>
  <w15:docId w15:val="{72887A25-466C-47D7-A144-C01FA458B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4</cp:revision>
  <cp:lastPrinted>2022-05-13T10:39:00Z</cp:lastPrinted>
  <dcterms:created xsi:type="dcterms:W3CDTF">2022-05-13T10:38:00Z</dcterms:created>
  <dcterms:modified xsi:type="dcterms:W3CDTF">2022-05-13T10:39:00Z</dcterms:modified>
</cp:coreProperties>
</file>