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BA7C84" w14:textId="5675DD71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bookmarkStart w:id="0" w:name="_GoBack"/>
      <w:bookmarkEnd w:id="0"/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  <w:r w:rsidR="003906B1">
        <w:rPr>
          <w:rFonts w:ascii="Times New Roman" w:hAnsi="Times New Roman"/>
        </w:rPr>
        <w:t>A</w:t>
      </w:r>
    </w:p>
    <w:p w14:paraId="4047BF7A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1B8977E6" w14:textId="7417F744" w:rsidR="008D2AB8" w:rsidRPr="0022732C" w:rsidRDefault="003906B1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 xml:space="preserve">NOWY </w:t>
      </w:r>
      <w:r w:rsidR="008D2AB8" w:rsidRPr="0022732C">
        <w:rPr>
          <w:b/>
          <w:sz w:val="28"/>
          <w:szCs w:val="30"/>
        </w:rPr>
        <w:t>FORMULARZ OFERTY</w:t>
      </w:r>
    </w:p>
    <w:p w14:paraId="03C97E76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6941CE8C" w14:textId="77777777" w:rsidR="002A4082" w:rsidRPr="000526E2" w:rsidRDefault="002A4082" w:rsidP="002A408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0526E2">
        <w:rPr>
          <w:sz w:val="22"/>
          <w:szCs w:val="22"/>
        </w:rPr>
        <w:t>NAZWA WYKONAWCY:……………………………………………………………………..</w:t>
      </w:r>
    </w:p>
    <w:p w14:paraId="1C9DCD2B" w14:textId="77777777" w:rsidR="002A4082" w:rsidRPr="000526E2" w:rsidRDefault="002A4082" w:rsidP="002A4082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 w:rsidRPr="000526E2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6CD4AB35" w14:textId="77777777" w:rsidR="002A4082" w:rsidRPr="000526E2" w:rsidRDefault="002A4082" w:rsidP="002A408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0526E2">
        <w:rPr>
          <w:sz w:val="22"/>
          <w:szCs w:val="22"/>
        </w:rPr>
        <w:t>ADRES:…………………………………………………………………………………………</w:t>
      </w:r>
    </w:p>
    <w:p w14:paraId="35B9001F" w14:textId="77777777" w:rsidR="002A4082" w:rsidRPr="000526E2" w:rsidRDefault="002A4082" w:rsidP="002A408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0526E2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15468672" w14:textId="77777777" w:rsidR="002A4082" w:rsidRPr="000526E2" w:rsidRDefault="002A4082" w:rsidP="002A4082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0526E2">
        <w:rPr>
          <w:sz w:val="22"/>
          <w:szCs w:val="22"/>
          <w:lang w:val="de-DE"/>
        </w:rPr>
        <w:t>TEL.</w:t>
      </w:r>
      <w:r w:rsidRPr="000526E2">
        <w:rPr>
          <w:sz w:val="22"/>
          <w:szCs w:val="22"/>
        </w:rPr>
        <w:t>……………………………………………………………………………………………..</w:t>
      </w:r>
    </w:p>
    <w:p w14:paraId="4DA08D71" w14:textId="77777777" w:rsidR="002A4082" w:rsidRPr="000526E2" w:rsidRDefault="002A4082" w:rsidP="002A4082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0526E2">
        <w:rPr>
          <w:sz w:val="22"/>
          <w:szCs w:val="22"/>
          <w:lang w:val="de-DE"/>
        </w:rPr>
        <w:t xml:space="preserve">FAX </w:t>
      </w:r>
      <w:r w:rsidRPr="000526E2">
        <w:rPr>
          <w:sz w:val="22"/>
          <w:szCs w:val="22"/>
        </w:rPr>
        <w:t>…………………………………………………………………………………………….</w:t>
      </w:r>
    </w:p>
    <w:p w14:paraId="235F1393" w14:textId="77777777" w:rsidR="002A4082" w:rsidRPr="000526E2" w:rsidRDefault="002A4082" w:rsidP="002A4082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0526E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117EBAFB" w14:textId="77777777" w:rsidR="002A4082" w:rsidRPr="000526E2" w:rsidRDefault="002A4082" w:rsidP="002A408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0526E2">
        <w:rPr>
          <w:sz w:val="22"/>
          <w:szCs w:val="22"/>
          <w:lang w:val="de-DE"/>
        </w:rPr>
        <w:t xml:space="preserve">NIP…………………………………. </w:t>
      </w:r>
      <w:r w:rsidRPr="000526E2">
        <w:rPr>
          <w:sz w:val="22"/>
          <w:szCs w:val="22"/>
        </w:rPr>
        <w:t>REGON:………………………………………………...</w:t>
      </w:r>
    </w:p>
    <w:p w14:paraId="45D7FB16" w14:textId="77777777" w:rsidR="002A4082" w:rsidRPr="000526E2" w:rsidRDefault="002A4082" w:rsidP="002A408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0526E2">
        <w:rPr>
          <w:sz w:val="22"/>
          <w:szCs w:val="22"/>
        </w:rPr>
        <w:t>BANK/ NR KONTA ……………………………………………………………………………</w:t>
      </w:r>
    </w:p>
    <w:p w14:paraId="09C854E9" w14:textId="77777777" w:rsidR="002A4082" w:rsidRPr="000526E2" w:rsidRDefault="002A4082" w:rsidP="002A4082">
      <w:pPr>
        <w:spacing w:line="360" w:lineRule="auto"/>
        <w:rPr>
          <w:sz w:val="22"/>
          <w:szCs w:val="22"/>
        </w:rPr>
      </w:pPr>
      <w:r w:rsidRPr="000526E2">
        <w:rPr>
          <w:sz w:val="22"/>
          <w:szCs w:val="22"/>
        </w:rPr>
        <w:t>Do: Nazwa i siedziba Zamawiającego:</w:t>
      </w:r>
    </w:p>
    <w:p w14:paraId="656E20EB" w14:textId="77777777" w:rsidR="002A4082" w:rsidRPr="002F3098" w:rsidRDefault="002A4082" w:rsidP="002A4082">
      <w:pPr>
        <w:ind w:right="-110"/>
        <w:rPr>
          <w:b/>
        </w:rPr>
      </w:pPr>
      <w:r w:rsidRPr="002F3098">
        <w:rPr>
          <w:b/>
        </w:rPr>
        <w:t>Akademia Górniczo - Hutnicza</w:t>
      </w:r>
    </w:p>
    <w:p w14:paraId="4CF1D301" w14:textId="77777777" w:rsidR="002A4082" w:rsidRPr="002F3098" w:rsidRDefault="002A4082" w:rsidP="002A4082">
      <w:pPr>
        <w:ind w:right="-110"/>
        <w:rPr>
          <w:b/>
        </w:rPr>
      </w:pPr>
      <w:r w:rsidRPr="002F3098">
        <w:rPr>
          <w:b/>
        </w:rPr>
        <w:t>im. Stanisława Staszica w Krakowie</w:t>
      </w:r>
    </w:p>
    <w:p w14:paraId="74389BF6" w14:textId="77777777" w:rsidR="002A4082" w:rsidRDefault="002A4082" w:rsidP="002A4082">
      <w:pPr>
        <w:ind w:right="-110"/>
        <w:rPr>
          <w:b/>
        </w:rPr>
      </w:pPr>
      <w:r w:rsidRPr="002F3098">
        <w:rPr>
          <w:b/>
        </w:rPr>
        <w:t>Dział Zamówień Publicznych</w:t>
      </w:r>
      <w:r>
        <w:rPr>
          <w:b/>
        </w:rPr>
        <w:t xml:space="preserve">  </w:t>
      </w:r>
    </w:p>
    <w:p w14:paraId="3AC41AF6" w14:textId="77777777" w:rsidR="002A4082" w:rsidRDefault="002A4082" w:rsidP="002A4082">
      <w:pPr>
        <w:ind w:right="-110"/>
        <w:rPr>
          <w:b/>
        </w:rPr>
      </w:pPr>
      <w:r w:rsidRPr="002F3098">
        <w:rPr>
          <w:b/>
        </w:rPr>
        <w:t>Al. Mickiewicza</w:t>
      </w:r>
      <w:r>
        <w:rPr>
          <w:b/>
        </w:rPr>
        <w:t xml:space="preserve"> </w:t>
      </w:r>
      <w:r w:rsidRPr="002F3098">
        <w:rPr>
          <w:b/>
        </w:rPr>
        <w:t>30</w:t>
      </w:r>
      <w:r>
        <w:rPr>
          <w:b/>
        </w:rPr>
        <w:t xml:space="preserve"> </w:t>
      </w:r>
    </w:p>
    <w:p w14:paraId="104B2D1B" w14:textId="77777777" w:rsidR="002A4082" w:rsidRDefault="002A4082" w:rsidP="002A4082">
      <w:pPr>
        <w:rPr>
          <w:b/>
        </w:rPr>
      </w:pPr>
      <w:r w:rsidRPr="002F3098">
        <w:rPr>
          <w:b/>
        </w:rPr>
        <w:t>30-059</w:t>
      </w:r>
      <w:r>
        <w:rPr>
          <w:b/>
        </w:rPr>
        <w:t xml:space="preserve"> </w:t>
      </w:r>
      <w:r w:rsidRPr="002F3098">
        <w:rPr>
          <w:b/>
        </w:rPr>
        <w:t>Kraków</w:t>
      </w:r>
      <w:r>
        <w:rPr>
          <w:b/>
        </w:rPr>
        <w:t xml:space="preserve">,  </w:t>
      </w:r>
    </w:p>
    <w:p w14:paraId="2F0E2134" w14:textId="77777777" w:rsidR="002A4082" w:rsidRDefault="002A4082" w:rsidP="002A4082">
      <w:pPr>
        <w:ind w:firstLine="3969"/>
        <w:rPr>
          <w:b/>
        </w:rPr>
      </w:pPr>
    </w:p>
    <w:p w14:paraId="4C1C8ACD" w14:textId="6E17FC5E" w:rsidR="002A4082" w:rsidRPr="00DE77B2" w:rsidRDefault="002A4082" w:rsidP="002A4082">
      <w:pPr>
        <w:widowControl w:val="0"/>
        <w:ind w:right="1"/>
        <w:jc w:val="both"/>
        <w:rPr>
          <w:b/>
        </w:rPr>
      </w:pPr>
      <w:r>
        <w:t xml:space="preserve">Przystępując do postępowania o udzielenie zamówienia publicznego, którego przedmiotem jest </w:t>
      </w:r>
      <w:bookmarkStart w:id="1" w:name="_Hlk100217200"/>
      <w:r w:rsidR="00DE77B2" w:rsidRPr="00DE77B2">
        <w:rPr>
          <w:b/>
        </w:rPr>
        <w:t xml:space="preserve">dostawa wielokanałowego analizatora amplitudy w standardzie NIM -3szt. </w:t>
      </w:r>
      <w:proofErr w:type="spellStart"/>
      <w:r w:rsidR="00DE77B2" w:rsidRPr="00DE77B2">
        <w:rPr>
          <w:b/>
        </w:rPr>
        <w:t>dlaWFiIS</w:t>
      </w:r>
      <w:proofErr w:type="spellEnd"/>
      <w:r w:rsidR="00DE77B2" w:rsidRPr="00DE77B2">
        <w:rPr>
          <w:b/>
        </w:rPr>
        <w:t xml:space="preserve"> - KC-zp.272-210/22</w:t>
      </w:r>
      <w:bookmarkEnd w:id="1"/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warunków zamówienia.</w:t>
      </w:r>
    </w:p>
    <w:p w14:paraId="7E05BC2D" w14:textId="77777777" w:rsidR="002A4082" w:rsidRDefault="002A4082" w:rsidP="002A4082">
      <w:pPr>
        <w:tabs>
          <w:tab w:val="right" w:pos="9000"/>
        </w:tabs>
      </w:pPr>
    </w:p>
    <w:p w14:paraId="3D110528" w14:textId="77777777" w:rsidR="002A4082" w:rsidRDefault="002A4082" w:rsidP="002A4082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netto: ......................................................................... PLN</w:t>
      </w:r>
    </w:p>
    <w:p w14:paraId="50FF9E48" w14:textId="77777777" w:rsidR="002A4082" w:rsidRDefault="002A4082" w:rsidP="002A4082">
      <w:pPr>
        <w:widowControl w:val="0"/>
        <w:spacing w:line="264" w:lineRule="auto"/>
        <w:ind w:right="1"/>
        <w:rPr>
          <w:b/>
        </w:rPr>
      </w:pPr>
    </w:p>
    <w:p w14:paraId="79680652" w14:textId="77777777" w:rsidR="002A4082" w:rsidRDefault="002A4082" w:rsidP="002A4082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brutto: ......................................................................... PLN</w:t>
      </w:r>
    </w:p>
    <w:p w14:paraId="26C773A6" w14:textId="77777777" w:rsidR="002A4082" w:rsidRPr="00FB1B4F" w:rsidRDefault="002A4082" w:rsidP="002A4082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4CAC6485" w14:textId="77777777" w:rsidR="002A4082" w:rsidRPr="00FB1B4F" w:rsidRDefault="002A4082" w:rsidP="002A4082">
      <w:pPr>
        <w:widowControl w:val="0"/>
        <w:spacing w:line="264" w:lineRule="auto"/>
        <w:ind w:right="1"/>
        <w:jc w:val="both"/>
      </w:pPr>
      <w:r w:rsidRPr="00FB1B4F">
        <w:t>Słownie brutto:</w:t>
      </w:r>
      <w:r>
        <w:t xml:space="preserve"> </w:t>
      </w:r>
      <w:r w:rsidRPr="00FB1B4F">
        <w:t>.......................................................................................................................</w:t>
      </w:r>
    </w:p>
    <w:p w14:paraId="0C992B85" w14:textId="77777777" w:rsidR="002A4082" w:rsidRPr="00FB1B4F" w:rsidRDefault="002A4082" w:rsidP="002A4082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6B2741B0" w14:textId="77777777" w:rsidR="002A4082" w:rsidRDefault="002A4082" w:rsidP="002A4082">
      <w:pPr>
        <w:pStyle w:val="Tekstpodstawowy"/>
      </w:pPr>
      <w:r>
        <w:t>Powyższa cena zawiera podatek VAT w wysokości .......... % tj. ……………………. PLN</w:t>
      </w:r>
    </w:p>
    <w:p w14:paraId="5C0FFBDD" w14:textId="1650F09D" w:rsidR="002A4082" w:rsidRDefault="002A4082" w:rsidP="002A4082">
      <w:pPr>
        <w:pStyle w:val="Tekstpodstawowy"/>
      </w:pPr>
      <w:r>
        <w:t xml:space="preserve">Producent/model zaoferowanego </w:t>
      </w:r>
      <w:r w:rsidR="0013698E">
        <w:t xml:space="preserve">urządzenia </w:t>
      </w:r>
      <w:r>
        <w:t xml:space="preserve">: </w:t>
      </w:r>
      <w:r w:rsidRPr="00FE545C">
        <w:rPr>
          <w:b w:val="0"/>
        </w:rPr>
        <w:t>………………………………</w:t>
      </w:r>
    </w:p>
    <w:p w14:paraId="6C0D20B3" w14:textId="4EAC6BE3" w:rsidR="00103E4F" w:rsidRDefault="002A4082" w:rsidP="00103E4F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Pr="003636C0">
        <w:t>………</w:t>
      </w:r>
      <w:r>
        <w:t>..</w:t>
      </w:r>
      <w:r w:rsidRPr="00D73313">
        <w:rPr>
          <w:b/>
          <w:bCs/>
        </w:rPr>
        <w:t xml:space="preserve"> dni od daty podpisania umowy</w:t>
      </w:r>
      <w:r w:rsidR="002A3F57">
        <w:rPr>
          <w:b/>
          <w:bCs/>
        </w:rPr>
        <w:t>.</w:t>
      </w:r>
      <w:r w:rsidR="00103E4F" w:rsidRPr="00103E4F">
        <w:rPr>
          <w:highlight w:val="yellow"/>
        </w:rPr>
        <w:t xml:space="preserve"> </w:t>
      </w:r>
      <w:r w:rsidR="00103E4F" w:rsidRPr="00D73313">
        <w:rPr>
          <w:highlight w:val="yellow"/>
        </w:rPr>
        <w:t>(</w:t>
      </w:r>
      <w:r w:rsidR="00103E4F" w:rsidRPr="0022732C">
        <w:rPr>
          <w:i/>
          <w:highlight w:val="yellow"/>
        </w:rPr>
        <w:t>kryterium oceny ofert)</w:t>
      </w:r>
    </w:p>
    <w:p w14:paraId="2B7A99BE" w14:textId="347AF4C6" w:rsidR="002A4082" w:rsidRDefault="002A4082" w:rsidP="002A4082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……………</w:t>
      </w:r>
      <w:r>
        <w:t xml:space="preserve"> </w:t>
      </w:r>
      <w:r w:rsidRPr="003636C0">
        <w:rPr>
          <w:b/>
          <w:bCs/>
        </w:rPr>
        <w:t>miesięcy</w:t>
      </w:r>
      <w:r>
        <w:rPr>
          <w:b/>
          <w:bCs/>
        </w:rPr>
        <w:t xml:space="preserve"> </w:t>
      </w:r>
    </w:p>
    <w:p w14:paraId="1968CDCA" w14:textId="77777777" w:rsidR="002A4082" w:rsidRPr="00FE545C" w:rsidRDefault="002A4082" w:rsidP="002A4082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64AB87F6" w14:textId="77777777" w:rsidR="002A4082" w:rsidRPr="003636C0" w:rsidRDefault="002A4082" w:rsidP="002A4082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lastRenderedPageBreak/>
        <w:t xml:space="preserve">Termin płatności: </w:t>
      </w:r>
      <w:r w:rsidRPr="00052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238BD072" w14:textId="77777777" w:rsidR="002A4082" w:rsidRDefault="002A4082" w:rsidP="002A4082">
      <w:pPr>
        <w:rPr>
          <w:sz w:val="18"/>
          <w:szCs w:val="18"/>
        </w:rPr>
      </w:pPr>
    </w:p>
    <w:p w14:paraId="45C8645B" w14:textId="77777777" w:rsidR="002A4082" w:rsidRDefault="002A4082" w:rsidP="002A4082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14:paraId="33BEC0B7" w14:textId="77777777" w:rsidR="002A4082" w:rsidRPr="000526E2" w:rsidRDefault="002A4082" w:rsidP="002A4082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526E2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37F3F529" w14:textId="77777777" w:rsidR="002A4082" w:rsidRPr="000526E2" w:rsidRDefault="002A4082" w:rsidP="002A408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0526E2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0526E2">
        <w:rPr>
          <w:color w:val="000000"/>
          <w:sz w:val="22"/>
          <w:szCs w:val="22"/>
        </w:rPr>
        <w:t xml:space="preserve"> i nie wnosimy do nich żadnych zastrzeżeń.</w:t>
      </w:r>
    </w:p>
    <w:p w14:paraId="25110714" w14:textId="77777777" w:rsidR="002A4082" w:rsidRPr="000526E2" w:rsidRDefault="002A4082" w:rsidP="002A4082">
      <w:pPr>
        <w:numPr>
          <w:ilvl w:val="0"/>
          <w:numId w:val="1"/>
        </w:numPr>
        <w:jc w:val="both"/>
        <w:rPr>
          <w:sz w:val="22"/>
          <w:szCs w:val="22"/>
        </w:rPr>
      </w:pPr>
      <w:r w:rsidRPr="000526E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949544C" w14:textId="77777777" w:rsidR="002A4082" w:rsidRPr="000526E2" w:rsidRDefault="002A4082" w:rsidP="002A4082">
      <w:pPr>
        <w:ind w:left="360"/>
        <w:jc w:val="both"/>
        <w:rPr>
          <w:i/>
          <w:sz w:val="22"/>
          <w:szCs w:val="22"/>
        </w:rPr>
      </w:pPr>
      <w:r w:rsidRPr="000526E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D33ACC5" w14:textId="110AA63B" w:rsidR="002A4082" w:rsidRDefault="002A4082" w:rsidP="002A4082">
      <w:pPr>
        <w:ind w:left="360"/>
        <w:jc w:val="both"/>
        <w:rPr>
          <w:i/>
          <w:sz w:val="22"/>
          <w:szCs w:val="22"/>
        </w:rPr>
      </w:pPr>
      <w:r w:rsidRPr="000526E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097E69F" w14:textId="77777777" w:rsidR="00F92346" w:rsidRPr="000526E2" w:rsidRDefault="00F92346" w:rsidP="002A4082">
      <w:pPr>
        <w:ind w:left="360"/>
        <w:jc w:val="both"/>
        <w:rPr>
          <w:i/>
          <w:sz w:val="22"/>
          <w:szCs w:val="22"/>
        </w:rPr>
      </w:pPr>
    </w:p>
    <w:p w14:paraId="3277CE25" w14:textId="77777777" w:rsidR="002A4082" w:rsidRPr="000526E2" w:rsidRDefault="002A4082" w:rsidP="002A4082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0526E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2A4082" w:rsidRPr="000526E2" w14:paraId="157111B8" w14:textId="77777777" w:rsidTr="0064547E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2C2D58" w14:textId="77777777" w:rsidR="002A4082" w:rsidRPr="000526E2" w:rsidRDefault="002A4082" w:rsidP="0064547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526E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D462E1" w14:textId="77777777" w:rsidR="002A4082" w:rsidRPr="000526E2" w:rsidRDefault="002A4082" w:rsidP="0064547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526E2">
              <w:rPr>
                <w:sz w:val="22"/>
                <w:szCs w:val="22"/>
              </w:rPr>
              <w:t xml:space="preserve">Opis części zamówienia, którą wykonawca </w:t>
            </w:r>
          </w:p>
          <w:p w14:paraId="64E250BD" w14:textId="77777777" w:rsidR="002A4082" w:rsidRPr="000526E2" w:rsidRDefault="002A4082" w:rsidP="0064547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526E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405E5E" w14:textId="77777777" w:rsidR="002A4082" w:rsidRPr="000526E2" w:rsidRDefault="002A4082" w:rsidP="0064547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526E2">
              <w:rPr>
                <w:sz w:val="22"/>
                <w:szCs w:val="22"/>
              </w:rPr>
              <w:t>Nazwa podwykonawcy</w:t>
            </w:r>
            <w:r w:rsidRPr="000526E2">
              <w:rPr>
                <w:sz w:val="22"/>
                <w:szCs w:val="22"/>
              </w:rPr>
              <w:br/>
              <w:t>(o ile jest znana)</w:t>
            </w:r>
          </w:p>
        </w:tc>
      </w:tr>
      <w:tr w:rsidR="002A4082" w:rsidRPr="000526E2" w14:paraId="1DD0194B" w14:textId="77777777" w:rsidTr="0064547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C183F4" w14:textId="77777777" w:rsidR="002A4082" w:rsidRPr="000526E2" w:rsidRDefault="002A4082" w:rsidP="0064547E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F005BF" w14:textId="77777777" w:rsidR="002A4082" w:rsidRPr="000526E2" w:rsidRDefault="002A4082" w:rsidP="0064547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1975FC" w14:textId="77777777" w:rsidR="002A4082" w:rsidRPr="000526E2" w:rsidRDefault="002A4082" w:rsidP="0064547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2A4082" w:rsidRPr="000526E2" w14:paraId="369DBD6E" w14:textId="77777777" w:rsidTr="0064547E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67166E" w14:textId="77777777" w:rsidR="002A4082" w:rsidRPr="000526E2" w:rsidRDefault="002A4082" w:rsidP="0064547E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D45F0A" w14:textId="77777777" w:rsidR="002A4082" w:rsidRPr="000526E2" w:rsidRDefault="002A4082" w:rsidP="0064547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4EDDBF" w14:textId="77777777" w:rsidR="002A4082" w:rsidRPr="000526E2" w:rsidRDefault="002A4082" w:rsidP="0064547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126C7603" w14:textId="7B24D96C" w:rsidR="00F92346" w:rsidRPr="00F92346" w:rsidRDefault="00F92346" w:rsidP="00F92346">
      <w:pPr>
        <w:pStyle w:val="Akapitzlist"/>
        <w:numPr>
          <w:ilvl w:val="0"/>
          <w:numId w:val="1"/>
        </w:numPr>
        <w:rPr>
          <w:shd w:val="clear" w:color="auto" w:fill="FFFF00"/>
        </w:rPr>
      </w:pPr>
      <w:r w:rsidRPr="00F92346">
        <w:rPr>
          <w:shd w:val="clear" w:color="auto" w:fill="FFFF00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5C790505" w14:textId="77F1CDAE" w:rsidR="002A4082" w:rsidRPr="000526E2" w:rsidRDefault="002A4082" w:rsidP="002A4082">
      <w:pPr>
        <w:numPr>
          <w:ilvl w:val="0"/>
          <w:numId w:val="1"/>
        </w:numPr>
        <w:jc w:val="both"/>
        <w:rPr>
          <w:sz w:val="22"/>
          <w:szCs w:val="22"/>
        </w:rPr>
      </w:pPr>
      <w:r w:rsidRPr="000526E2">
        <w:rPr>
          <w:sz w:val="22"/>
          <w:szCs w:val="22"/>
        </w:rPr>
        <w:t>Umocowanymi do reprezentowania naszej firmy są następujące osoby:</w:t>
      </w:r>
    </w:p>
    <w:p w14:paraId="29C2656A" w14:textId="77777777" w:rsidR="002A4082" w:rsidRPr="000526E2" w:rsidRDefault="002A4082" w:rsidP="002A4082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0526E2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0526E2">
        <w:rPr>
          <w:rFonts w:ascii="Times New Roman" w:hAnsi="Times New Roman" w:cs="Times New Roman"/>
          <w:sz w:val="22"/>
          <w:szCs w:val="22"/>
        </w:rPr>
        <w:tab/>
      </w:r>
      <w:r w:rsidRPr="000526E2">
        <w:rPr>
          <w:rFonts w:ascii="Times New Roman" w:hAnsi="Times New Roman" w:cs="Times New Roman"/>
          <w:sz w:val="22"/>
          <w:szCs w:val="22"/>
        </w:rPr>
        <w:tab/>
      </w:r>
      <w:r w:rsidRPr="000526E2">
        <w:rPr>
          <w:rFonts w:ascii="Times New Roman" w:hAnsi="Times New Roman" w:cs="Times New Roman"/>
          <w:sz w:val="22"/>
          <w:szCs w:val="22"/>
        </w:rPr>
        <w:tab/>
      </w:r>
      <w:r w:rsidRPr="000526E2">
        <w:rPr>
          <w:rFonts w:ascii="Times New Roman" w:hAnsi="Times New Roman" w:cs="Times New Roman"/>
          <w:sz w:val="22"/>
          <w:szCs w:val="22"/>
        </w:rPr>
        <w:tab/>
      </w:r>
      <w:r w:rsidRPr="000526E2">
        <w:rPr>
          <w:rFonts w:ascii="Times New Roman" w:hAnsi="Times New Roman" w:cs="Times New Roman"/>
          <w:sz w:val="22"/>
          <w:szCs w:val="22"/>
        </w:rPr>
        <w:tab/>
      </w:r>
      <w:r w:rsidRPr="000526E2">
        <w:rPr>
          <w:rFonts w:ascii="Times New Roman" w:hAnsi="Times New Roman" w:cs="Times New Roman"/>
          <w:sz w:val="22"/>
          <w:szCs w:val="22"/>
        </w:rPr>
        <w:tab/>
      </w:r>
      <w:r w:rsidRPr="000526E2">
        <w:rPr>
          <w:rFonts w:ascii="Times New Roman" w:hAnsi="Times New Roman" w:cs="Times New Roman"/>
          <w:sz w:val="22"/>
          <w:szCs w:val="22"/>
        </w:rPr>
        <w:tab/>
      </w:r>
    </w:p>
    <w:p w14:paraId="21B949C2" w14:textId="77777777" w:rsidR="002A4082" w:rsidRPr="000526E2" w:rsidRDefault="002A4082" w:rsidP="002A4082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052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0526E2">
        <w:rPr>
          <w:sz w:val="22"/>
          <w:szCs w:val="22"/>
        </w:rPr>
        <w:tab/>
      </w:r>
      <w:r w:rsidRPr="000526E2">
        <w:rPr>
          <w:sz w:val="22"/>
          <w:szCs w:val="22"/>
        </w:rPr>
        <w:tab/>
        <w:t xml:space="preserve"> </w:t>
      </w:r>
    </w:p>
    <w:p w14:paraId="5C4F5E6F" w14:textId="77777777" w:rsidR="002A4082" w:rsidRPr="000526E2" w:rsidRDefault="002A4082" w:rsidP="002A4082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052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0526E2">
        <w:rPr>
          <w:sz w:val="22"/>
          <w:szCs w:val="22"/>
        </w:rPr>
        <w:tab/>
      </w:r>
      <w:r w:rsidRPr="000526E2">
        <w:rPr>
          <w:sz w:val="22"/>
          <w:szCs w:val="22"/>
        </w:rPr>
        <w:tab/>
        <w:t xml:space="preserve"> .</w:t>
      </w:r>
    </w:p>
    <w:p w14:paraId="6BE6A2AF" w14:textId="77777777" w:rsidR="002A4082" w:rsidRPr="000526E2" w:rsidRDefault="002A4082" w:rsidP="002A4082">
      <w:pPr>
        <w:numPr>
          <w:ilvl w:val="0"/>
          <w:numId w:val="1"/>
        </w:numPr>
        <w:jc w:val="both"/>
        <w:rPr>
          <w:sz w:val="22"/>
          <w:szCs w:val="22"/>
        </w:rPr>
      </w:pPr>
      <w:r w:rsidRPr="000526E2">
        <w:rPr>
          <w:sz w:val="22"/>
          <w:szCs w:val="22"/>
        </w:rPr>
        <w:t>Umocowanie dla powyżej wskazanych osób wynika z następującego (</w:t>
      </w:r>
      <w:proofErr w:type="spellStart"/>
      <w:r w:rsidRPr="000526E2">
        <w:rPr>
          <w:sz w:val="22"/>
          <w:szCs w:val="22"/>
        </w:rPr>
        <w:t>ych</w:t>
      </w:r>
      <w:proofErr w:type="spellEnd"/>
      <w:r w:rsidRPr="000526E2">
        <w:rPr>
          <w:sz w:val="22"/>
          <w:szCs w:val="22"/>
        </w:rPr>
        <w:t>) dokumentu(ów)</w:t>
      </w:r>
    </w:p>
    <w:p w14:paraId="09FC1607" w14:textId="77777777" w:rsidR="002A4082" w:rsidRPr="000526E2" w:rsidRDefault="002A4082" w:rsidP="002A4082">
      <w:pPr>
        <w:jc w:val="both"/>
        <w:rPr>
          <w:sz w:val="22"/>
          <w:szCs w:val="22"/>
        </w:rPr>
      </w:pPr>
      <w:r w:rsidRPr="000526E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26E5C729" w14:textId="77777777" w:rsidR="002A4082" w:rsidRPr="000526E2" w:rsidRDefault="002A4082" w:rsidP="002A4082">
      <w:pPr>
        <w:numPr>
          <w:ilvl w:val="0"/>
          <w:numId w:val="1"/>
        </w:numPr>
        <w:jc w:val="both"/>
        <w:rPr>
          <w:sz w:val="22"/>
          <w:szCs w:val="22"/>
        </w:rPr>
      </w:pPr>
      <w:r w:rsidRPr="000526E2">
        <w:rPr>
          <w:sz w:val="22"/>
          <w:szCs w:val="22"/>
        </w:rPr>
        <w:t>załącznikami do niniejszej oferty są:</w:t>
      </w:r>
    </w:p>
    <w:p w14:paraId="581647B6" w14:textId="77777777" w:rsidR="002A4082" w:rsidRPr="000526E2" w:rsidRDefault="002A4082" w:rsidP="002A408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526E2">
        <w:rPr>
          <w:sz w:val="22"/>
          <w:szCs w:val="22"/>
        </w:rPr>
        <w:t>………………………………………………………………………………………….</w:t>
      </w:r>
    </w:p>
    <w:p w14:paraId="69C9E675" w14:textId="77777777" w:rsidR="002A4082" w:rsidRPr="000526E2" w:rsidRDefault="002A4082" w:rsidP="002A408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526E2">
        <w:rPr>
          <w:sz w:val="22"/>
          <w:szCs w:val="22"/>
        </w:rPr>
        <w:t>……………………………………………..……………………………………………</w:t>
      </w:r>
    </w:p>
    <w:p w14:paraId="019B1270" w14:textId="77777777" w:rsidR="002A4082" w:rsidRPr="000526E2" w:rsidRDefault="002A4082" w:rsidP="002A4082">
      <w:pPr>
        <w:jc w:val="both"/>
        <w:rPr>
          <w:b/>
          <w:color w:val="FF0000"/>
          <w:sz w:val="22"/>
          <w:szCs w:val="22"/>
        </w:rPr>
      </w:pPr>
    </w:p>
    <w:p w14:paraId="7F234513" w14:textId="4FB6014A" w:rsidR="002A4082" w:rsidRPr="00F92346" w:rsidRDefault="002A4082" w:rsidP="00F92346">
      <w:pPr>
        <w:jc w:val="both"/>
        <w:rPr>
          <w:b/>
          <w:color w:val="FF0000"/>
          <w:sz w:val="22"/>
          <w:szCs w:val="22"/>
        </w:rPr>
      </w:pPr>
      <w:r w:rsidRPr="000526E2">
        <w:rPr>
          <w:b/>
          <w:color w:val="FF0000"/>
          <w:sz w:val="22"/>
          <w:szCs w:val="22"/>
        </w:rPr>
        <w:t>Ofertę należy sporządzić w postaci elektronicznej i podpisać kwalifikowanym podpisem elektronicznym.</w:t>
      </w:r>
    </w:p>
    <w:p w14:paraId="3CE705EF" w14:textId="77777777" w:rsidR="00FE545C" w:rsidRDefault="00FE545C" w:rsidP="002A4082">
      <w:pPr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ADC996C" w14:textId="77777777" w:rsidR="00197D62" w:rsidRDefault="00197D62">
      <w:r>
        <w:separator/>
      </w:r>
    </w:p>
  </w:endnote>
  <w:endnote w:type="continuationSeparator" w:id="0">
    <w:p w14:paraId="0F04119D" w14:textId="77777777" w:rsidR="00197D62" w:rsidRDefault="00197D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CA329C" w14:textId="77777777" w:rsidR="00FD3882" w:rsidRDefault="00FD388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E37578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9EA90C" w14:textId="77777777" w:rsidR="00FD3882" w:rsidRDefault="00FD388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1BF7BFA" w14:textId="77777777" w:rsidR="00197D62" w:rsidRDefault="00197D62">
      <w:r>
        <w:separator/>
      </w:r>
    </w:p>
  </w:footnote>
  <w:footnote w:type="continuationSeparator" w:id="0">
    <w:p w14:paraId="57C13910" w14:textId="77777777" w:rsidR="00197D62" w:rsidRDefault="00197D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8909FC" w14:textId="77777777" w:rsidR="00FD3882" w:rsidRDefault="00FD388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FB0B44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872860" w14:textId="77777777" w:rsidR="00FD3882" w:rsidRDefault="00FD388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22DA"/>
    <w:rsid w:val="00012286"/>
    <w:rsid w:val="00071CCC"/>
    <w:rsid w:val="000B731D"/>
    <w:rsid w:val="000D6134"/>
    <w:rsid w:val="000E09C7"/>
    <w:rsid w:val="000F6589"/>
    <w:rsid w:val="00103E4F"/>
    <w:rsid w:val="00106636"/>
    <w:rsid w:val="00116EC6"/>
    <w:rsid w:val="0013698E"/>
    <w:rsid w:val="001801DD"/>
    <w:rsid w:val="00197D62"/>
    <w:rsid w:val="001D4612"/>
    <w:rsid w:val="00207E98"/>
    <w:rsid w:val="002723B0"/>
    <w:rsid w:val="002A3F57"/>
    <w:rsid w:val="002A4082"/>
    <w:rsid w:val="002E0BAD"/>
    <w:rsid w:val="00315A4A"/>
    <w:rsid w:val="0036762E"/>
    <w:rsid w:val="003906B1"/>
    <w:rsid w:val="004338BF"/>
    <w:rsid w:val="004A1E9D"/>
    <w:rsid w:val="004B7300"/>
    <w:rsid w:val="004C6753"/>
    <w:rsid w:val="00594095"/>
    <w:rsid w:val="00595C87"/>
    <w:rsid w:val="005B5CB8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7D44E1"/>
    <w:rsid w:val="007F1444"/>
    <w:rsid w:val="00833933"/>
    <w:rsid w:val="00853083"/>
    <w:rsid w:val="00894C3C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AF0358"/>
    <w:rsid w:val="00B774DC"/>
    <w:rsid w:val="00C322DA"/>
    <w:rsid w:val="00C969A6"/>
    <w:rsid w:val="00CA7D36"/>
    <w:rsid w:val="00D24208"/>
    <w:rsid w:val="00D60C38"/>
    <w:rsid w:val="00D66893"/>
    <w:rsid w:val="00D90ACB"/>
    <w:rsid w:val="00DC1500"/>
    <w:rsid w:val="00DE77B2"/>
    <w:rsid w:val="00E44371"/>
    <w:rsid w:val="00E5304F"/>
    <w:rsid w:val="00E949B0"/>
    <w:rsid w:val="00F00591"/>
    <w:rsid w:val="00F51688"/>
    <w:rsid w:val="00F53146"/>
    <w:rsid w:val="00F91018"/>
    <w:rsid w:val="00F92346"/>
    <w:rsid w:val="00FA02C9"/>
    <w:rsid w:val="00FA0F30"/>
    <w:rsid w:val="00FA51A4"/>
    <w:rsid w:val="00FD3882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03AA08"/>
  <w15:chartTrackingRefBased/>
  <w15:docId w15:val="{4DFBE96F-0749-46B1-817C-8C82D55302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F9234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6CEB18-2531-4ADA-8849-9A124D889E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537</Words>
  <Characters>4353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Breguła</cp:lastModifiedBy>
  <cp:revision>3</cp:revision>
  <cp:lastPrinted>2022-05-11T10:03:00Z</cp:lastPrinted>
  <dcterms:created xsi:type="dcterms:W3CDTF">2022-05-11T10:03:00Z</dcterms:created>
  <dcterms:modified xsi:type="dcterms:W3CDTF">2022-05-11T11:50:00Z</dcterms:modified>
</cp:coreProperties>
</file>