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DA08E" w14:textId="5A6CAB52" w:rsidR="006676AE" w:rsidRPr="003B48C3" w:rsidRDefault="006676AE" w:rsidP="006676AE">
      <w:pPr>
        <w:pStyle w:val="Nagwek4"/>
        <w:rPr>
          <w:bCs/>
          <w:i w:val="0"/>
          <w:szCs w:val="24"/>
        </w:rPr>
      </w:pPr>
      <w:r w:rsidRPr="003B48C3">
        <w:rPr>
          <w:bCs/>
          <w:i w:val="0"/>
          <w:szCs w:val="24"/>
        </w:rPr>
        <w:t xml:space="preserve">Załącznik nr </w:t>
      </w:r>
      <w:r w:rsidR="003B48C3" w:rsidRPr="003B48C3">
        <w:rPr>
          <w:bCs/>
          <w:i w:val="0"/>
          <w:szCs w:val="24"/>
        </w:rPr>
        <w:t>3</w:t>
      </w:r>
      <w:r w:rsidR="00B36ABD" w:rsidRPr="003B48C3">
        <w:rPr>
          <w:bCs/>
          <w:i w:val="0"/>
          <w:szCs w:val="24"/>
        </w:rPr>
        <w:t xml:space="preserve"> do SWZ</w:t>
      </w:r>
    </w:p>
    <w:p w14:paraId="78954B9D" w14:textId="77777777" w:rsidR="005103B9" w:rsidRPr="003B48C3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1282B2C2" w14:textId="77777777" w:rsidR="006676AE" w:rsidRPr="003B48C3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Znak sprawy:</w:t>
      </w:r>
      <w:r w:rsidRPr="003B48C3">
        <w:rPr>
          <w:rFonts w:ascii="Times New Roman" w:hAnsi="Times New Roman"/>
          <w:b/>
          <w:sz w:val="24"/>
          <w:szCs w:val="24"/>
        </w:rPr>
        <w:t xml:space="preserve"> </w:t>
      </w:r>
      <w:r w:rsidR="00F54C02" w:rsidRPr="003B48C3">
        <w:rPr>
          <w:rFonts w:ascii="Times New Roman" w:hAnsi="Times New Roman"/>
          <w:b/>
          <w:sz w:val="24"/>
          <w:szCs w:val="24"/>
        </w:rPr>
        <w:t>SZW/DZP/20/2022</w:t>
      </w:r>
    </w:p>
    <w:p w14:paraId="3B108588" w14:textId="77777777" w:rsidR="00C4103F" w:rsidRPr="003B48C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B48C3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3B48C3">
        <w:rPr>
          <w:rFonts w:ascii="Times New Roman" w:hAnsi="Times New Roman"/>
          <w:b/>
          <w:sz w:val="24"/>
          <w:szCs w:val="24"/>
        </w:rPr>
        <w:t>Zamawiający</w:t>
      </w:r>
      <w:r w:rsidR="007936D6" w:rsidRPr="003B48C3">
        <w:rPr>
          <w:rFonts w:ascii="Times New Roman" w:hAnsi="Times New Roman"/>
          <w:b/>
          <w:sz w:val="24"/>
          <w:szCs w:val="24"/>
        </w:rPr>
        <w:t>:</w:t>
      </w:r>
    </w:p>
    <w:p w14:paraId="03DF9012" w14:textId="77777777" w:rsidR="006676AE" w:rsidRPr="003B48C3" w:rsidRDefault="006676AE" w:rsidP="00E24546">
      <w:pPr>
        <w:pStyle w:val="Tekstpodstawowy"/>
        <w:spacing w:after="0"/>
        <w:ind w:left="4111"/>
      </w:pPr>
      <w:r w:rsidRPr="003B48C3">
        <w:t xml:space="preserve"> </w:t>
      </w:r>
      <w:r w:rsidR="00F54C02" w:rsidRPr="003B48C3">
        <w:t>SZPITAL WOJEWÓDZKI W POZNANIU</w:t>
      </w:r>
    </w:p>
    <w:p w14:paraId="32A6B7F7" w14:textId="70030347" w:rsidR="006676AE" w:rsidRPr="003B48C3" w:rsidRDefault="006676AE" w:rsidP="00E24546">
      <w:pPr>
        <w:pStyle w:val="Tekstpodstawowy"/>
        <w:spacing w:after="0" w:line="276" w:lineRule="auto"/>
        <w:ind w:left="4111"/>
      </w:pPr>
      <w:r w:rsidRPr="003B48C3">
        <w:t xml:space="preserve"> </w:t>
      </w:r>
      <w:r w:rsidR="003B48C3">
        <w:t xml:space="preserve">ul. </w:t>
      </w:r>
      <w:r w:rsidR="00F54C02" w:rsidRPr="003B48C3">
        <w:t>Juraszów</w:t>
      </w:r>
      <w:r w:rsidRPr="003B48C3">
        <w:t xml:space="preserve"> </w:t>
      </w:r>
      <w:r w:rsidR="00F54C02" w:rsidRPr="003B48C3">
        <w:t>7/19</w:t>
      </w:r>
      <w:r w:rsidRPr="003B48C3">
        <w:t xml:space="preserve"> </w:t>
      </w:r>
    </w:p>
    <w:p w14:paraId="40EC45C3" w14:textId="77777777" w:rsidR="00F90CD1" w:rsidRPr="003B48C3" w:rsidRDefault="006676AE" w:rsidP="00F90CD1">
      <w:pPr>
        <w:pStyle w:val="Tekstpodstawowy"/>
        <w:spacing w:after="0" w:line="276" w:lineRule="auto"/>
        <w:ind w:left="4111"/>
      </w:pPr>
      <w:r w:rsidRPr="003B48C3">
        <w:t xml:space="preserve"> </w:t>
      </w:r>
      <w:r w:rsidR="00F54C02" w:rsidRPr="003B48C3">
        <w:t>60-479</w:t>
      </w:r>
      <w:r w:rsidRPr="003B48C3">
        <w:t xml:space="preserve"> </w:t>
      </w:r>
      <w:r w:rsidR="00F54C02" w:rsidRPr="003B48C3">
        <w:t>Poznań</w:t>
      </w:r>
    </w:p>
    <w:p w14:paraId="433D2B2C" w14:textId="77777777" w:rsidR="00C4103F" w:rsidRPr="003B48C3" w:rsidRDefault="006676AE" w:rsidP="00F90CD1">
      <w:pPr>
        <w:pStyle w:val="Tekstpodstawowy"/>
        <w:spacing w:after="0" w:line="276" w:lineRule="auto"/>
        <w:ind w:left="4111"/>
      </w:pPr>
      <w:r w:rsidRPr="003B48C3">
        <w:rPr>
          <w:i/>
        </w:rPr>
        <w:t xml:space="preserve"> </w:t>
      </w:r>
    </w:p>
    <w:p w14:paraId="1CAE0EF4" w14:textId="77777777" w:rsidR="00C4103F" w:rsidRPr="003B48C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B48C3">
        <w:rPr>
          <w:rFonts w:ascii="Times New Roman" w:hAnsi="Times New Roman"/>
          <w:b/>
          <w:sz w:val="24"/>
          <w:szCs w:val="24"/>
        </w:rPr>
        <w:t>Wykonawca</w:t>
      </w:r>
      <w:r w:rsidR="007936D6" w:rsidRPr="003B48C3">
        <w:rPr>
          <w:rFonts w:ascii="Times New Roman" w:hAnsi="Times New Roman"/>
          <w:b/>
          <w:sz w:val="24"/>
          <w:szCs w:val="24"/>
        </w:rPr>
        <w:t>:</w:t>
      </w:r>
    </w:p>
    <w:p w14:paraId="5C80638E" w14:textId="3EA1AB43" w:rsidR="007118F0" w:rsidRPr="003B48C3" w:rsidRDefault="007118F0" w:rsidP="00757EFB">
      <w:pPr>
        <w:spacing w:after="0" w:line="48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</w:t>
      </w:r>
      <w:r w:rsidR="00757EFB" w:rsidRPr="003B48C3">
        <w:rPr>
          <w:rFonts w:ascii="Times New Roman" w:hAnsi="Times New Roman"/>
          <w:sz w:val="24"/>
          <w:szCs w:val="24"/>
        </w:rPr>
        <w:t>.…</w:t>
      </w:r>
      <w:r w:rsidR="004541F9" w:rsidRPr="003B48C3">
        <w:rPr>
          <w:rFonts w:ascii="Times New Roman" w:hAnsi="Times New Roman"/>
          <w:sz w:val="24"/>
          <w:szCs w:val="24"/>
        </w:rPr>
        <w:t>..</w:t>
      </w:r>
    </w:p>
    <w:p w14:paraId="44783246" w14:textId="751A5100" w:rsidR="00757EFB" w:rsidRPr="003B48C3" w:rsidRDefault="00757EFB" w:rsidP="00757EFB">
      <w:pPr>
        <w:spacing w:after="0" w:line="24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……………………………………</w:t>
      </w:r>
    </w:p>
    <w:p w14:paraId="522D92A7" w14:textId="4AE51BA9" w:rsidR="007118F0" w:rsidRPr="003B48C3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B48C3">
        <w:rPr>
          <w:rFonts w:ascii="Times New Roman" w:hAnsi="Times New Roman"/>
          <w:i/>
          <w:sz w:val="20"/>
          <w:szCs w:val="20"/>
        </w:rPr>
        <w:t xml:space="preserve">, w zależności </w:t>
      </w:r>
      <w:r w:rsidR="003B48C3">
        <w:rPr>
          <w:rFonts w:ascii="Times New Roman" w:hAnsi="Times New Roman"/>
          <w:i/>
          <w:sz w:val="20"/>
          <w:szCs w:val="20"/>
        </w:rPr>
        <w:br/>
      </w:r>
      <w:r w:rsidR="00757EFB" w:rsidRPr="003B48C3">
        <w:rPr>
          <w:rFonts w:ascii="Times New Roman" w:hAnsi="Times New Roman"/>
          <w:i/>
          <w:sz w:val="20"/>
          <w:szCs w:val="20"/>
        </w:rPr>
        <w:t xml:space="preserve">od </w:t>
      </w:r>
      <w:r w:rsidR="00BB0C3C" w:rsidRPr="003B48C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B48C3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3B48C3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B48C3">
        <w:rPr>
          <w:rFonts w:ascii="Times New Roman" w:hAnsi="Times New Roman"/>
          <w:i/>
          <w:sz w:val="20"/>
          <w:szCs w:val="20"/>
        </w:rPr>
        <w:t>)</w:t>
      </w:r>
    </w:p>
    <w:p w14:paraId="395FE7BC" w14:textId="77777777" w:rsidR="007118F0" w:rsidRPr="003B48C3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B48C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F49F3AF" w14:textId="3DC35551" w:rsidR="00C4103F" w:rsidRPr="003B48C3" w:rsidRDefault="007936D6" w:rsidP="00757EFB">
      <w:pPr>
        <w:spacing w:after="240" w:line="24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</w:t>
      </w:r>
      <w:r w:rsidR="00757EFB" w:rsidRPr="003B48C3">
        <w:rPr>
          <w:rFonts w:ascii="Times New Roman" w:hAnsi="Times New Roman"/>
          <w:sz w:val="24"/>
          <w:szCs w:val="24"/>
        </w:rPr>
        <w:t>……</w:t>
      </w:r>
    </w:p>
    <w:p w14:paraId="431658FD" w14:textId="498F7496" w:rsidR="00757EFB" w:rsidRPr="003B48C3" w:rsidRDefault="00757EFB" w:rsidP="00757EFB">
      <w:pPr>
        <w:spacing w:after="40" w:line="24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……………………………………</w:t>
      </w:r>
    </w:p>
    <w:p w14:paraId="4B60C8A3" w14:textId="02275385" w:rsidR="007936D6" w:rsidRPr="003B48C3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(imię, n</w:t>
      </w:r>
      <w:r w:rsidR="00825A09" w:rsidRPr="003B48C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B48C3">
        <w:rPr>
          <w:rFonts w:ascii="Times New Roman" w:hAnsi="Times New Roman"/>
          <w:i/>
          <w:sz w:val="20"/>
          <w:szCs w:val="20"/>
        </w:rPr>
        <w:t xml:space="preserve">stanowisko/podstawa </w:t>
      </w:r>
      <w:r w:rsidR="003B48C3">
        <w:rPr>
          <w:rFonts w:ascii="Times New Roman" w:hAnsi="Times New Roman"/>
          <w:i/>
          <w:sz w:val="20"/>
          <w:szCs w:val="20"/>
        </w:rPr>
        <w:br/>
      </w:r>
      <w:r w:rsidR="00757EFB" w:rsidRPr="003B48C3">
        <w:rPr>
          <w:rFonts w:ascii="Times New Roman" w:hAnsi="Times New Roman"/>
          <w:i/>
          <w:sz w:val="20"/>
          <w:szCs w:val="20"/>
        </w:rPr>
        <w:t>do</w:t>
      </w:r>
      <w:r w:rsidR="0012157F" w:rsidRPr="003B48C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B48C3">
        <w:rPr>
          <w:rFonts w:ascii="Times New Roman" w:hAnsi="Times New Roman"/>
          <w:i/>
          <w:sz w:val="20"/>
          <w:szCs w:val="20"/>
        </w:rPr>
        <w:t>reprezentacji</w:t>
      </w:r>
      <w:r w:rsidRPr="003B48C3">
        <w:rPr>
          <w:rFonts w:ascii="Times New Roman" w:hAnsi="Times New Roman"/>
          <w:i/>
          <w:sz w:val="20"/>
          <w:szCs w:val="20"/>
        </w:rPr>
        <w:t>)</w:t>
      </w:r>
    </w:p>
    <w:p w14:paraId="5AFDF02D" w14:textId="77777777" w:rsidR="00484F88" w:rsidRPr="003B48C3" w:rsidRDefault="00484F88" w:rsidP="00C4103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54C02" w:rsidRPr="003B48C3" w14:paraId="715802ED" w14:textId="77777777" w:rsidTr="002A20C3">
        <w:tc>
          <w:tcPr>
            <w:tcW w:w="9212" w:type="dxa"/>
            <w:shd w:val="clear" w:color="auto" w:fill="D9D9D9"/>
          </w:tcPr>
          <w:p w14:paraId="5AF3DBD1" w14:textId="77777777" w:rsidR="00F54C02" w:rsidRPr="003B48C3" w:rsidRDefault="00F54C02" w:rsidP="002A20C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5844C93A" w14:textId="77777777" w:rsidR="00F54C02" w:rsidRPr="003B48C3" w:rsidRDefault="00F54C02" w:rsidP="002A20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61E889EA" w14:textId="77777777" w:rsidR="00F54C02" w:rsidRPr="003B48C3" w:rsidRDefault="00F54C02" w:rsidP="002A20C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30FFB9AA" w14:textId="77777777" w:rsidR="00F54C02" w:rsidRPr="003B48C3" w:rsidRDefault="00F54C02" w:rsidP="002A20C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5D827890" w14:textId="77777777" w:rsidR="00F54C02" w:rsidRPr="003B48C3" w:rsidRDefault="00F54C02" w:rsidP="002A2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58753D66" w14:textId="77777777" w:rsidR="006F0034" w:rsidRPr="003B48C3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C16346" w14:textId="77777777" w:rsidR="004C4854" w:rsidRPr="003B48C3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0A3984" w14:textId="39BBC68C" w:rsidR="005434B3" w:rsidRPr="003B48C3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Na potrzeby postę</w:t>
      </w:r>
      <w:r w:rsidR="008D0487" w:rsidRPr="003B48C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B48C3">
        <w:rPr>
          <w:rFonts w:ascii="Times New Roman" w:hAnsi="Times New Roman"/>
          <w:sz w:val="24"/>
          <w:szCs w:val="24"/>
        </w:rPr>
        <w:t>zamówienia publicznego</w:t>
      </w:r>
      <w:r w:rsidR="005434B3" w:rsidRPr="003B48C3">
        <w:rPr>
          <w:rFonts w:ascii="Times New Roman" w:hAnsi="Times New Roman"/>
          <w:sz w:val="24"/>
          <w:szCs w:val="24"/>
        </w:rPr>
        <w:t xml:space="preserve"> prowadzonego </w:t>
      </w:r>
      <w:r w:rsidR="003B48C3">
        <w:rPr>
          <w:rFonts w:ascii="Times New Roman" w:hAnsi="Times New Roman"/>
          <w:sz w:val="24"/>
          <w:szCs w:val="24"/>
        </w:rPr>
        <w:br/>
      </w:r>
      <w:r w:rsidR="005434B3" w:rsidRPr="003B48C3">
        <w:rPr>
          <w:rFonts w:ascii="Times New Roman" w:hAnsi="Times New Roman"/>
          <w:sz w:val="24"/>
          <w:szCs w:val="24"/>
        </w:rPr>
        <w:t xml:space="preserve">przez </w:t>
      </w:r>
      <w:r w:rsidR="00F54C02" w:rsidRPr="003B48C3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3B48C3">
        <w:rPr>
          <w:rFonts w:ascii="Times New Roman" w:hAnsi="Times New Roman"/>
          <w:b/>
          <w:sz w:val="24"/>
          <w:szCs w:val="24"/>
        </w:rPr>
        <w:t>,</w:t>
      </w:r>
      <w:r w:rsidR="002B2AD9" w:rsidRPr="003B48C3">
        <w:rPr>
          <w:rFonts w:ascii="Times New Roman" w:hAnsi="Times New Roman"/>
          <w:sz w:val="24"/>
          <w:szCs w:val="24"/>
        </w:rPr>
        <w:t xml:space="preserve"> </w:t>
      </w:r>
      <w:r w:rsidR="002168A8" w:rsidRPr="003B48C3">
        <w:rPr>
          <w:rFonts w:ascii="Times New Roman" w:hAnsi="Times New Roman"/>
          <w:sz w:val="24"/>
          <w:szCs w:val="24"/>
        </w:rPr>
        <w:t>pn.</w:t>
      </w:r>
      <w:r w:rsidR="002B2AD9" w:rsidRPr="003B48C3">
        <w:rPr>
          <w:rFonts w:ascii="Times New Roman" w:hAnsi="Times New Roman"/>
          <w:sz w:val="24"/>
          <w:szCs w:val="24"/>
        </w:rPr>
        <w:t>:</w:t>
      </w:r>
      <w:r w:rsidR="002168A8" w:rsidRPr="003B48C3">
        <w:rPr>
          <w:rFonts w:ascii="Times New Roman" w:hAnsi="Times New Roman"/>
          <w:sz w:val="24"/>
          <w:szCs w:val="24"/>
        </w:rPr>
        <w:t xml:space="preserve"> </w:t>
      </w:r>
    </w:p>
    <w:p w14:paraId="654D428F" w14:textId="73BCA94C" w:rsidR="005434B3" w:rsidRPr="003B48C3" w:rsidRDefault="00F54C02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b/>
          <w:sz w:val="24"/>
          <w:szCs w:val="24"/>
        </w:rPr>
        <w:t xml:space="preserve">Wykonanie dokumentacji projektowo - kosztorysowej dla zadania pn. ,,Remont dachu w budynku administracyjno - leczniczym w Filii nr 2 Szpitala Wojewódzkiego </w:t>
      </w:r>
      <w:r w:rsidR="003B48C3">
        <w:rPr>
          <w:rFonts w:ascii="Times New Roman" w:hAnsi="Times New Roman"/>
          <w:b/>
          <w:sz w:val="24"/>
          <w:szCs w:val="24"/>
        </w:rPr>
        <w:br/>
      </w:r>
      <w:r w:rsidRPr="003B48C3">
        <w:rPr>
          <w:rFonts w:ascii="Times New Roman" w:hAnsi="Times New Roman"/>
          <w:b/>
          <w:sz w:val="24"/>
          <w:szCs w:val="24"/>
        </w:rPr>
        <w:t>w Poznaniu".</w:t>
      </w:r>
    </w:p>
    <w:p w14:paraId="5FFF5E56" w14:textId="77777777" w:rsidR="00F90CD1" w:rsidRPr="003B48C3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oświa</w:t>
      </w:r>
      <w:r w:rsidR="00825A09" w:rsidRPr="003B48C3">
        <w:rPr>
          <w:rFonts w:ascii="Times New Roman" w:hAnsi="Times New Roman"/>
          <w:sz w:val="24"/>
          <w:szCs w:val="24"/>
        </w:rPr>
        <w:t>dczam</w:t>
      </w:r>
      <w:r w:rsidRPr="003B48C3">
        <w:rPr>
          <w:rFonts w:ascii="Times New Roman" w:hAnsi="Times New Roman"/>
          <w:sz w:val="24"/>
          <w:szCs w:val="24"/>
        </w:rPr>
        <w:t>,</w:t>
      </w:r>
      <w:r w:rsidR="002B2AD9" w:rsidRPr="003B48C3">
        <w:rPr>
          <w:rFonts w:ascii="Times New Roman" w:hAnsi="Times New Roman"/>
          <w:sz w:val="24"/>
          <w:szCs w:val="24"/>
        </w:rPr>
        <w:t xml:space="preserve"> co następuje:</w:t>
      </w:r>
    </w:p>
    <w:p w14:paraId="62D2E2C8" w14:textId="77777777" w:rsidR="00C113BF" w:rsidRPr="003B48C3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B48C3">
        <w:rPr>
          <w:rFonts w:ascii="Times New Roman" w:hAnsi="Times New Roman"/>
          <w:sz w:val="24"/>
          <w:szCs w:val="24"/>
        </w:rPr>
        <w:t xml:space="preserve">dstawie </w:t>
      </w:r>
      <w:r w:rsidR="002C4137" w:rsidRPr="003B48C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B48C3">
        <w:rPr>
          <w:rFonts w:ascii="Times New Roman" w:hAnsi="Times New Roman"/>
          <w:sz w:val="24"/>
          <w:szCs w:val="24"/>
        </w:rPr>
        <w:t>108</w:t>
      </w:r>
      <w:r w:rsidR="002C4137" w:rsidRPr="003B48C3">
        <w:rPr>
          <w:rFonts w:ascii="Times New Roman" w:hAnsi="Times New Roman"/>
          <w:sz w:val="24"/>
          <w:szCs w:val="24"/>
        </w:rPr>
        <w:t xml:space="preserve"> ust 1 </w:t>
      </w:r>
      <w:r w:rsidRPr="003B48C3">
        <w:rPr>
          <w:rFonts w:ascii="Times New Roman" w:hAnsi="Times New Roman"/>
          <w:sz w:val="24"/>
          <w:szCs w:val="24"/>
        </w:rPr>
        <w:t>ustawy Pzp</w:t>
      </w:r>
      <w:r w:rsidR="00641874" w:rsidRPr="003B48C3">
        <w:rPr>
          <w:rFonts w:ascii="Times New Roman" w:hAnsi="Times New Roman"/>
          <w:sz w:val="24"/>
          <w:szCs w:val="24"/>
        </w:rPr>
        <w:t>.</w:t>
      </w:r>
    </w:p>
    <w:p w14:paraId="4F52EED1" w14:textId="77777777" w:rsidR="002426FF" w:rsidRPr="003B48C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BA0B1CD" w14:textId="77777777" w:rsidR="00710937" w:rsidRPr="003B48C3" w:rsidRDefault="00710937" w:rsidP="005E24AA">
      <w:pPr>
        <w:rPr>
          <w:rFonts w:ascii="Times New Roman" w:hAnsi="Times New Roman"/>
          <w:sz w:val="24"/>
          <w:szCs w:val="24"/>
        </w:rPr>
      </w:pPr>
    </w:p>
    <w:p w14:paraId="1ED1D234" w14:textId="77777777" w:rsidR="00023477" w:rsidRPr="003B48C3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279C85D" w14:textId="77777777" w:rsidR="00023477" w:rsidRPr="003B48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5088FD2" w14:textId="77777777" w:rsidR="00023477" w:rsidRPr="003B48C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 xml:space="preserve">…………….……. </w:t>
      </w:r>
      <w:r w:rsidRPr="003B48C3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3B48C3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48244D3" w14:textId="77777777" w:rsidR="0012157F" w:rsidRPr="003B48C3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4497552D" w14:textId="77777777" w:rsidR="00023477" w:rsidRPr="003B48C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AB895E" w14:textId="77777777" w:rsidR="00023477" w:rsidRPr="003B48C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(podpis)</w:t>
      </w:r>
    </w:p>
    <w:p w14:paraId="5BC1DC2C" w14:textId="77777777" w:rsidR="00023477" w:rsidRPr="003B48C3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A522C49" w14:textId="4F3CF946" w:rsidR="003B48C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3B48C3">
        <w:rPr>
          <w:rFonts w:ascii="Times New Roman" w:hAnsi="Times New Roman"/>
          <w:sz w:val="24"/>
          <w:szCs w:val="24"/>
        </w:rPr>
        <w:br/>
      </w:r>
      <w:r w:rsidRPr="003B48C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Pr="003B48C3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3B48C3">
        <w:rPr>
          <w:rFonts w:ascii="Times New Roman" w:hAnsi="Times New Roman"/>
          <w:i/>
          <w:sz w:val="24"/>
          <w:szCs w:val="24"/>
        </w:rPr>
        <w:br/>
      </w:r>
      <w:r w:rsidR="00710937" w:rsidRPr="003B48C3">
        <w:rPr>
          <w:rFonts w:ascii="Times New Roman" w:hAnsi="Times New Roman"/>
          <w:i/>
          <w:sz w:val="24"/>
          <w:szCs w:val="24"/>
        </w:rPr>
        <w:t>z</w:t>
      </w:r>
      <w:r w:rsidRPr="003B48C3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B48C3">
        <w:rPr>
          <w:rFonts w:ascii="Times New Roman" w:hAnsi="Times New Roman"/>
          <w:i/>
          <w:sz w:val="24"/>
          <w:szCs w:val="24"/>
        </w:rPr>
        <w:t>108</w:t>
      </w:r>
      <w:r w:rsidRPr="003B48C3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3B48C3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3B48C3">
        <w:rPr>
          <w:rFonts w:ascii="Times New Roman" w:hAnsi="Times New Roman"/>
          <w:i/>
          <w:sz w:val="24"/>
          <w:szCs w:val="24"/>
        </w:rPr>
        <w:t>z</w:t>
      </w:r>
      <w:r w:rsidRPr="003B48C3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B48C3">
        <w:rPr>
          <w:rFonts w:ascii="Times New Roman" w:hAnsi="Times New Roman"/>
          <w:i/>
          <w:sz w:val="24"/>
          <w:szCs w:val="24"/>
        </w:rPr>
        <w:t>109</w:t>
      </w:r>
      <w:r w:rsidRPr="003B48C3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3B48C3">
        <w:rPr>
          <w:rFonts w:ascii="Times New Roman" w:hAnsi="Times New Roman"/>
          <w:i/>
          <w:sz w:val="24"/>
          <w:szCs w:val="24"/>
        </w:rPr>
        <w:t>1</w:t>
      </w:r>
      <w:r w:rsidRPr="003B48C3">
        <w:rPr>
          <w:rFonts w:ascii="Times New Roman" w:hAnsi="Times New Roman"/>
          <w:i/>
          <w:sz w:val="24"/>
          <w:szCs w:val="24"/>
        </w:rPr>
        <w:t xml:space="preserve"> ustawy Pzp).</w:t>
      </w:r>
      <w:r w:rsidRPr="003B48C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B48C3">
        <w:rPr>
          <w:rFonts w:ascii="Times New Roman" w:hAnsi="Times New Roman"/>
          <w:sz w:val="24"/>
          <w:szCs w:val="24"/>
        </w:rPr>
        <w:t>110</w:t>
      </w:r>
      <w:r w:rsidRPr="003B48C3">
        <w:rPr>
          <w:rFonts w:ascii="Times New Roman" w:hAnsi="Times New Roman"/>
          <w:sz w:val="24"/>
          <w:szCs w:val="24"/>
        </w:rPr>
        <w:t xml:space="preserve"> ust. </w:t>
      </w:r>
      <w:r w:rsidR="00710937" w:rsidRPr="003B48C3">
        <w:rPr>
          <w:rFonts w:ascii="Times New Roman" w:hAnsi="Times New Roman"/>
          <w:sz w:val="24"/>
          <w:szCs w:val="24"/>
        </w:rPr>
        <w:t>2</w:t>
      </w:r>
      <w:r w:rsidRPr="003B48C3">
        <w:rPr>
          <w:rFonts w:ascii="Times New Roman" w:hAnsi="Times New Roman"/>
          <w:sz w:val="24"/>
          <w:szCs w:val="24"/>
        </w:rPr>
        <w:t xml:space="preserve"> ustawy Pzp podjąłem</w:t>
      </w:r>
      <w:r w:rsidR="003B48C3">
        <w:rPr>
          <w:rFonts w:ascii="Times New Roman" w:hAnsi="Times New Roman"/>
          <w:sz w:val="24"/>
          <w:szCs w:val="24"/>
        </w:rPr>
        <w:t xml:space="preserve"> </w:t>
      </w:r>
      <w:r w:rsidRPr="003B48C3">
        <w:rPr>
          <w:rFonts w:ascii="Times New Roman" w:hAnsi="Times New Roman"/>
          <w:sz w:val="24"/>
          <w:szCs w:val="24"/>
        </w:rPr>
        <w:t>następujące</w:t>
      </w:r>
      <w:r w:rsidR="003B48C3">
        <w:rPr>
          <w:rFonts w:ascii="Times New Roman" w:hAnsi="Times New Roman"/>
          <w:sz w:val="24"/>
          <w:szCs w:val="24"/>
        </w:rPr>
        <w:t xml:space="preserve"> </w:t>
      </w:r>
      <w:r w:rsidRPr="003B48C3">
        <w:rPr>
          <w:rFonts w:ascii="Times New Roman" w:hAnsi="Times New Roman"/>
          <w:sz w:val="24"/>
          <w:szCs w:val="24"/>
        </w:rPr>
        <w:t>środki</w:t>
      </w:r>
      <w:r w:rsidR="003B48C3">
        <w:rPr>
          <w:rFonts w:ascii="Times New Roman" w:hAnsi="Times New Roman"/>
          <w:sz w:val="24"/>
          <w:szCs w:val="24"/>
        </w:rPr>
        <w:t xml:space="preserve"> </w:t>
      </w:r>
      <w:r w:rsidRPr="003B48C3">
        <w:rPr>
          <w:rFonts w:ascii="Times New Roman" w:hAnsi="Times New Roman"/>
          <w:sz w:val="24"/>
          <w:szCs w:val="24"/>
        </w:rPr>
        <w:t xml:space="preserve">naprawcze: </w:t>
      </w:r>
    </w:p>
    <w:p w14:paraId="37287C18" w14:textId="29353C2C" w:rsidR="00023477" w:rsidRPr="003B48C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3B48C3">
        <w:rPr>
          <w:rFonts w:ascii="Times New Roman" w:hAnsi="Times New Roman"/>
          <w:sz w:val="24"/>
          <w:szCs w:val="24"/>
        </w:rPr>
        <w:t>…</w:t>
      </w:r>
      <w:r w:rsidRPr="003B48C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B48C3">
        <w:rPr>
          <w:rFonts w:ascii="Times New Roman" w:hAnsi="Times New Roman"/>
          <w:sz w:val="24"/>
          <w:szCs w:val="24"/>
        </w:rPr>
        <w:t>.</w:t>
      </w:r>
      <w:r w:rsidRPr="003B48C3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3B48C3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3B48C3">
        <w:rPr>
          <w:rFonts w:ascii="Times New Roman" w:hAnsi="Times New Roman"/>
          <w:sz w:val="24"/>
          <w:szCs w:val="24"/>
        </w:rPr>
        <w:t>…………….</w:t>
      </w:r>
    </w:p>
    <w:p w14:paraId="272D8514" w14:textId="77777777" w:rsidR="00023477" w:rsidRPr="003B48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8571A5F" w14:textId="77777777" w:rsidR="0012157F" w:rsidRPr="003B48C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 xml:space="preserve">……….……. </w:t>
      </w:r>
      <w:r w:rsidRPr="003B48C3">
        <w:rPr>
          <w:rFonts w:ascii="Times New Roman" w:hAnsi="Times New Roman"/>
          <w:i/>
          <w:sz w:val="20"/>
          <w:szCs w:val="20"/>
        </w:rPr>
        <w:t>(miejscowość),</w:t>
      </w:r>
      <w:r w:rsidRPr="003B48C3">
        <w:rPr>
          <w:rFonts w:ascii="Times New Roman" w:hAnsi="Times New Roman"/>
          <w:sz w:val="20"/>
          <w:szCs w:val="20"/>
        </w:rPr>
        <w:t xml:space="preserve"> dnia ………….……. r.</w:t>
      </w:r>
    </w:p>
    <w:p w14:paraId="609B7AA3" w14:textId="77777777" w:rsidR="00023477" w:rsidRPr="003B48C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 xml:space="preserve"> </w:t>
      </w:r>
    </w:p>
    <w:p w14:paraId="47BCAE09" w14:textId="77777777" w:rsidR="00023477" w:rsidRPr="003B48C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C6D5B8C" w14:textId="77777777" w:rsidR="00023477" w:rsidRPr="003B48C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(podpis)</w:t>
      </w:r>
    </w:p>
    <w:p w14:paraId="7A5DE040" w14:textId="77777777" w:rsidR="00023477" w:rsidRPr="003B48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E70E1A5" w14:textId="77777777" w:rsidR="00D2702A" w:rsidRPr="003B48C3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Oświadczam,</w:t>
      </w:r>
      <w:r w:rsidR="00313417" w:rsidRPr="003B48C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B48C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B48C3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3B48C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B48C3" w14:paraId="349465B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7472" w14:textId="77777777" w:rsidR="00D2702A" w:rsidRPr="003B48C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91CD9" w14:textId="77777777" w:rsidR="00D2702A" w:rsidRPr="003B48C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F54C02" w:rsidRPr="003B48C3" w14:paraId="5925F834" w14:textId="77777777" w:rsidTr="002A20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F99EA" w14:textId="77777777" w:rsidR="00F54C02" w:rsidRPr="003B48C3" w:rsidRDefault="00F54C02" w:rsidP="002A20C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07DD3" w14:textId="77777777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6B37DCFE" w14:textId="70ED8C21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A55445">
              <w:rPr>
                <w:rFonts w:ascii="Times New Roman" w:hAnsi="Times New Roman"/>
                <w:sz w:val="24"/>
                <w:szCs w:val="24"/>
              </w:rPr>
              <w:br/>
            </w:r>
            <w:r w:rsidRPr="003B48C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F54C02" w:rsidRPr="003B48C3" w14:paraId="4E591305" w14:textId="77777777" w:rsidTr="002A20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FCD84" w14:textId="77777777" w:rsidR="00F54C02" w:rsidRPr="003B48C3" w:rsidRDefault="00F54C02" w:rsidP="002A20C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C06A4" w14:textId="77777777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32477235" w14:textId="77777777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14106563" w14:textId="77777777" w:rsidR="001929C1" w:rsidRDefault="001929C1" w:rsidP="001929C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6D325A5A" w14:textId="13A12F2A" w:rsidR="001929C1" w:rsidRPr="001929C1" w:rsidRDefault="001929C1" w:rsidP="001929C1">
            <w:pPr>
              <w:pStyle w:val="Akapitzlist"/>
              <w:numPr>
                <w:ilvl w:val="0"/>
                <w:numId w:val="12"/>
              </w:numPr>
              <w:spacing w:before="60" w:after="120" w:line="24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1929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</w:t>
            </w:r>
            <w:r w:rsidRPr="001929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  <w:t xml:space="preserve">wraz z informacjami na temat ich kwalifikacji zawodowych, uprawnień, doświadczenia i wykształcenia niezbędnych do wykonania zamówienia publicznego, a także zakresu wykonywanych przez nie czynności </w:t>
            </w:r>
            <w:r w:rsidRPr="001929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  <w:t>oraz informacją o podstawie do dysponowania tymi osobami</w:t>
            </w:r>
          </w:p>
          <w:p w14:paraId="3FC12E26" w14:textId="1664965B" w:rsidR="001929C1" w:rsidRPr="001929C1" w:rsidRDefault="001929C1" w:rsidP="001929C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Jedna osoba posiadająca uprawnienia do samodzielnej funkcji technicznych </w:t>
            </w:r>
            <w:r w:rsidR="00A554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budownictwie.</w:t>
            </w:r>
          </w:p>
          <w:p w14:paraId="71144098" w14:textId="77777777" w:rsidR="001929C1" w:rsidRPr="001929C1" w:rsidRDefault="001929C1" w:rsidP="001929C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</w:pPr>
            <w:r w:rsidRPr="001929C1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pl-PL"/>
              </w:rPr>
              <w:t>Dla osoby wymienionej w wykazie należy dołączyć:</w:t>
            </w:r>
          </w:p>
          <w:p w14:paraId="43AD4346" w14:textId="77777777" w:rsidR="00F54C02" w:rsidRDefault="001929C1" w:rsidP="001929C1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Dokument potwierdzający uprawnienia do pełnienia samodzielnej funkcji technicznych w budownictwie.</w:t>
            </w:r>
          </w:p>
          <w:p w14:paraId="7155FD42" w14:textId="77777777" w:rsidR="001929C1" w:rsidRDefault="001929C1" w:rsidP="001929C1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8C26A55" w14:textId="463A60F3" w:rsidR="001929C1" w:rsidRPr="001929C1" w:rsidRDefault="001929C1" w:rsidP="001929C1">
            <w:pPr>
              <w:pStyle w:val="Akapitzlist"/>
              <w:numPr>
                <w:ilvl w:val="0"/>
                <w:numId w:val="12"/>
              </w:numPr>
              <w:spacing w:before="60" w:after="120" w:line="24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1929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Ubezpieczenie od odpowiedzialności cywilnej</w:t>
            </w:r>
          </w:p>
          <w:p w14:paraId="4575F487" w14:textId="2BE8ED0A" w:rsidR="001929C1" w:rsidRPr="001929C1" w:rsidRDefault="001929C1" w:rsidP="001929C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Dokument potwierdzający, że Wykonawca jest ubezpieczony </w:t>
            </w: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od odpowiedzialności cywilnej w zakresie prowadzonej działalności związanej </w:t>
            </w:r>
            <w:r w:rsidR="00A554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przedmiotem zamówienia ze wskazaniem sumy gwarancyjnej tego ubezpieczenia.</w:t>
            </w:r>
          </w:p>
          <w:p w14:paraId="5932BAFB" w14:textId="77777777" w:rsidR="001929C1" w:rsidRPr="001929C1" w:rsidRDefault="001929C1" w:rsidP="001929C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0A3C0428" w14:textId="77777777" w:rsidR="001929C1" w:rsidRPr="001929C1" w:rsidRDefault="001929C1" w:rsidP="001929C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 potwierdzenie spełniania niniejszego warunku Wykonawca musi posiadać ubezpieczenie od odpowiedzialności cywilnej w zakresie prowadzonej działalności związanej z przedmiotem zamówienia: </w:t>
            </w:r>
          </w:p>
          <w:p w14:paraId="79F530AB" w14:textId="4FB4D3B0" w:rsidR="001929C1" w:rsidRPr="003B48C3" w:rsidRDefault="001929C1" w:rsidP="001929C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 okresie obowiązywania Umowy Wykonawca jest zobowiązany utrzymywać </w:t>
            </w:r>
            <w:r w:rsidR="00A554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 sposób ciągły ubezpieczenie od odpowiedzialności cywilnej za szkody powstałe w związku z prowadzoną działalnością gospodarczą wobec osób trzecich z sumą gwarancyjną nie niższą niż 200.000,00 złotych na jedno i wszystkie zdarzenia. Wykonawca oświadcza, iż posiadane przez niego ubezpieczenie </w:t>
            </w:r>
            <w:r w:rsidR="00A554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1929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 odpowiedzialności cywilnej obejmuje również odpowiedzialność za szkody wyrządzone działaniem osób przy pomocy których Wykonawca będzie realizował przedmiot Umowy.</w:t>
            </w:r>
          </w:p>
        </w:tc>
      </w:tr>
      <w:tr w:rsidR="00F54C02" w:rsidRPr="003B48C3" w14:paraId="5A66A0F2" w14:textId="77777777" w:rsidTr="002A20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B8D3E" w14:textId="77777777" w:rsidR="00F54C02" w:rsidRPr="003B48C3" w:rsidRDefault="00F54C02" w:rsidP="002A20C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68F9" w14:textId="77777777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016166A" w14:textId="6729DC94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A55445">
              <w:rPr>
                <w:rFonts w:ascii="Times New Roman" w:hAnsi="Times New Roman"/>
                <w:sz w:val="24"/>
                <w:szCs w:val="24"/>
              </w:rPr>
              <w:br/>
            </w:r>
            <w:r w:rsidRPr="003B48C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F54C02" w:rsidRPr="003B48C3" w14:paraId="4BCF0E45" w14:textId="77777777" w:rsidTr="002A20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945D9" w14:textId="77777777" w:rsidR="00F54C02" w:rsidRPr="003B48C3" w:rsidRDefault="00F54C02" w:rsidP="002A20C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58D1" w14:textId="4C000B35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A55445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3B48C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4111329A" w14:textId="38BACA3E" w:rsidR="00F54C02" w:rsidRPr="003B48C3" w:rsidRDefault="00F54C02" w:rsidP="002A20C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A55445">
              <w:rPr>
                <w:rFonts w:ascii="Times New Roman" w:hAnsi="Times New Roman"/>
                <w:sz w:val="24"/>
                <w:szCs w:val="24"/>
              </w:rPr>
              <w:br/>
            </w:r>
            <w:r w:rsidRPr="003B48C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61633C1D" w14:textId="77777777" w:rsidR="00D2702A" w:rsidRPr="003B48C3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7061694" w14:textId="77777777" w:rsidR="0012157F" w:rsidRPr="00A55445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 xml:space="preserve">…………….……. </w:t>
      </w:r>
      <w:r w:rsidRPr="00A55445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A55445">
        <w:rPr>
          <w:rFonts w:ascii="Times New Roman" w:hAnsi="Times New Roman"/>
          <w:sz w:val="20"/>
          <w:szCs w:val="20"/>
        </w:rPr>
        <w:t>dnia ………….……. r.</w:t>
      </w:r>
    </w:p>
    <w:p w14:paraId="7F9CF0C5" w14:textId="77777777" w:rsidR="00025C8D" w:rsidRPr="00A55445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 xml:space="preserve"> </w:t>
      </w:r>
    </w:p>
    <w:p w14:paraId="42CDC0EF" w14:textId="77777777" w:rsidR="00025C8D" w:rsidRPr="00A55445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A6F64F7" w14:textId="77777777" w:rsidR="00F8042D" w:rsidRPr="00A55445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A55445">
        <w:rPr>
          <w:rFonts w:ascii="Times New Roman" w:hAnsi="Times New Roman"/>
          <w:i/>
          <w:sz w:val="20"/>
          <w:szCs w:val="20"/>
        </w:rPr>
        <w:t>(podpis)</w:t>
      </w:r>
    </w:p>
    <w:p w14:paraId="3DDB5E07" w14:textId="77777777" w:rsidR="00A55445" w:rsidRDefault="00A55445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E815742" w14:textId="23B303C5" w:rsidR="00D23F3D" w:rsidRPr="003B48C3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A55445">
        <w:rPr>
          <w:rFonts w:ascii="Times New Roman" w:hAnsi="Times New Roman"/>
          <w:sz w:val="24"/>
          <w:szCs w:val="24"/>
        </w:rPr>
        <w:br/>
      </w:r>
      <w:r w:rsidRPr="003B48C3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3B48C3">
        <w:rPr>
          <w:rFonts w:ascii="Times New Roman" w:hAnsi="Times New Roman"/>
          <w:sz w:val="24"/>
          <w:szCs w:val="24"/>
        </w:rPr>
        <w:t>Z</w:t>
      </w:r>
      <w:r w:rsidRPr="003B48C3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52FD5EA9" w14:textId="77777777" w:rsidR="00FE4E2B" w:rsidRPr="003B48C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D255182" w14:textId="77777777" w:rsidR="00FE4E2B" w:rsidRPr="00A5544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 xml:space="preserve">…………….……. </w:t>
      </w:r>
      <w:r w:rsidRPr="00A55445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A55445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BB4D971" w14:textId="77777777" w:rsidR="0012157F" w:rsidRPr="00A5544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06AF7F" w14:textId="77777777" w:rsidR="00FE4E2B" w:rsidRPr="00A5544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F878741" w14:textId="77777777" w:rsidR="00484F88" w:rsidRPr="00A55445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i/>
          <w:sz w:val="20"/>
          <w:szCs w:val="20"/>
        </w:rPr>
        <w:t>(podpis)</w:t>
      </w:r>
    </w:p>
    <w:sectPr w:rsidR="00484F88" w:rsidRPr="00A5544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B5255" w14:textId="77777777" w:rsidR="00023312" w:rsidRDefault="00023312" w:rsidP="0038231F">
      <w:pPr>
        <w:spacing w:after="0" w:line="240" w:lineRule="auto"/>
      </w:pPr>
      <w:r>
        <w:separator/>
      </w:r>
    </w:p>
  </w:endnote>
  <w:endnote w:type="continuationSeparator" w:id="0">
    <w:p w14:paraId="59014F08" w14:textId="77777777" w:rsidR="00023312" w:rsidRDefault="000233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385F1" w14:textId="77777777" w:rsidR="00F54C02" w:rsidRDefault="00F54C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343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495E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DC9A3" w14:textId="77777777" w:rsidR="00F54C02" w:rsidRDefault="00F54C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67E3A" w14:textId="77777777" w:rsidR="00023312" w:rsidRDefault="00023312" w:rsidP="0038231F">
      <w:pPr>
        <w:spacing w:after="0" w:line="240" w:lineRule="auto"/>
      </w:pPr>
      <w:r>
        <w:separator/>
      </w:r>
    </w:p>
  </w:footnote>
  <w:footnote w:type="continuationSeparator" w:id="0">
    <w:p w14:paraId="0490192F" w14:textId="77777777" w:rsidR="00023312" w:rsidRDefault="000233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5B23C" w14:textId="77777777" w:rsidR="00F54C02" w:rsidRDefault="00F54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EB34" w14:textId="77777777" w:rsidR="00F54C02" w:rsidRDefault="00F54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C7739" w14:textId="77777777" w:rsidR="00F54C02" w:rsidRDefault="00F54C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846AE7"/>
    <w:multiLevelType w:val="hybridMultilevel"/>
    <w:tmpl w:val="02E45C58"/>
    <w:lvl w:ilvl="0" w:tplc="1BAE3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10526">
    <w:abstractNumId w:val="9"/>
  </w:num>
  <w:num w:numId="2" w16cid:durableId="1930310769">
    <w:abstractNumId w:val="0"/>
  </w:num>
  <w:num w:numId="3" w16cid:durableId="489903250">
    <w:abstractNumId w:val="7"/>
  </w:num>
  <w:num w:numId="4" w16cid:durableId="482703466">
    <w:abstractNumId w:val="11"/>
  </w:num>
  <w:num w:numId="5" w16cid:durableId="1091898000">
    <w:abstractNumId w:val="10"/>
  </w:num>
  <w:num w:numId="6" w16cid:durableId="2043314157">
    <w:abstractNumId w:val="6"/>
  </w:num>
  <w:num w:numId="7" w16cid:durableId="1753622539">
    <w:abstractNumId w:val="1"/>
  </w:num>
  <w:num w:numId="8" w16cid:durableId="1554658653">
    <w:abstractNumId w:val="4"/>
  </w:num>
  <w:num w:numId="9" w16cid:durableId="1706562784">
    <w:abstractNumId w:val="2"/>
  </w:num>
  <w:num w:numId="10" w16cid:durableId="294875073">
    <w:abstractNumId w:val="5"/>
  </w:num>
  <w:num w:numId="11" w16cid:durableId="162161219">
    <w:abstractNumId w:val="3"/>
  </w:num>
  <w:num w:numId="12" w16cid:durableId="8904556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CA3"/>
    <w:rsid w:val="0002331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29C1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48C3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5E6C5D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CA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544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4C02"/>
    <w:rsid w:val="00F66810"/>
    <w:rsid w:val="00F8042D"/>
    <w:rsid w:val="00F8636A"/>
    <w:rsid w:val="00F90CD1"/>
    <w:rsid w:val="00FC0317"/>
    <w:rsid w:val="00FD64C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75D68"/>
  <w15:docId w15:val="{D1CC6B6B-3F96-48B4-A388-90E5A715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2022-05-11T09:42:00Z</dcterms:created>
  <dcterms:modified xsi:type="dcterms:W3CDTF">2022-05-11T09:54:00Z</dcterms:modified>
</cp:coreProperties>
</file>