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5668C5" w14:textId="5AE81AE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9D707A">
        <w:rPr>
          <w:rFonts w:ascii="Times New Roman" w:hAnsi="Times New Roman"/>
        </w:rPr>
        <w:t>a</w:t>
      </w:r>
    </w:p>
    <w:p w14:paraId="61FE321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FD59FF5" w14:textId="2FEAB9D6" w:rsidR="008D2AB8" w:rsidRPr="0022732C" w:rsidRDefault="009D707A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14:paraId="71666BE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C09FE1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DC2648A" w14:textId="77777777" w:rsidR="00FA7B2F" w:rsidRPr="000526E2" w:rsidRDefault="00FA7B2F" w:rsidP="00FA7B2F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597C7E4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6ADC53C9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1873DAF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5C561932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6E117CF6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FF3D57D" w14:textId="77777777" w:rsidR="00FA7B2F" w:rsidRPr="000526E2" w:rsidRDefault="00FA7B2F" w:rsidP="00FA7B2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3254D644" w14:textId="3851FA72" w:rsidR="008D2AB8" w:rsidRPr="0022732C" w:rsidRDefault="00FA7B2F" w:rsidP="00FA7B2F">
      <w:pPr>
        <w:tabs>
          <w:tab w:val="right" w:pos="9000"/>
        </w:tabs>
        <w:spacing w:line="360" w:lineRule="auto"/>
        <w:rPr>
          <w:sz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7BACCEF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F8D830C" w14:textId="77777777" w:rsidR="00A67362" w:rsidRPr="00A67362" w:rsidRDefault="00A67362" w:rsidP="008D2AB8">
      <w:pPr>
        <w:ind w:right="-110"/>
        <w:rPr>
          <w:b/>
        </w:rPr>
      </w:pPr>
      <w:r w:rsidRPr="00A67362">
        <w:rPr>
          <w:b/>
        </w:rPr>
        <w:t>Akademia Górniczo - Hutnicza</w:t>
      </w:r>
    </w:p>
    <w:p w14:paraId="62E9339B" w14:textId="77777777" w:rsidR="00A67362" w:rsidRPr="00A67362" w:rsidRDefault="00A67362" w:rsidP="008D2AB8">
      <w:pPr>
        <w:ind w:right="-110"/>
        <w:rPr>
          <w:b/>
        </w:rPr>
      </w:pPr>
      <w:r w:rsidRPr="00A67362">
        <w:rPr>
          <w:b/>
        </w:rPr>
        <w:t>im. Stanisława Staszica w Krakowie</w:t>
      </w:r>
    </w:p>
    <w:p w14:paraId="276DAFC1" w14:textId="77777777" w:rsidR="008D2AB8" w:rsidRDefault="00A67362" w:rsidP="008D2AB8">
      <w:pPr>
        <w:ind w:right="-110"/>
        <w:rPr>
          <w:b/>
        </w:rPr>
      </w:pPr>
      <w:r w:rsidRPr="00A6736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5FC4EEA" w14:textId="77777777" w:rsidR="008D2AB8" w:rsidRDefault="00A67362" w:rsidP="008D2AB8">
      <w:pPr>
        <w:ind w:right="-110"/>
        <w:rPr>
          <w:b/>
        </w:rPr>
      </w:pPr>
      <w:r w:rsidRPr="00A67362">
        <w:rPr>
          <w:b/>
        </w:rPr>
        <w:t>Al. Mickiewicza</w:t>
      </w:r>
      <w:r w:rsidR="008D2AB8">
        <w:rPr>
          <w:b/>
        </w:rPr>
        <w:t xml:space="preserve"> </w:t>
      </w:r>
      <w:r w:rsidRPr="00A67362">
        <w:rPr>
          <w:b/>
        </w:rPr>
        <w:t>30</w:t>
      </w:r>
      <w:r w:rsidR="008D2AB8">
        <w:rPr>
          <w:b/>
        </w:rPr>
        <w:t xml:space="preserve"> </w:t>
      </w:r>
    </w:p>
    <w:p w14:paraId="2B6C2BA5" w14:textId="77777777" w:rsidR="008D2AB8" w:rsidRDefault="00A67362" w:rsidP="008D2AB8">
      <w:pPr>
        <w:rPr>
          <w:b/>
        </w:rPr>
      </w:pPr>
      <w:r w:rsidRPr="00A67362">
        <w:rPr>
          <w:b/>
        </w:rPr>
        <w:t>30-059</w:t>
      </w:r>
      <w:r w:rsidR="008D2AB8">
        <w:rPr>
          <w:b/>
        </w:rPr>
        <w:t xml:space="preserve"> </w:t>
      </w:r>
      <w:r w:rsidRPr="00A67362">
        <w:rPr>
          <w:b/>
        </w:rPr>
        <w:t>Kraków</w:t>
      </w:r>
      <w:r w:rsidR="008D2AB8">
        <w:rPr>
          <w:b/>
        </w:rPr>
        <w:t xml:space="preserve">,  </w:t>
      </w:r>
    </w:p>
    <w:p w14:paraId="6FD31B1A" w14:textId="77777777" w:rsidR="008D2AB8" w:rsidRDefault="008D2AB8" w:rsidP="008D2AB8">
      <w:pPr>
        <w:ind w:firstLine="3969"/>
        <w:rPr>
          <w:b/>
        </w:rPr>
      </w:pPr>
    </w:p>
    <w:p w14:paraId="10C39D33" w14:textId="757C927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80184" w:rsidRPr="00380184">
        <w:rPr>
          <w:b/>
          <w:bCs/>
          <w:iCs/>
          <w:color w:val="000000"/>
        </w:rPr>
        <w:t xml:space="preserve">dostawa analizatorów wektorowych sieci dla Instytutu Elektroniki (2 szt.) </w:t>
      </w:r>
      <w:proofErr w:type="spellStart"/>
      <w:r w:rsidR="00380184" w:rsidRPr="00380184">
        <w:rPr>
          <w:b/>
          <w:bCs/>
          <w:iCs/>
          <w:color w:val="000000"/>
        </w:rPr>
        <w:t>WIEiT</w:t>
      </w:r>
      <w:proofErr w:type="spellEnd"/>
      <w:r w:rsidR="00380184" w:rsidRPr="00380184">
        <w:rPr>
          <w:b/>
          <w:bCs/>
          <w:iCs/>
          <w:color w:val="000000"/>
        </w:rPr>
        <w:t xml:space="preserve">- </w:t>
      </w:r>
      <w:r w:rsidR="00380184">
        <w:rPr>
          <w:b/>
          <w:bCs/>
          <w:iCs/>
          <w:color w:val="000000"/>
        </w:rPr>
        <w:br/>
      </w:r>
      <w:r w:rsidR="00380184" w:rsidRPr="00380184">
        <w:rPr>
          <w:b/>
          <w:bCs/>
          <w:iCs/>
          <w:color w:val="000000"/>
        </w:rPr>
        <w:t>KC-zp.272-200/22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B725E9B" w14:textId="77777777" w:rsidR="008D2AB8" w:rsidRDefault="008D2AB8" w:rsidP="008D2AB8">
      <w:pPr>
        <w:tabs>
          <w:tab w:val="right" w:pos="9000"/>
        </w:tabs>
      </w:pPr>
    </w:p>
    <w:p w14:paraId="2DA4392D" w14:textId="7DE44236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FF5A3D">
        <w:rPr>
          <w:b/>
        </w:rPr>
        <w:t xml:space="preserve"> </w:t>
      </w:r>
      <w:r w:rsidR="00380184">
        <w:rPr>
          <w:b/>
        </w:rPr>
        <w:t>PLN</w:t>
      </w:r>
    </w:p>
    <w:p w14:paraId="1032372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17AE221" w14:textId="2BACBA20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FF5A3D">
        <w:rPr>
          <w:b/>
        </w:rPr>
        <w:t xml:space="preserve"> </w:t>
      </w:r>
      <w:r w:rsidR="00380184">
        <w:rPr>
          <w:b/>
        </w:rPr>
        <w:t>PLN</w:t>
      </w:r>
    </w:p>
    <w:p w14:paraId="1241FBB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622201" w14:textId="2AF437B6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066C1">
        <w:t xml:space="preserve"> </w:t>
      </w:r>
      <w:r w:rsidRPr="00FB1B4F">
        <w:t>.......................................................................................................................</w:t>
      </w:r>
    </w:p>
    <w:p w14:paraId="37BF2C4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C123DD7" w14:textId="4EBFB640" w:rsidR="008D2AB8" w:rsidRDefault="008D2AB8" w:rsidP="008D2AB8">
      <w:pPr>
        <w:pStyle w:val="Tekstpodstawowy"/>
      </w:pPr>
      <w:r>
        <w:t>Powyższa cena zawiera podatek VAT w wysokości .......... % tj.</w:t>
      </w:r>
      <w:r w:rsidR="004066C1">
        <w:t xml:space="preserve"> </w:t>
      </w:r>
      <w:r>
        <w:t>…………………….</w:t>
      </w:r>
      <w:r w:rsidR="004066C1">
        <w:t xml:space="preserve"> </w:t>
      </w:r>
      <w:r w:rsidR="00380184">
        <w:t>PLN</w:t>
      </w:r>
    </w:p>
    <w:p w14:paraId="22DB34BA" w14:textId="62E9DA08" w:rsidR="00FE545C" w:rsidRDefault="00971453" w:rsidP="008D2AB8">
      <w:pPr>
        <w:pStyle w:val="Tekstpodstawowy"/>
        <w:rPr>
          <w:b w:val="0"/>
        </w:rPr>
      </w:pPr>
      <w:r>
        <w:t>P</w:t>
      </w:r>
      <w:r w:rsidR="00FE545C">
        <w:t xml:space="preserve">roducent/model zaoferowanego </w:t>
      </w:r>
      <w:r w:rsidR="004066C1">
        <w:t>analizatora</w:t>
      </w:r>
      <w:r w:rsidR="00380184">
        <w:t xml:space="preserve"> nr 1</w:t>
      </w:r>
      <w:r w:rsidR="004066C1">
        <w:t xml:space="preserve">: </w:t>
      </w:r>
      <w:r w:rsidR="00FE545C">
        <w:t xml:space="preserve"> </w:t>
      </w:r>
      <w:r w:rsidR="00FE545C" w:rsidRPr="00FE545C">
        <w:rPr>
          <w:b w:val="0"/>
        </w:rPr>
        <w:t>………………………………………</w:t>
      </w:r>
    </w:p>
    <w:p w14:paraId="001D5790" w14:textId="37D480E4" w:rsidR="00380184" w:rsidRDefault="00380184" w:rsidP="00380184">
      <w:pPr>
        <w:pStyle w:val="Tekstpodstawowy"/>
      </w:pPr>
      <w:r>
        <w:t xml:space="preserve">Producent/model zaoferowanego analizatora nr 2:  </w:t>
      </w:r>
      <w:r w:rsidRPr="00FE545C">
        <w:rPr>
          <w:b w:val="0"/>
        </w:rPr>
        <w:t>………………………………………</w:t>
      </w:r>
    </w:p>
    <w:p w14:paraId="4E829252" w14:textId="4F926A59" w:rsidR="008D2AB8" w:rsidRPr="00380184" w:rsidRDefault="008D2AB8" w:rsidP="008D2AB8">
      <w:pPr>
        <w:widowControl w:val="0"/>
        <w:spacing w:line="360" w:lineRule="auto"/>
        <w:ind w:right="1"/>
        <w:jc w:val="both"/>
        <w:rPr>
          <w:b/>
          <w:color w:val="FF0000"/>
        </w:rPr>
      </w:pPr>
      <w:r>
        <w:rPr>
          <w:b/>
        </w:rPr>
        <w:t xml:space="preserve">Termin realizacji: </w:t>
      </w:r>
      <w:r w:rsidRPr="004066C1">
        <w:rPr>
          <w:b/>
          <w:bCs/>
        </w:rPr>
        <w:t>………</w:t>
      </w:r>
      <w:r w:rsidR="004066C1" w:rsidRPr="004066C1">
        <w:rPr>
          <w:b/>
          <w:bCs/>
        </w:rPr>
        <w:t xml:space="preserve"> </w:t>
      </w:r>
      <w:r w:rsidR="00380184">
        <w:rPr>
          <w:b/>
          <w:bCs/>
        </w:rPr>
        <w:t>miesięcy</w:t>
      </w:r>
      <w:r w:rsidR="004066C1" w:rsidRPr="004066C1">
        <w:rPr>
          <w:b/>
          <w:bCs/>
        </w:rPr>
        <w:t xml:space="preserve"> od daty podpisania umowy</w:t>
      </w:r>
      <w:r w:rsidR="004066C1">
        <w:t xml:space="preserve"> </w:t>
      </w:r>
      <w:r w:rsidR="00380184" w:rsidRPr="00380184">
        <w:rPr>
          <w:b/>
          <w:color w:val="FF0000"/>
        </w:rPr>
        <w:t>/</w:t>
      </w:r>
      <w:r w:rsidRPr="00380184">
        <w:rPr>
          <w:b/>
          <w:color w:val="FF0000"/>
        </w:rPr>
        <w:t>kryterium oceny ofert</w:t>
      </w:r>
      <w:r w:rsidR="00380184" w:rsidRPr="00380184">
        <w:rPr>
          <w:b/>
          <w:color w:val="FF0000"/>
        </w:rPr>
        <w:t>/</w:t>
      </w:r>
    </w:p>
    <w:p w14:paraId="18029B3F" w14:textId="77777777" w:rsidR="00380184" w:rsidRPr="00380184" w:rsidRDefault="008D2AB8" w:rsidP="00380184">
      <w:pPr>
        <w:widowControl w:val="0"/>
        <w:spacing w:line="360" w:lineRule="auto"/>
        <w:ind w:right="1"/>
        <w:jc w:val="both"/>
        <w:rPr>
          <w:b/>
          <w:color w:val="FF0000"/>
        </w:rPr>
      </w:pPr>
      <w:r>
        <w:rPr>
          <w:b/>
        </w:rPr>
        <w:t>Okres udzielonej gwarancji wynosi:</w:t>
      </w:r>
      <w:r w:rsidRPr="00FB1B4F">
        <w:t xml:space="preserve"> </w:t>
      </w:r>
      <w:r w:rsidRPr="004066C1">
        <w:rPr>
          <w:b/>
          <w:bCs/>
        </w:rPr>
        <w:t>……………</w:t>
      </w:r>
      <w:r w:rsidR="004066C1" w:rsidRPr="004066C1">
        <w:rPr>
          <w:b/>
          <w:bCs/>
        </w:rPr>
        <w:t xml:space="preserve"> miesięcy</w:t>
      </w:r>
      <w:r w:rsidR="004066C1">
        <w:t xml:space="preserve"> </w:t>
      </w:r>
      <w:r w:rsidR="00380184" w:rsidRPr="00380184">
        <w:rPr>
          <w:b/>
          <w:color w:val="FF0000"/>
        </w:rPr>
        <w:t>/kryterium oceny ofert/</w:t>
      </w:r>
    </w:p>
    <w:p w14:paraId="497AAFB6" w14:textId="28B3E5A4" w:rsidR="001F2615" w:rsidRDefault="00380184" w:rsidP="001F2615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380184">
        <w:rPr>
          <w:b/>
        </w:rPr>
        <w:t>Kierunkowość analizatora w wymaganym paśmie pracy ……..</w:t>
      </w:r>
      <w:proofErr w:type="spellStart"/>
      <w:r w:rsidRPr="00380184">
        <w:rPr>
          <w:b/>
        </w:rPr>
        <w:t>dB</w:t>
      </w:r>
      <w:proofErr w:type="spellEnd"/>
      <w:r>
        <w:t xml:space="preserve"> </w:t>
      </w:r>
      <w:r w:rsidRPr="00380184">
        <w:rPr>
          <w:b/>
          <w:color w:val="FF0000"/>
        </w:rPr>
        <w:t>/kryterium oceny ofert/</w:t>
      </w:r>
    </w:p>
    <w:p w14:paraId="4AA0E719" w14:textId="0A9C77AE" w:rsidR="001F2615" w:rsidRPr="00380184" w:rsidRDefault="00380184" w:rsidP="008D2AB8">
      <w:pPr>
        <w:widowControl w:val="0"/>
        <w:spacing w:line="360" w:lineRule="auto"/>
        <w:ind w:right="1"/>
        <w:jc w:val="both"/>
        <w:rPr>
          <w:b/>
        </w:rPr>
      </w:pPr>
      <w:r w:rsidRPr="00380184">
        <w:rPr>
          <w:b/>
        </w:rPr>
        <w:t xml:space="preserve">Rozmiar wyświetlacza dotykowego analizatora nr 1…….” </w:t>
      </w:r>
      <w:r w:rsidRPr="00380184">
        <w:rPr>
          <w:b/>
          <w:color w:val="FF0000"/>
        </w:rPr>
        <w:t>/kryterium oceny ofert/</w:t>
      </w:r>
    </w:p>
    <w:p w14:paraId="1D879B23" w14:textId="5E8BA99F" w:rsidR="00380184" w:rsidRDefault="00380184" w:rsidP="008D2AB8">
      <w:pPr>
        <w:widowControl w:val="0"/>
        <w:spacing w:line="360" w:lineRule="auto"/>
        <w:ind w:right="1"/>
        <w:jc w:val="both"/>
        <w:rPr>
          <w:b/>
        </w:rPr>
      </w:pPr>
      <w:r w:rsidRPr="00380184">
        <w:rPr>
          <w:b/>
        </w:rPr>
        <w:t>Rozmiar wyświetlacza dotykowego analizatora nr 2 …….”</w:t>
      </w:r>
      <w:r>
        <w:t xml:space="preserve"> </w:t>
      </w:r>
      <w:r w:rsidRPr="00380184">
        <w:rPr>
          <w:b/>
          <w:color w:val="FF0000"/>
        </w:rPr>
        <w:t>/kryterium oceny ofert/</w:t>
      </w:r>
    </w:p>
    <w:p w14:paraId="263A7180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45D4DB1" w14:textId="155C4FA2" w:rsidR="006619A2" w:rsidRDefault="008D2AB8" w:rsidP="00380184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6619A2"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67B32D" w14:textId="52517719" w:rsidR="009D707A" w:rsidRDefault="009D707A" w:rsidP="00380184">
      <w:pPr>
        <w:tabs>
          <w:tab w:val="left" w:pos="426"/>
        </w:tabs>
        <w:jc w:val="both"/>
        <w:rPr>
          <w:sz w:val="16"/>
          <w:szCs w:val="18"/>
        </w:rPr>
      </w:pPr>
    </w:p>
    <w:p w14:paraId="7D7DE364" w14:textId="77777777" w:rsidR="009D707A" w:rsidRDefault="009D707A" w:rsidP="009D707A">
      <w:pPr>
        <w:jc w:val="both"/>
        <w:rPr>
          <w:sz w:val="22"/>
          <w:szCs w:val="20"/>
        </w:rPr>
      </w:pPr>
      <w:r>
        <w:rPr>
          <w:sz w:val="22"/>
        </w:rPr>
        <w:t xml:space="preserve">ZOBOWIĄZUJEMY SIĘ nie wykonywać zamówienia z udziałem podwykonawców, dostawców lub podmiotów, na których zdolności polega się w rozumieniu dyrektywy 2014/24/UE, o których mowa </w:t>
      </w:r>
      <w:r>
        <w:rPr>
          <w:sz w:val="22"/>
        </w:rPr>
        <w:br/>
        <w:t>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A52EB4D" w14:textId="77777777" w:rsidR="009D707A" w:rsidRPr="003636C0" w:rsidRDefault="009D707A" w:rsidP="00380184">
      <w:pPr>
        <w:tabs>
          <w:tab w:val="left" w:pos="426"/>
        </w:tabs>
        <w:jc w:val="both"/>
        <w:rPr>
          <w:sz w:val="16"/>
          <w:szCs w:val="18"/>
        </w:rPr>
      </w:pPr>
    </w:p>
    <w:p w14:paraId="5C2E9A5D" w14:textId="3A7A7DA1" w:rsidR="008D2AB8" w:rsidRDefault="008D2AB8" w:rsidP="004066C1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02E4BC9A" w14:textId="1D9C806B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075C6FC" w14:textId="77777777" w:rsidR="00F64D31" w:rsidRPr="000526E2" w:rsidRDefault="00F64D31" w:rsidP="00F64D3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15F938F" w14:textId="77777777" w:rsidR="00F64D31" w:rsidRPr="000526E2" w:rsidRDefault="00F64D31" w:rsidP="00F64D3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4AAC788A" w14:textId="77777777" w:rsidR="00F64D31" w:rsidRPr="000526E2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5992AB0" w14:textId="78808509" w:rsidR="00F64D31" w:rsidRPr="000526E2" w:rsidRDefault="00F64D31" w:rsidP="00F64D31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</w:t>
      </w:r>
      <w:r w:rsidR="00380184">
        <w:rPr>
          <w:i/>
          <w:sz w:val="22"/>
          <w:szCs w:val="22"/>
        </w:rPr>
        <w:br/>
      </w:r>
      <w:r w:rsidRPr="000526E2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077E19" w14:textId="77777777" w:rsidR="00F64D31" w:rsidRPr="000526E2" w:rsidRDefault="00F64D31" w:rsidP="00F64D31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7D6EF4" w14:textId="77777777" w:rsidR="00F64D31" w:rsidRPr="000526E2" w:rsidRDefault="00F64D31" w:rsidP="00F64D3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64D31" w:rsidRPr="000526E2" w14:paraId="01A6EAD7" w14:textId="77777777" w:rsidTr="00C3639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679CE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BB4A5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595DEB7E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01A8B" w14:textId="77777777" w:rsidR="00F64D31" w:rsidRPr="000526E2" w:rsidRDefault="00F64D31" w:rsidP="00C363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F64D31" w:rsidRPr="000526E2" w14:paraId="36C6C0F2" w14:textId="77777777" w:rsidTr="00C3639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BF140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32F76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09B67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64D31" w:rsidRPr="000526E2" w14:paraId="2EBAB35B" w14:textId="77777777" w:rsidTr="00C3639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4C794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92D11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2B6C7" w14:textId="77777777" w:rsidR="00F64D31" w:rsidRPr="000526E2" w:rsidRDefault="00F64D31" w:rsidP="00C3639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B7F7357" w14:textId="77777777" w:rsidR="00F64D31" w:rsidRPr="000526E2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7378A84E" w14:textId="77777777" w:rsidR="00F64D31" w:rsidRPr="000526E2" w:rsidRDefault="00F64D31" w:rsidP="00F64D3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76DDBCCE" w14:textId="77777777" w:rsidR="00F64D31" w:rsidRPr="000526E2" w:rsidRDefault="00F64D31" w:rsidP="00F64D3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33A1306F" w14:textId="77777777" w:rsidR="00F64D31" w:rsidRPr="000526E2" w:rsidRDefault="00F64D31" w:rsidP="00F64D3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49CBE711" w14:textId="77777777" w:rsidR="00F64D31" w:rsidRPr="000526E2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2E6C61BA" w14:textId="77777777" w:rsidR="00F64D31" w:rsidRPr="000526E2" w:rsidRDefault="00F64D31" w:rsidP="00F64D31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EEDDB4A" w14:textId="1021632B" w:rsidR="00F64D31" w:rsidRDefault="00F64D31" w:rsidP="00F64D31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6BE620AA" w14:textId="77777777" w:rsidR="00FE10B5" w:rsidRPr="000526E2" w:rsidRDefault="00FE10B5" w:rsidP="00FE10B5">
      <w:pPr>
        <w:ind w:left="360"/>
        <w:jc w:val="both"/>
        <w:rPr>
          <w:sz w:val="22"/>
          <w:szCs w:val="22"/>
        </w:rPr>
      </w:pPr>
    </w:p>
    <w:p w14:paraId="56025AA2" w14:textId="77777777" w:rsidR="00F64D31" w:rsidRPr="000526E2" w:rsidRDefault="00F64D31" w:rsidP="00F64D3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335BCDE5" w14:textId="77777777" w:rsidR="00F64D31" w:rsidRPr="000526E2" w:rsidRDefault="00F64D31" w:rsidP="00F64D3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63F6AA3F" w14:textId="77777777" w:rsidR="00F64D31" w:rsidRPr="000526E2" w:rsidRDefault="00F64D31" w:rsidP="00F64D31">
      <w:pPr>
        <w:jc w:val="both"/>
        <w:rPr>
          <w:b/>
          <w:color w:val="FF0000"/>
          <w:sz w:val="22"/>
          <w:szCs w:val="22"/>
        </w:rPr>
      </w:pPr>
    </w:p>
    <w:p w14:paraId="080D289B" w14:textId="7AEC1051" w:rsidR="00FE545C" w:rsidRDefault="00F64D31" w:rsidP="009D707A">
      <w:pPr>
        <w:jc w:val="both"/>
        <w:rPr>
          <w:sz w:val="20"/>
          <w:szCs w:val="20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  <w:bookmarkStart w:id="0" w:name="_GoBack"/>
      <w:bookmarkEnd w:id="0"/>
    </w:p>
    <w:sectPr w:rsidR="00FE545C" w:rsidSect="00380184">
      <w:footerReference w:type="default" r:id="rId8"/>
      <w:pgSz w:w="11906" w:h="16838"/>
      <w:pgMar w:top="113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DD84B" w14:textId="77777777" w:rsidR="00AE153E" w:rsidRDefault="00AE153E">
      <w:r>
        <w:separator/>
      </w:r>
    </w:p>
  </w:endnote>
  <w:endnote w:type="continuationSeparator" w:id="0">
    <w:p w14:paraId="7CA20DBF" w14:textId="77777777" w:rsidR="00AE153E" w:rsidRDefault="00AE1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3641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77FA6B" w14:textId="77777777" w:rsidR="00AE153E" w:rsidRDefault="00AE153E">
      <w:r>
        <w:separator/>
      </w:r>
    </w:p>
  </w:footnote>
  <w:footnote w:type="continuationSeparator" w:id="0">
    <w:p w14:paraId="630C9FF1" w14:textId="77777777" w:rsidR="00AE153E" w:rsidRDefault="00AE1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509"/>
    <w:rsid w:val="0000555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2615"/>
    <w:rsid w:val="00207E98"/>
    <w:rsid w:val="002723B0"/>
    <w:rsid w:val="00315A4A"/>
    <w:rsid w:val="00380184"/>
    <w:rsid w:val="004066C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19A2"/>
    <w:rsid w:val="006815F6"/>
    <w:rsid w:val="007748F0"/>
    <w:rsid w:val="00784509"/>
    <w:rsid w:val="007A4321"/>
    <w:rsid w:val="007E1458"/>
    <w:rsid w:val="00833933"/>
    <w:rsid w:val="00853083"/>
    <w:rsid w:val="008B2F0C"/>
    <w:rsid w:val="008B4928"/>
    <w:rsid w:val="008D2AB8"/>
    <w:rsid w:val="008F1C66"/>
    <w:rsid w:val="00970FE4"/>
    <w:rsid w:val="00971453"/>
    <w:rsid w:val="009D707A"/>
    <w:rsid w:val="00A0022B"/>
    <w:rsid w:val="00A346FE"/>
    <w:rsid w:val="00A409CE"/>
    <w:rsid w:val="00A47B4D"/>
    <w:rsid w:val="00A67362"/>
    <w:rsid w:val="00A83018"/>
    <w:rsid w:val="00AE153E"/>
    <w:rsid w:val="00B774DC"/>
    <w:rsid w:val="00C969A6"/>
    <w:rsid w:val="00CA7D36"/>
    <w:rsid w:val="00D24208"/>
    <w:rsid w:val="00D60C38"/>
    <w:rsid w:val="00D66893"/>
    <w:rsid w:val="00D878F3"/>
    <w:rsid w:val="00D90ACB"/>
    <w:rsid w:val="00DC1500"/>
    <w:rsid w:val="00E44371"/>
    <w:rsid w:val="00E949B0"/>
    <w:rsid w:val="00F00591"/>
    <w:rsid w:val="00F51688"/>
    <w:rsid w:val="00F53146"/>
    <w:rsid w:val="00F64D31"/>
    <w:rsid w:val="00F91018"/>
    <w:rsid w:val="00FA0F30"/>
    <w:rsid w:val="00FA51A4"/>
    <w:rsid w:val="00FA7B2F"/>
    <w:rsid w:val="00FE10B5"/>
    <w:rsid w:val="00FE545C"/>
    <w:rsid w:val="00FF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706E98"/>
  <w15:chartTrackingRefBased/>
  <w15:docId w15:val="{CD7B9EE5-8D3B-4DE9-9282-30C97CC7C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695E7-15EA-40CB-9C1B-CB562B6A9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746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2</cp:revision>
  <cp:lastPrinted>2022-05-12T07:27:00Z</cp:lastPrinted>
  <dcterms:created xsi:type="dcterms:W3CDTF">2022-05-12T07:27:00Z</dcterms:created>
  <dcterms:modified xsi:type="dcterms:W3CDTF">2022-05-12T07:27:00Z</dcterms:modified>
</cp:coreProperties>
</file>