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Załącznik nr ………..</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 2</w:t>
      </w:r>
    </w:p>
    <w:p w:rsidR="003D4B3E" w:rsidRDefault="003D4B3E" w:rsidP="003D4B3E">
      <w:pPr>
        <w:pStyle w:val="Tekstpodstawowy"/>
        <w:numPr>
          <w:ilvl w:val="0"/>
          <w:numId w:val="29"/>
        </w:numPr>
        <w:tabs>
          <w:tab w:val="num" w:pos="0"/>
          <w:tab w:val="num" w:pos="426"/>
        </w:tabs>
        <w:spacing w:line="240" w:lineRule="auto"/>
        <w:ind w:left="360" w:right="-47"/>
        <w:jc w:val="both"/>
        <w:rPr>
          <w:rFonts w:ascii="Verdana" w:hAnsi="Verdana"/>
          <w:sz w:val="20"/>
        </w:rPr>
      </w:pPr>
      <w:r>
        <w:rPr>
          <w:rFonts w:ascii="Verdana" w:hAnsi="Verdana"/>
          <w:sz w:val="20"/>
        </w:rPr>
        <w:t>Sprzedawca zobowiązuje się dostarczyć sprzęt, o którym mowa w § 1 w terminie do ……. dni roboczych od daty podpisania umowy do siedziby Kupującego.</w:t>
      </w:r>
    </w:p>
    <w:p w:rsidR="003D4B3E" w:rsidRDefault="003D4B3E" w:rsidP="003D4B3E">
      <w:pPr>
        <w:pStyle w:val="Tekstpodstawowy"/>
        <w:numPr>
          <w:ilvl w:val="0"/>
          <w:numId w:val="29"/>
        </w:numPr>
        <w:tabs>
          <w:tab w:val="num" w:pos="0"/>
          <w:tab w:val="left" w:pos="426"/>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3D4B3E" w:rsidRDefault="003D4B3E" w:rsidP="003D4B3E">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 3</w:t>
      </w:r>
    </w:p>
    <w:p w:rsidR="003D4B3E" w:rsidRDefault="003D4B3E" w:rsidP="003D4B3E">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3D4B3E" w:rsidRDefault="003D4B3E" w:rsidP="003D4B3E">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3D4B3E" w:rsidRDefault="003D4B3E" w:rsidP="003D4B3E">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3D4B3E" w:rsidRDefault="003D4B3E" w:rsidP="003D4B3E">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rsidR="003D4B3E" w:rsidRDefault="003D4B3E" w:rsidP="003D4B3E">
      <w:pPr>
        <w:pStyle w:val="Tekstpodstawowy"/>
        <w:spacing w:line="240" w:lineRule="auto"/>
        <w:ind w:right="-47"/>
        <w:jc w:val="center"/>
        <w:rPr>
          <w:rFonts w:ascii="Verdana" w:hAnsi="Verdana"/>
          <w:b/>
          <w:sz w:val="20"/>
        </w:rPr>
      </w:pP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 4</w:t>
      </w:r>
    </w:p>
    <w:p w:rsidR="003D4B3E" w:rsidRDefault="003D4B3E" w:rsidP="003D4B3E">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3D4B3E" w:rsidRDefault="003D4B3E" w:rsidP="003D4B3E">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r>
      <w:r>
        <w:rPr>
          <w:rFonts w:ascii="Verdana" w:hAnsi="Verdana"/>
          <w:sz w:val="20"/>
        </w:rPr>
        <w:lastRenderedPageBreak/>
        <w:t>o podatku od towarów i usług. W przypadku braku, na dzień zapłaty, numeru rachunku w powyższym wykazie nie mają zastosowania zapisy dotyczące naliczania odsetek ustawowych za nieterminową zapłatę o których mowa w ust. 3.</w:t>
      </w:r>
    </w:p>
    <w:p w:rsidR="003D4B3E" w:rsidRDefault="003D4B3E" w:rsidP="003D4B3E">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3D4B3E" w:rsidRDefault="003D4B3E" w:rsidP="003D4B3E">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 5</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3D4B3E" w:rsidRDefault="003D4B3E" w:rsidP="003D4B3E">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3D4B3E" w:rsidRDefault="003D4B3E" w:rsidP="003D4B3E">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3D4B3E" w:rsidRDefault="003D4B3E" w:rsidP="003D4B3E">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rsidR="003D4B3E" w:rsidRDefault="003D4B3E" w:rsidP="003D4B3E">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3D4B3E" w:rsidRDefault="003D4B3E" w:rsidP="003D4B3E">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rsidR="003D4B3E" w:rsidRDefault="003D4B3E" w:rsidP="003D4B3E">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3D4B3E" w:rsidRDefault="003D4B3E" w:rsidP="003D4B3E">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3D4B3E" w:rsidRDefault="003D4B3E" w:rsidP="003D4B3E">
      <w:pPr>
        <w:pStyle w:val="Tekstpodstawowy"/>
        <w:ind w:right="-47"/>
        <w:jc w:val="center"/>
        <w:rPr>
          <w:rFonts w:ascii="Verdana" w:hAnsi="Verdana"/>
          <w:b/>
          <w:sz w:val="20"/>
        </w:rPr>
      </w:pPr>
    </w:p>
    <w:p w:rsidR="003D4B3E" w:rsidRDefault="003D4B3E" w:rsidP="003D4B3E">
      <w:pPr>
        <w:pStyle w:val="Tekstpodstawowy"/>
        <w:ind w:right="-47"/>
        <w:jc w:val="center"/>
        <w:rPr>
          <w:rFonts w:ascii="Verdana" w:hAnsi="Verdana"/>
          <w:b/>
          <w:sz w:val="20"/>
        </w:rPr>
      </w:pPr>
      <w:bookmarkStart w:id="2" w:name="_Hlk93917097"/>
      <w:r>
        <w:rPr>
          <w:rFonts w:ascii="Verdana" w:hAnsi="Verdana"/>
          <w:b/>
          <w:sz w:val="20"/>
        </w:rPr>
        <w:t>§ 6</w:t>
      </w:r>
    </w:p>
    <w:bookmarkEnd w:id="2"/>
    <w:p w:rsidR="003D4B3E" w:rsidRDefault="003D4B3E" w:rsidP="003D4B3E">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3D4B3E" w:rsidRDefault="003D4B3E" w:rsidP="003D4B3E">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3D4B3E" w:rsidRDefault="003D4B3E" w:rsidP="003D4B3E">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3D4B3E" w:rsidRDefault="003D4B3E" w:rsidP="003D4B3E">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3D4B3E" w:rsidRDefault="003D4B3E" w:rsidP="003D4B3E">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lastRenderedPageBreak/>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3D4B3E" w:rsidRDefault="003D4B3E" w:rsidP="003D4B3E">
      <w:pPr>
        <w:pStyle w:val="Tekstpodstawowy"/>
        <w:spacing w:line="240" w:lineRule="auto"/>
        <w:ind w:left="340" w:right="-47"/>
        <w:jc w:val="center"/>
        <w:rPr>
          <w:rFonts w:ascii="Verdana" w:hAnsi="Verdana"/>
          <w:b/>
          <w:sz w:val="20"/>
        </w:rPr>
      </w:pPr>
      <w:r>
        <w:rPr>
          <w:rFonts w:ascii="Verdana" w:hAnsi="Verdana"/>
          <w:b/>
          <w:sz w:val="20"/>
        </w:rPr>
        <w:t>§ 7</w:t>
      </w:r>
    </w:p>
    <w:p w:rsidR="003D4B3E" w:rsidRDefault="003D4B3E" w:rsidP="003D4B3E">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3D4B3E" w:rsidRDefault="003D4B3E" w:rsidP="003D4B3E">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3D4B3E" w:rsidRDefault="003D4B3E" w:rsidP="003D4B3E">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3D4B3E" w:rsidRDefault="003D4B3E" w:rsidP="003D4B3E">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3D4B3E" w:rsidRDefault="003D4B3E" w:rsidP="003D4B3E">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3D4B3E" w:rsidRDefault="003D4B3E" w:rsidP="003D4B3E">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3D4B3E" w:rsidRDefault="003D4B3E" w:rsidP="003D4B3E">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3D4B3E" w:rsidRDefault="003D4B3E" w:rsidP="003D4B3E">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3D4B3E" w:rsidRDefault="003D4B3E" w:rsidP="003D4B3E">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3D4B3E" w:rsidRDefault="003D4B3E" w:rsidP="003D4B3E">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3D4B3E" w:rsidRDefault="003D4B3E" w:rsidP="003D4B3E">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3D4B3E" w:rsidRDefault="003D4B3E" w:rsidP="003D4B3E">
      <w:pPr>
        <w:pStyle w:val="Tekstpodstawowy"/>
        <w:spacing w:line="240" w:lineRule="auto"/>
        <w:ind w:left="360" w:right="-47"/>
        <w:jc w:val="center"/>
        <w:rPr>
          <w:rFonts w:ascii="Verdana" w:hAnsi="Verdana"/>
          <w:b/>
          <w:sz w:val="20"/>
        </w:rPr>
      </w:pPr>
      <w:r>
        <w:rPr>
          <w:rFonts w:ascii="Verdana" w:hAnsi="Verdana"/>
          <w:b/>
          <w:sz w:val="20"/>
        </w:rPr>
        <w:t>§ 8</w:t>
      </w:r>
    </w:p>
    <w:p w:rsidR="003D4B3E" w:rsidRDefault="003D4B3E" w:rsidP="003D4B3E">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rsidR="003D4B3E" w:rsidRDefault="003D4B3E" w:rsidP="003D4B3E">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w:t>
      </w:r>
      <w:r>
        <w:rPr>
          <w:rFonts w:ascii="Verdana" w:hAnsi="Verdana"/>
          <w:lang w:val="pl-PL"/>
        </w:rPr>
        <w:lastRenderedPageBreak/>
        <w:t xml:space="preserve">Rzeczypospolitej Polskiej, sprawny technicznie - w oryginalnych nienaruszonych opakowaniach. </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3D4B3E" w:rsidRDefault="003D4B3E" w:rsidP="003D4B3E">
      <w:pPr>
        <w:numPr>
          <w:ilvl w:val="1"/>
          <w:numId w:val="35"/>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Czas reakcji na zgłoszenie usterki nie może być dłuższy niż 48 godzin od momentu zgłoszenia, czas naprawy nie dłuższy niż 7 dni roboczych od momentu zgłoszenia. Za dni robocze przyjmuje się dni od poniedziałku do piątku z wyjątkiem dni ustawowo wolnych od pracy.</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3D4B3E" w:rsidRDefault="003D4B3E" w:rsidP="003D4B3E">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3D4B3E" w:rsidRDefault="003D4B3E" w:rsidP="003D4B3E">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3D4B3E" w:rsidRDefault="003D4B3E" w:rsidP="003D4B3E">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rsidR="003D4B3E" w:rsidRDefault="003D4B3E" w:rsidP="003D4B3E">
      <w:pPr>
        <w:numPr>
          <w:ilvl w:val="0"/>
          <w:numId w:val="37"/>
        </w:numPr>
        <w:tabs>
          <w:tab w:val="left" w:pos="426"/>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3D4B3E" w:rsidRDefault="003D4B3E" w:rsidP="003D4B3E">
      <w:pPr>
        <w:numPr>
          <w:ilvl w:val="0"/>
          <w:numId w:val="37"/>
        </w:numPr>
        <w:tabs>
          <w:tab w:val="left" w:pos="284"/>
        </w:tabs>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3D4B3E" w:rsidRDefault="003D4B3E" w:rsidP="003D4B3E">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3D4B3E" w:rsidRDefault="003D4B3E" w:rsidP="003D4B3E">
      <w:pPr>
        <w:pStyle w:val="Tekstpodstawowy"/>
        <w:spacing w:line="240" w:lineRule="auto"/>
        <w:ind w:right="-47"/>
        <w:rPr>
          <w:rFonts w:ascii="Verdana" w:hAnsi="Verdana"/>
          <w:b/>
          <w:sz w:val="20"/>
        </w:rPr>
      </w:pP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 9</w:t>
      </w:r>
    </w:p>
    <w:p w:rsidR="003D4B3E" w:rsidRDefault="003D4B3E" w:rsidP="003D4B3E">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3D4B3E" w:rsidRDefault="003D4B3E" w:rsidP="003D4B3E">
      <w:pPr>
        <w:spacing w:line="240" w:lineRule="atLeast"/>
        <w:ind w:right="-47"/>
        <w:jc w:val="center"/>
        <w:rPr>
          <w:rFonts w:ascii="Verdana" w:hAnsi="Verdana"/>
          <w:b/>
        </w:rPr>
      </w:pPr>
      <w:r>
        <w:rPr>
          <w:rFonts w:ascii="Verdana" w:hAnsi="Verdana"/>
          <w:b/>
        </w:rPr>
        <w:t>§ 10</w:t>
      </w:r>
    </w:p>
    <w:p w:rsidR="003D4B3E" w:rsidRDefault="003D4B3E" w:rsidP="003D4B3E">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3D4B3E" w:rsidRDefault="003D4B3E" w:rsidP="003D4B3E">
      <w:pPr>
        <w:tabs>
          <w:tab w:val="left" w:pos="367"/>
        </w:tabs>
        <w:spacing w:line="276" w:lineRule="auto"/>
        <w:ind w:left="360" w:right="60"/>
        <w:contextualSpacing/>
        <w:jc w:val="both"/>
        <w:rPr>
          <w:rFonts w:ascii="Verdana" w:eastAsia="Calibri" w:hAnsi="Verdana"/>
          <w:lang w:val="pl-PL" w:eastAsia="en-US"/>
        </w:rPr>
      </w:pPr>
    </w:p>
    <w:p w:rsidR="003D4B3E" w:rsidRDefault="003D4B3E" w:rsidP="003D4B3E">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3D4B3E" w:rsidRDefault="003D4B3E" w:rsidP="003D4B3E">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3D4B3E" w:rsidRDefault="003D4B3E" w:rsidP="003D4B3E">
      <w:pPr>
        <w:tabs>
          <w:tab w:val="left" w:pos="387"/>
        </w:tabs>
        <w:spacing w:line="276" w:lineRule="auto"/>
        <w:ind w:left="720" w:right="60"/>
        <w:contextualSpacing/>
        <w:jc w:val="both"/>
        <w:rPr>
          <w:rFonts w:ascii="Verdana" w:eastAsia="Calibri" w:hAnsi="Verdana"/>
          <w:lang w:val="pl-PL" w:eastAsia="en-US"/>
        </w:rPr>
      </w:pPr>
    </w:p>
    <w:p w:rsidR="003D4B3E" w:rsidRDefault="003D4B3E" w:rsidP="003D4B3E">
      <w:pPr>
        <w:pStyle w:val="Tekstpodstawowy"/>
        <w:ind w:right="-47"/>
        <w:jc w:val="center"/>
        <w:rPr>
          <w:rFonts w:ascii="Verdana" w:hAnsi="Verdana"/>
          <w:b/>
          <w:bCs/>
          <w:sz w:val="20"/>
        </w:rPr>
      </w:pPr>
      <w:bookmarkStart w:id="3" w:name="_Hlk93992905"/>
      <w:r>
        <w:rPr>
          <w:rFonts w:ascii="Verdana" w:hAnsi="Verdana"/>
          <w:b/>
          <w:bCs/>
          <w:sz w:val="20"/>
        </w:rPr>
        <w:t>§ 11</w:t>
      </w:r>
    </w:p>
    <w:bookmarkEnd w:id="3"/>
    <w:p w:rsidR="003D4B3E" w:rsidRDefault="003D4B3E" w:rsidP="003D4B3E">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3D4B3E" w:rsidRDefault="003D4B3E" w:rsidP="003D4B3E">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3D4B3E" w:rsidRDefault="003D4B3E" w:rsidP="003D4B3E">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3D4B3E" w:rsidRDefault="003D4B3E" w:rsidP="003D4B3E">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Pr>
          <w:rFonts w:ascii="Verdana" w:eastAsia="Lucida Sans Unicode" w:hAnsi="Verdana" w:cs="Times New Roman"/>
          <w:sz w:val="20"/>
          <w:szCs w:val="20"/>
          <w:lang w:eastAsia="ar-SA"/>
        </w:rPr>
        <w:lastRenderedPageBreak/>
        <w:t>dotyczących narusza przepisy RODO.</w:t>
      </w:r>
    </w:p>
    <w:p w:rsidR="003D4B3E" w:rsidRDefault="003D4B3E" w:rsidP="003D4B3E">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3D4B3E" w:rsidRDefault="003D4B3E" w:rsidP="003D4B3E">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3D4B3E" w:rsidRDefault="003D4B3E" w:rsidP="003D4B3E">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3D4B3E" w:rsidRDefault="003D4B3E" w:rsidP="003D4B3E">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3D4B3E" w:rsidRDefault="003D4B3E" w:rsidP="003D4B3E">
      <w:pPr>
        <w:tabs>
          <w:tab w:val="left" w:pos="387"/>
        </w:tabs>
        <w:spacing w:line="276" w:lineRule="auto"/>
        <w:ind w:right="60"/>
        <w:contextualSpacing/>
        <w:jc w:val="both"/>
        <w:rPr>
          <w:rFonts w:ascii="Verdana" w:eastAsia="Calibri" w:hAnsi="Verdana"/>
          <w:lang w:val="pl-PL" w:eastAsia="en-US"/>
        </w:rPr>
      </w:pPr>
    </w:p>
    <w:p w:rsidR="003D4B3E" w:rsidRDefault="003D4B3E" w:rsidP="003D4B3E">
      <w:pPr>
        <w:pStyle w:val="Tekstpodstawowy"/>
        <w:ind w:right="-47"/>
        <w:jc w:val="center"/>
        <w:rPr>
          <w:rFonts w:ascii="Verdana" w:hAnsi="Verdana"/>
          <w:b/>
          <w:bCs/>
          <w:sz w:val="20"/>
        </w:rPr>
      </w:pPr>
      <w:r>
        <w:rPr>
          <w:rFonts w:ascii="Verdana" w:hAnsi="Verdana"/>
          <w:b/>
          <w:bCs/>
          <w:sz w:val="20"/>
        </w:rPr>
        <w:t>§ 12</w:t>
      </w:r>
    </w:p>
    <w:p w:rsidR="003D4B3E" w:rsidRDefault="003D4B3E" w:rsidP="003D4B3E">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3D4B3E" w:rsidRDefault="003D4B3E" w:rsidP="003D4B3E">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3D4B3E" w:rsidRDefault="003D4B3E" w:rsidP="003D4B3E">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3D4B3E" w:rsidRDefault="003D4B3E" w:rsidP="003D4B3E">
      <w:pPr>
        <w:numPr>
          <w:ilvl w:val="0"/>
          <w:numId w:val="43"/>
        </w:numPr>
        <w:suppressAutoHyphens/>
        <w:autoSpaceDN w:val="0"/>
        <w:spacing w:after="147"/>
        <w:jc w:val="both"/>
        <w:rPr>
          <w:rFonts w:ascii="Verdana" w:hAnsi="Verdana"/>
          <w:color w:val="000000"/>
          <w:lang w:val="pl-PL"/>
        </w:rPr>
      </w:pPr>
      <w:bookmarkStart w:id="4"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3D4B3E" w:rsidRDefault="003D4B3E" w:rsidP="003D4B3E">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rsidR="003D4B3E" w:rsidRDefault="003D4B3E" w:rsidP="003D4B3E">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3D4B3E" w:rsidRDefault="003D4B3E" w:rsidP="003D4B3E">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3D4B3E" w:rsidRDefault="003D4B3E" w:rsidP="003D4B3E">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3D4B3E" w:rsidRDefault="003D4B3E" w:rsidP="003D4B3E">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3D4B3E" w:rsidRDefault="003D4B3E" w:rsidP="003D4B3E">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3D4B3E" w:rsidRDefault="003D4B3E" w:rsidP="003D4B3E">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w:t>
      </w:r>
      <w:r>
        <w:rPr>
          <w:rFonts w:ascii="Verdana" w:eastAsia="SimSun" w:hAnsi="Verdana"/>
          <w:color w:val="000000"/>
          <w:kern w:val="2"/>
          <w:lang w:val="pl-PL"/>
        </w:rPr>
        <w:lastRenderedPageBreak/>
        <w:t xml:space="preserve">danych rejestrowych. Ich wprowadzenie nastąpi poprzez przekazanie pisemnego oświadczenie Strony, której te zmiany dotyczą, drugiej Stronie.                 </w:t>
      </w:r>
    </w:p>
    <w:p w:rsidR="003D4B3E" w:rsidRDefault="003D4B3E" w:rsidP="003D4B3E">
      <w:pPr>
        <w:widowControl w:val="0"/>
        <w:suppressAutoHyphens/>
        <w:autoSpaceDN w:val="0"/>
        <w:ind w:left="360"/>
        <w:jc w:val="center"/>
        <w:textAlignment w:val="baseline"/>
        <w:rPr>
          <w:rFonts w:ascii="Verdana" w:eastAsia="SimSun" w:hAnsi="Verdana"/>
          <w:b/>
          <w:bCs/>
          <w:color w:val="000000"/>
          <w:kern w:val="2"/>
          <w:lang w:val="pl-PL"/>
        </w:rPr>
      </w:pPr>
    </w:p>
    <w:p w:rsidR="003D4B3E" w:rsidRDefault="003D4B3E" w:rsidP="003D4B3E">
      <w:pPr>
        <w:widowControl w:val="0"/>
        <w:suppressAutoHyphens/>
        <w:autoSpaceDN w:val="0"/>
        <w:ind w:left="360"/>
        <w:jc w:val="center"/>
        <w:textAlignment w:val="baseline"/>
        <w:rPr>
          <w:rFonts w:ascii="Verdana" w:eastAsia="SimSun" w:hAnsi="Verdana"/>
          <w:b/>
          <w:bCs/>
          <w:color w:val="000000"/>
          <w:kern w:val="2"/>
          <w:lang w:val="pl-PL"/>
        </w:rPr>
      </w:pPr>
    </w:p>
    <w:p w:rsidR="003D4B3E" w:rsidRDefault="003D4B3E" w:rsidP="003D4B3E">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3D4B3E" w:rsidRDefault="003D4B3E" w:rsidP="003D4B3E">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3D4B3E" w:rsidRDefault="003D4B3E" w:rsidP="003D4B3E">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3D4B3E" w:rsidRDefault="003D4B3E" w:rsidP="003D4B3E">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3D4B3E" w:rsidRDefault="003D4B3E" w:rsidP="003D4B3E">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 14</w:t>
      </w:r>
    </w:p>
    <w:p w:rsidR="003D4B3E" w:rsidRDefault="003D4B3E" w:rsidP="003D4B3E">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3D4B3E" w:rsidRDefault="003D4B3E" w:rsidP="003D4B3E">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rsidR="003D4B3E" w:rsidRDefault="003D4B3E" w:rsidP="003D4B3E">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3D4B3E" w:rsidRDefault="003D4B3E" w:rsidP="003D4B3E">
      <w:pPr>
        <w:pStyle w:val="Tekstpodstawowy"/>
        <w:numPr>
          <w:ilvl w:val="2"/>
          <w:numId w:val="32"/>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3D4B3E" w:rsidRDefault="003D4B3E" w:rsidP="003D4B3E">
      <w:pPr>
        <w:pStyle w:val="Tekstpodstawowy"/>
        <w:numPr>
          <w:ilvl w:val="2"/>
          <w:numId w:val="32"/>
        </w:numPr>
        <w:tabs>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3D4B3E" w:rsidRDefault="003D4B3E" w:rsidP="003D4B3E">
      <w:pPr>
        <w:pStyle w:val="Tekstpodstawowy"/>
        <w:spacing w:line="240" w:lineRule="auto"/>
        <w:ind w:right="-47"/>
        <w:jc w:val="center"/>
        <w:rPr>
          <w:rFonts w:ascii="Verdana" w:hAnsi="Verdana"/>
          <w:b/>
          <w:sz w:val="20"/>
        </w:rPr>
      </w:pP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§15</w:t>
      </w:r>
    </w:p>
    <w:p w:rsidR="003D4B3E" w:rsidRDefault="003D4B3E" w:rsidP="003D4B3E">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3D4B3E" w:rsidRDefault="003D4B3E" w:rsidP="003D4B3E">
      <w:pPr>
        <w:jc w:val="center"/>
        <w:rPr>
          <w:rFonts w:ascii="Verdana" w:hAnsi="Verdana"/>
          <w:b/>
          <w:lang w:val="pl-PL"/>
        </w:rPr>
      </w:pPr>
    </w:p>
    <w:p w:rsidR="003D4B3E" w:rsidRDefault="003D4B3E" w:rsidP="003D4B3E">
      <w:pPr>
        <w:jc w:val="center"/>
        <w:rPr>
          <w:rFonts w:ascii="Verdana" w:hAnsi="Verdana"/>
          <w:b/>
          <w:lang w:val="pl-PL"/>
        </w:rPr>
      </w:pPr>
      <w:r>
        <w:rPr>
          <w:rFonts w:ascii="Verdana" w:hAnsi="Verdana"/>
          <w:b/>
          <w:lang w:val="pl-PL"/>
        </w:rPr>
        <w:t>§16</w:t>
      </w:r>
    </w:p>
    <w:p w:rsidR="003D4B3E" w:rsidRDefault="003D4B3E" w:rsidP="003D4B3E">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§17</w:t>
      </w:r>
    </w:p>
    <w:p w:rsidR="003D4B3E" w:rsidRDefault="003D4B3E" w:rsidP="003D4B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3D4B3E" w:rsidRDefault="003D4B3E" w:rsidP="003D4B3E">
      <w:pPr>
        <w:pStyle w:val="Tekstpodstawowy"/>
        <w:spacing w:line="240" w:lineRule="auto"/>
        <w:ind w:right="-47"/>
        <w:jc w:val="center"/>
        <w:rPr>
          <w:rFonts w:ascii="Verdana" w:hAnsi="Verdana"/>
          <w:b/>
          <w:sz w:val="20"/>
        </w:rPr>
      </w:pP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§18</w:t>
      </w:r>
    </w:p>
    <w:p w:rsidR="003D4B3E" w:rsidRDefault="003D4B3E" w:rsidP="003D4B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3D4B3E" w:rsidRDefault="003D4B3E" w:rsidP="003D4B3E">
      <w:pPr>
        <w:pStyle w:val="Tekstpodstawowy"/>
        <w:spacing w:line="240" w:lineRule="auto"/>
        <w:ind w:right="-47"/>
        <w:jc w:val="both"/>
        <w:rPr>
          <w:rFonts w:ascii="Verdana" w:hAnsi="Verdana"/>
          <w:sz w:val="20"/>
        </w:rPr>
      </w:pPr>
    </w:p>
    <w:p w:rsidR="003D4B3E" w:rsidRDefault="003D4B3E" w:rsidP="003D4B3E">
      <w:pPr>
        <w:pStyle w:val="Tekstpodstawowy"/>
        <w:spacing w:line="240" w:lineRule="auto"/>
        <w:ind w:right="-47"/>
        <w:jc w:val="center"/>
        <w:rPr>
          <w:rFonts w:ascii="Verdana" w:hAnsi="Verdana"/>
          <w:b/>
          <w:sz w:val="20"/>
        </w:rPr>
      </w:pPr>
      <w:r>
        <w:rPr>
          <w:rFonts w:ascii="Verdana" w:hAnsi="Verdana"/>
          <w:b/>
          <w:sz w:val="20"/>
        </w:rPr>
        <w:t>§19</w:t>
      </w:r>
    </w:p>
    <w:p w:rsidR="003D4B3E" w:rsidRDefault="003D4B3E" w:rsidP="003D4B3E">
      <w:pPr>
        <w:pStyle w:val="Tekstpodstawowy"/>
        <w:spacing w:line="240" w:lineRule="auto"/>
        <w:ind w:right="-47"/>
        <w:jc w:val="both"/>
        <w:rPr>
          <w:rFonts w:ascii="Verdana" w:hAnsi="Verdana"/>
          <w:sz w:val="20"/>
        </w:rPr>
      </w:pPr>
      <w:r>
        <w:rPr>
          <w:rFonts w:ascii="Verdana" w:hAnsi="Verdana"/>
          <w:sz w:val="20"/>
        </w:rPr>
        <w:lastRenderedPageBreak/>
        <w:t>Umowę sporządzono w 2 jednobrzmiących egzemplarzach po 1 dla każdej ze stron.</w:t>
      </w:r>
    </w:p>
    <w:p w:rsidR="003D4B3E" w:rsidRDefault="003D4B3E" w:rsidP="003D4B3E">
      <w:pPr>
        <w:pStyle w:val="Tekstpodstawowy2"/>
        <w:spacing w:line="240" w:lineRule="auto"/>
        <w:ind w:right="-47"/>
        <w:rPr>
          <w:rFonts w:ascii="Verdana" w:hAnsi="Verdana"/>
        </w:rPr>
      </w:pPr>
    </w:p>
    <w:p w:rsidR="003D4B3E" w:rsidRDefault="003D4B3E" w:rsidP="003D4B3E">
      <w:pPr>
        <w:pStyle w:val="Tekstpodstawowy2"/>
        <w:spacing w:line="240" w:lineRule="auto"/>
        <w:ind w:right="-47"/>
        <w:rPr>
          <w:rFonts w:ascii="Verdana" w:hAnsi="Verdana"/>
          <w:b/>
        </w:rPr>
      </w:pPr>
      <w:r>
        <w:rPr>
          <w:rFonts w:ascii="Verdana" w:hAnsi="Verdana"/>
          <w:b/>
        </w:rPr>
        <w:t xml:space="preserve">         Za Sprzedawcę                                                                  Za Kupującego</w:t>
      </w:r>
    </w:p>
    <w:p w:rsidR="003D4B3E" w:rsidRDefault="003D4B3E" w:rsidP="003D4B3E">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3D4B3E" w:rsidRDefault="003D4B3E" w:rsidP="003D4B3E">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3D4B3E" w:rsidRDefault="003D4B3E" w:rsidP="003D4B3E">
      <w:pPr>
        <w:pStyle w:val="Zwykytekst"/>
        <w:tabs>
          <w:tab w:val="left" w:pos="7050"/>
        </w:tabs>
        <w:rPr>
          <w:rFonts w:ascii="Verdana" w:hAnsi="Verdana" w:cs="Times New Roman"/>
          <w:i/>
          <w:iCs/>
          <w:lang w:val="pl-PL"/>
        </w:rPr>
      </w:pPr>
    </w:p>
    <w:p w:rsidR="003D4B3E" w:rsidRDefault="003D4B3E" w:rsidP="003D4B3E">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3D4B3E" w:rsidRDefault="003D4B3E" w:rsidP="003D4B3E">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3D4B3E" w:rsidRDefault="003D4B3E" w:rsidP="003D4B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3D4B3E" w:rsidRDefault="003D4B3E" w:rsidP="003D4B3E">
      <w:pPr>
        <w:widowControl w:val="0"/>
        <w:autoSpaceDE w:val="0"/>
        <w:autoSpaceDN w:val="0"/>
        <w:jc w:val="right"/>
        <w:textAlignment w:val="baseline"/>
        <w:rPr>
          <w:rFonts w:ascii="Verdana" w:hAnsi="Verdana" w:cs="Arial"/>
          <w:lang w:val="pl-PL"/>
        </w:rPr>
      </w:pPr>
      <w:bookmarkStart w:id="5" w:name="_GoBack"/>
      <w:bookmarkEnd w:id="5"/>
    </w:p>
    <w:p w:rsidR="003D4B3E" w:rsidRDefault="003D4B3E" w:rsidP="003D4B3E">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3D4B3E" w:rsidRDefault="003D4B3E" w:rsidP="003D4B3E">
      <w:pPr>
        <w:widowControl w:val="0"/>
        <w:autoSpaceDE w:val="0"/>
        <w:autoSpaceDN w:val="0"/>
        <w:jc w:val="both"/>
        <w:textAlignment w:val="baseline"/>
        <w:rPr>
          <w:rFonts w:ascii="Verdana" w:hAnsi="Verdana" w:cs="Arial"/>
          <w:lang w:val="pl-PL"/>
        </w:rPr>
      </w:pPr>
    </w:p>
    <w:p w:rsidR="003D4B3E" w:rsidRDefault="003D4B3E" w:rsidP="003D4B3E">
      <w:pPr>
        <w:widowControl w:val="0"/>
        <w:autoSpaceDE w:val="0"/>
        <w:autoSpaceDN w:val="0"/>
        <w:jc w:val="both"/>
        <w:textAlignment w:val="baseline"/>
        <w:rPr>
          <w:rFonts w:ascii="Verdana" w:hAnsi="Verdana" w:cs="Arial"/>
          <w:lang w:val="pl-PL"/>
        </w:rPr>
      </w:pPr>
    </w:p>
    <w:p w:rsidR="003D4B3E" w:rsidRDefault="003D4B3E" w:rsidP="003D4B3E">
      <w:pPr>
        <w:widowControl w:val="0"/>
        <w:autoSpaceDE w:val="0"/>
        <w:autoSpaceDN w:val="0"/>
        <w:jc w:val="both"/>
        <w:textAlignment w:val="baseline"/>
        <w:rPr>
          <w:rFonts w:ascii="Verdana" w:hAnsi="Verdana" w:cs="Segoe UI"/>
          <w:lang w:val="pl-PL"/>
        </w:rPr>
      </w:pPr>
      <w:r>
        <w:rPr>
          <w:rFonts w:ascii="Verdana" w:hAnsi="Verdana" w:cs="Arial"/>
          <w:lang w:val="pl-PL"/>
        </w:rPr>
        <w:t>.....................................… </w:t>
      </w:r>
    </w:p>
    <w:p w:rsidR="003D4B3E" w:rsidRDefault="003D4B3E" w:rsidP="003D4B3E">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3D4B3E" w:rsidRDefault="003D4B3E" w:rsidP="003D4B3E">
      <w:pPr>
        <w:widowControl w:val="0"/>
        <w:autoSpaceDE w:val="0"/>
        <w:autoSpaceDN w:val="0"/>
        <w:textAlignment w:val="baseline"/>
        <w:rPr>
          <w:rFonts w:ascii="Verdana" w:hAnsi="Verdana" w:cs="Segoe UI"/>
          <w:lang w:val="pl-PL"/>
        </w:rPr>
      </w:pPr>
    </w:p>
    <w:p w:rsidR="003D4B3E" w:rsidRDefault="003D4B3E" w:rsidP="003D4B3E">
      <w:pPr>
        <w:widowControl w:val="0"/>
        <w:autoSpaceDE w:val="0"/>
        <w:autoSpaceDN w:val="0"/>
        <w:jc w:val="both"/>
        <w:textAlignment w:val="baseline"/>
        <w:rPr>
          <w:rFonts w:ascii="Verdana" w:hAnsi="Verdana" w:cs="Arial"/>
          <w:lang w:val="pl-PL"/>
        </w:rPr>
      </w:pPr>
      <w:r>
        <w:rPr>
          <w:rFonts w:ascii="Verdana" w:hAnsi="Verdana" w:cs="Arial"/>
          <w:lang w:val="pl-PL"/>
        </w:rPr>
        <w:t>.....................................…</w:t>
      </w:r>
    </w:p>
    <w:p w:rsidR="003D4B3E" w:rsidRDefault="003D4B3E" w:rsidP="003D4B3E">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3D4B3E" w:rsidRDefault="003D4B3E" w:rsidP="003D4B3E">
      <w:pPr>
        <w:widowControl w:val="0"/>
        <w:autoSpaceDE w:val="0"/>
        <w:autoSpaceDN w:val="0"/>
        <w:spacing w:before="90"/>
        <w:ind w:left="115" w:right="110"/>
        <w:jc w:val="both"/>
        <w:outlineLvl w:val="0"/>
        <w:rPr>
          <w:rFonts w:ascii="Verdana" w:eastAsia="Verdana" w:hAnsi="Verdana" w:cs="Verdana"/>
          <w:b/>
          <w:bCs/>
          <w:lang w:val="pl-PL" w:eastAsia="en-US"/>
        </w:rPr>
      </w:pPr>
    </w:p>
    <w:p w:rsidR="003D4B3E" w:rsidRDefault="003D4B3E" w:rsidP="003D4B3E">
      <w:pPr>
        <w:widowControl w:val="0"/>
        <w:autoSpaceDE w:val="0"/>
        <w:autoSpaceDN w:val="0"/>
        <w:spacing w:before="90"/>
        <w:ind w:right="110"/>
        <w:jc w:val="both"/>
        <w:outlineLvl w:val="0"/>
        <w:rPr>
          <w:rFonts w:ascii="Verdana" w:eastAsia="Verdana" w:hAnsi="Verdana" w:cs="Verdana"/>
          <w:b/>
          <w:bCs/>
          <w:lang w:val="pl-PL" w:eastAsia="en-US"/>
        </w:rPr>
      </w:pPr>
    </w:p>
    <w:p w:rsidR="003D4B3E" w:rsidRDefault="003D4B3E" w:rsidP="003D4B3E">
      <w:pPr>
        <w:widowControl w:val="0"/>
        <w:autoSpaceDE w:val="0"/>
        <w:autoSpaceDN w:val="0"/>
        <w:jc w:val="center"/>
        <w:textAlignment w:val="baseline"/>
        <w:rPr>
          <w:rFonts w:ascii="Verdana" w:hAnsi="Verdana" w:cs="Arial"/>
          <w:b/>
          <w:bCs/>
          <w:lang w:val="pl-PL"/>
        </w:rPr>
      </w:pPr>
    </w:p>
    <w:p w:rsidR="003D4B3E" w:rsidRDefault="003D4B3E" w:rsidP="003D4B3E">
      <w:pPr>
        <w:widowControl w:val="0"/>
        <w:autoSpaceDE w:val="0"/>
        <w:autoSpaceDN w:val="0"/>
        <w:jc w:val="center"/>
        <w:textAlignment w:val="baseline"/>
        <w:rPr>
          <w:rFonts w:ascii="Verdana" w:hAnsi="Verdana" w:cs="Arial"/>
          <w:b/>
          <w:bCs/>
          <w:lang w:val="pl-PL"/>
        </w:rPr>
      </w:pPr>
    </w:p>
    <w:p w:rsidR="003D4B3E" w:rsidRDefault="003D4B3E" w:rsidP="003D4B3E">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3D4B3E" w:rsidRDefault="003D4B3E" w:rsidP="003D4B3E">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3D4B3E" w:rsidRDefault="003D4B3E" w:rsidP="003D4B3E">
      <w:pPr>
        <w:widowControl w:val="0"/>
        <w:autoSpaceDE w:val="0"/>
        <w:autoSpaceDN w:val="0"/>
        <w:jc w:val="center"/>
        <w:textAlignment w:val="baseline"/>
        <w:rPr>
          <w:rFonts w:ascii="Verdana" w:hAnsi="Verdana" w:cs="Arial"/>
          <w:b/>
          <w:bCs/>
          <w:lang w:val="pl-PL"/>
        </w:rPr>
      </w:pPr>
    </w:p>
    <w:p w:rsidR="003D4B3E" w:rsidRDefault="003D4B3E" w:rsidP="003D4B3E">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3D4B3E" w:rsidRDefault="003D4B3E" w:rsidP="003D4B3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3D4B3E" w:rsidRDefault="003D4B3E" w:rsidP="003D4B3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3D4B3E" w:rsidRDefault="003D4B3E" w:rsidP="003D4B3E">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3D4B3E" w:rsidRDefault="003D4B3E" w:rsidP="003D4B3E">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3D4B3E" w:rsidRDefault="003D4B3E" w:rsidP="003D4B3E">
      <w:pPr>
        <w:spacing w:after="200" w:line="276" w:lineRule="auto"/>
        <w:ind w:left="780"/>
        <w:contextualSpacing/>
        <w:textAlignment w:val="baseline"/>
        <w:rPr>
          <w:rFonts w:ascii="Verdana" w:hAnsi="Verdana" w:cs="Arial"/>
          <w:lang w:val="pl-PL"/>
        </w:rPr>
      </w:pPr>
    </w:p>
    <w:p w:rsidR="003D4B3E" w:rsidRDefault="003D4B3E" w:rsidP="003D4B3E">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3D4B3E" w:rsidRDefault="003D4B3E" w:rsidP="003D4B3E">
      <w:pPr>
        <w:widowControl w:val="0"/>
        <w:autoSpaceDE w:val="0"/>
        <w:autoSpaceDN w:val="0"/>
        <w:spacing w:before="90"/>
        <w:ind w:right="110"/>
        <w:jc w:val="both"/>
        <w:outlineLvl w:val="0"/>
        <w:rPr>
          <w:rFonts w:ascii="Verdana" w:eastAsia="Verdana" w:hAnsi="Verdana" w:cs="Verdana"/>
          <w:b/>
          <w:bCs/>
          <w:lang w:val="pl-PL" w:eastAsia="en-US"/>
        </w:rPr>
      </w:pPr>
    </w:p>
    <w:p w:rsidR="003D4B3E" w:rsidRDefault="003D4B3E" w:rsidP="003D4B3E">
      <w:pPr>
        <w:widowControl w:val="0"/>
        <w:autoSpaceDE w:val="0"/>
        <w:autoSpaceDN w:val="0"/>
        <w:spacing w:before="90"/>
        <w:ind w:right="110"/>
        <w:jc w:val="both"/>
        <w:outlineLvl w:val="0"/>
        <w:rPr>
          <w:rFonts w:ascii="Verdana" w:eastAsia="Verdana" w:hAnsi="Verdana" w:cs="Verdana"/>
          <w:b/>
          <w:bCs/>
          <w:lang w:val="pl-PL" w:eastAsia="en-US"/>
        </w:rPr>
      </w:pPr>
    </w:p>
    <w:p w:rsidR="003D4B3E" w:rsidRDefault="003D4B3E" w:rsidP="003D4B3E">
      <w:pPr>
        <w:widowControl w:val="0"/>
        <w:autoSpaceDE w:val="0"/>
        <w:autoSpaceDN w:val="0"/>
        <w:spacing w:before="90"/>
        <w:ind w:right="110"/>
        <w:jc w:val="both"/>
        <w:outlineLvl w:val="0"/>
        <w:rPr>
          <w:rFonts w:ascii="Verdana" w:eastAsia="Verdana" w:hAnsi="Verdana" w:cs="Verdana"/>
          <w:b/>
          <w:bCs/>
          <w:lang w:val="pl-PL" w:eastAsia="en-US"/>
        </w:rPr>
      </w:pPr>
    </w:p>
    <w:tbl>
      <w:tblPr>
        <w:tblW w:w="0" w:type="auto"/>
        <w:tblInd w:w="4957" w:type="dxa"/>
        <w:tblLook w:val="04A0" w:firstRow="1" w:lastRow="0" w:firstColumn="1" w:lastColumn="0" w:noHBand="0" w:noVBand="1"/>
      </w:tblPr>
      <w:tblGrid>
        <w:gridCol w:w="4105"/>
      </w:tblGrid>
      <w:tr w:rsidR="003D4B3E" w:rsidTr="003D4B3E">
        <w:tc>
          <w:tcPr>
            <w:tcW w:w="4105" w:type="dxa"/>
            <w:hideMark/>
          </w:tcPr>
          <w:p w:rsidR="003D4B3E" w:rsidRDefault="003D4B3E">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3D4B3E" w:rsidRDefault="003D4B3E">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3D4B3E" w:rsidRDefault="003D4B3E" w:rsidP="003D4B3E">
      <w:pPr>
        <w:spacing w:line="360" w:lineRule="auto"/>
        <w:jc w:val="both"/>
        <w:rPr>
          <w:rFonts w:ascii="Verdana" w:eastAsia="Calibri" w:hAnsi="Verdana" w:cs="Arial"/>
          <w:color w:val="222A35"/>
          <w:lang w:val="pl-PL" w:eastAsia="x-none"/>
        </w:rPr>
      </w:pPr>
    </w:p>
    <w:sectPr w:rsidR="003D4B3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48F9" w:rsidRDefault="000D48F9">
      <w:r>
        <w:separator/>
      </w:r>
    </w:p>
  </w:endnote>
  <w:endnote w:type="continuationSeparator" w:id="0">
    <w:p w:rsidR="000D48F9" w:rsidRDefault="000D4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0E" w:rsidRDefault="007519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0E" w:rsidRDefault="0075190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0E" w:rsidRDefault="007519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48F9" w:rsidRDefault="000D48F9">
      <w:r>
        <w:separator/>
      </w:r>
    </w:p>
  </w:footnote>
  <w:footnote w:type="continuationSeparator" w:id="0">
    <w:p w:rsidR="000D48F9" w:rsidRDefault="000D48F9">
      <w:r>
        <w:continuationSeparator/>
      </w:r>
    </w:p>
  </w:footnote>
  <w:footnote w:id="1">
    <w:p w:rsidR="003D4B3E" w:rsidRDefault="003D4B3E" w:rsidP="003D4B3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3D4B3E" w:rsidRDefault="003D4B3E" w:rsidP="003D4B3E">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3D4B3E" w:rsidRDefault="003D4B3E" w:rsidP="003D4B3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rsidR="003D4B3E" w:rsidRDefault="003D4B3E" w:rsidP="003D4B3E">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3D4B3E" w:rsidRDefault="003D4B3E" w:rsidP="003D4B3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3D4B3E" w:rsidRDefault="003D4B3E" w:rsidP="003D4B3E">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3D4B3E" w:rsidRDefault="003D4B3E" w:rsidP="003D4B3E">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3D4B3E" w:rsidRDefault="003D4B3E" w:rsidP="003D4B3E">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3D4B3E" w:rsidRDefault="003D4B3E" w:rsidP="003D4B3E">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3D4B3E" w:rsidRDefault="003D4B3E" w:rsidP="003D4B3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3D4B3E" w:rsidRDefault="003D4B3E" w:rsidP="003D4B3E">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rsidR="003D4B3E" w:rsidRDefault="003D4B3E" w:rsidP="003D4B3E">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3D4B3E" w:rsidRDefault="003D4B3E" w:rsidP="003D4B3E">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3D4B3E" w:rsidRDefault="003D4B3E" w:rsidP="003D4B3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3D4B3E" w:rsidRDefault="003D4B3E" w:rsidP="003D4B3E">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3D4B3E" w:rsidRDefault="003D4B3E" w:rsidP="003D4B3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3D4B3E" w:rsidRDefault="003D4B3E" w:rsidP="003D4B3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3D4B3E" w:rsidRDefault="003D4B3E" w:rsidP="003D4B3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3D4B3E" w:rsidRDefault="003D4B3E" w:rsidP="003D4B3E">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3D4B3E" w:rsidRDefault="003D4B3E" w:rsidP="003D4B3E">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3D4B3E" w:rsidRDefault="003D4B3E" w:rsidP="003D4B3E">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3D4B3E" w:rsidRDefault="003D4B3E" w:rsidP="003D4B3E">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3D4B3E" w:rsidRDefault="003D4B3E" w:rsidP="003D4B3E">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3D4B3E" w:rsidRDefault="003D4B3E" w:rsidP="003D4B3E">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3D4B3E" w:rsidRDefault="003D4B3E" w:rsidP="003D4B3E">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3D4B3E" w:rsidRDefault="003D4B3E" w:rsidP="003D4B3E">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3D4B3E" w:rsidRDefault="003D4B3E" w:rsidP="003D4B3E">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3D4B3E" w:rsidRDefault="003D4B3E" w:rsidP="003D4B3E">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3D4B3E" w:rsidRDefault="003D4B3E" w:rsidP="003D4B3E">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3D4B3E" w:rsidRDefault="003D4B3E" w:rsidP="003D4B3E">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0E" w:rsidRDefault="007519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0E" w:rsidRDefault="0075190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190E" w:rsidRDefault="007519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48F9"/>
    <w:rsid w:val="000033EA"/>
    <w:rsid w:val="0002467C"/>
    <w:rsid w:val="00040A7A"/>
    <w:rsid w:val="000936CA"/>
    <w:rsid w:val="00097182"/>
    <w:rsid w:val="000B1A00"/>
    <w:rsid w:val="000C0F66"/>
    <w:rsid w:val="000D48F9"/>
    <w:rsid w:val="001764D4"/>
    <w:rsid w:val="001F341B"/>
    <w:rsid w:val="002430FD"/>
    <w:rsid w:val="00267340"/>
    <w:rsid w:val="00275C59"/>
    <w:rsid w:val="00337165"/>
    <w:rsid w:val="003974EB"/>
    <w:rsid w:val="003C6167"/>
    <w:rsid w:val="003D4B3E"/>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5190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8D847E4-060E-4F4C-8D5E-8018E3778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2788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3331</Words>
  <Characters>22181</Characters>
  <Application>Microsoft Office Word</Application>
  <DocSecurity>0</DocSecurity>
  <Lines>184</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25462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1601-01-01T00:00:00Z</cp:lastPrinted>
  <dcterms:created xsi:type="dcterms:W3CDTF">2022-05-06T12:47:00Z</dcterms:created>
  <dcterms:modified xsi:type="dcterms:W3CDTF">2022-05-06T12:49:00Z</dcterms:modified>
</cp:coreProperties>
</file>