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86827" w:rsidRDefault="00386827" w:rsidP="003868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386827" w:rsidRDefault="00386827" w:rsidP="0038682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86827" w:rsidRDefault="00386827" w:rsidP="003868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386827" w:rsidRDefault="00386827" w:rsidP="003868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386827" w:rsidRDefault="00386827" w:rsidP="0038682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386827" w:rsidRDefault="00386827" w:rsidP="0038682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386827" w:rsidRDefault="00386827" w:rsidP="0038682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386827" w:rsidRDefault="00386827" w:rsidP="003868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386827" w:rsidRDefault="00386827" w:rsidP="0038682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386827" w:rsidRDefault="00386827" w:rsidP="00386827">
      <w:pPr>
        <w:spacing w:line="360" w:lineRule="auto"/>
      </w:pPr>
      <w:r>
        <w:t>Do: Nazwa i siedziba Zamawiającego:</w:t>
      </w:r>
    </w:p>
    <w:p w:rsidR="00386827" w:rsidRDefault="00386827" w:rsidP="00386827">
      <w:pPr>
        <w:ind w:right="-110"/>
        <w:rPr>
          <w:b/>
        </w:rPr>
      </w:pPr>
      <w:r>
        <w:rPr>
          <w:b/>
        </w:rPr>
        <w:t>Akademia Górniczo - Hutnicza</w:t>
      </w:r>
    </w:p>
    <w:p w:rsidR="00386827" w:rsidRDefault="00386827" w:rsidP="00386827">
      <w:pPr>
        <w:ind w:right="-110"/>
        <w:rPr>
          <w:b/>
        </w:rPr>
      </w:pPr>
      <w:r>
        <w:rPr>
          <w:b/>
        </w:rPr>
        <w:t>im. Stanisława Staszica w Krakowie</w:t>
      </w:r>
    </w:p>
    <w:p w:rsidR="00386827" w:rsidRDefault="00386827" w:rsidP="00386827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386827" w:rsidRDefault="00386827" w:rsidP="00386827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386827" w:rsidRDefault="00386827" w:rsidP="00386827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23D0F" w:rsidRPr="00123D0F">
        <w:rPr>
          <w:b/>
        </w:rPr>
        <w:t xml:space="preserve">dostawa akcesoriów dedykowanych do młyna </w:t>
      </w:r>
      <w:proofErr w:type="spellStart"/>
      <w:r w:rsidR="00123D0F" w:rsidRPr="00123D0F">
        <w:rPr>
          <w:b/>
        </w:rPr>
        <w:t>Planetary</w:t>
      </w:r>
      <w:proofErr w:type="spellEnd"/>
      <w:r w:rsidR="00123D0F" w:rsidRPr="00123D0F">
        <w:rPr>
          <w:b/>
        </w:rPr>
        <w:t xml:space="preserve"> Micro Mill PULVERISETTE 7 </w:t>
      </w:r>
      <w:proofErr w:type="spellStart"/>
      <w:r w:rsidR="00123D0F" w:rsidRPr="00123D0F">
        <w:rPr>
          <w:b/>
        </w:rPr>
        <w:t>premium</w:t>
      </w:r>
      <w:proofErr w:type="spellEnd"/>
      <w:r w:rsidR="00123D0F" w:rsidRPr="00123D0F">
        <w:rPr>
          <w:b/>
        </w:rPr>
        <w:t xml:space="preserve"> </w:t>
      </w:r>
      <w:proofErr w:type="spellStart"/>
      <w:r w:rsidR="00123D0F" w:rsidRPr="00123D0F">
        <w:rPr>
          <w:b/>
        </w:rPr>
        <w:t>line</w:t>
      </w:r>
      <w:proofErr w:type="spellEnd"/>
      <w:r w:rsidR="00123D0F" w:rsidRPr="00123D0F">
        <w:rPr>
          <w:b/>
        </w:rPr>
        <w:t xml:space="preserve"> firmy </w:t>
      </w:r>
      <w:proofErr w:type="spellStart"/>
      <w:r w:rsidR="00123D0F" w:rsidRPr="00123D0F">
        <w:rPr>
          <w:b/>
        </w:rPr>
        <w:t>Fritsch</w:t>
      </w:r>
      <w:proofErr w:type="spellEnd"/>
      <w:r w:rsidR="00123D0F" w:rsidRPr="00123D0F">
        <w:rPr>
          <w:b/>
        </w:rPr>
        <w:t xml:space="preserve"> - KC-zp.272-256/22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0077AB" w:rsidRDefault="000077AB" w:rsidP="00386827">
      <w:pPr>
        <w:widowControl w:val="0"/>
        <w:ind w:right="1"/>
        <w:jc w:val="both"/>
        <w:rPr>
          <w:b/>
        </w:rPr>
      </w:pPr>
    </w:p>
    <w:p w:rsidR="000077AB" w:rsidRDefault="000077AB" w:rsidP="00386827">
      <w:pPr>
        <w:widowControl w:val="0"/>
        <w:ind w:right="1"/>
        <w:jc w:val="both"/>
        <w:rPr>
          <w:b/>
        </w:rPr>
      </w:pPr>
      <w:r>
        <w:rPr>
          <w:b/>
        </w:rPr>
        <w:t>Producent zaoferowanych akcesoriów: ……………………..</w:t>
      </w:r>
    </w:p>
    <w:p w:rsidR="000077AB" w:rsidRDefault="000077AB" w:rsidP="00386827">
      <w:pPr>
        <w:widowControl w:val="0"/>
        <w:ind w:right="1"/>
        <w:jc w:val="both"/>
        <w:rPr>
          <w:b/>
        </w:rPr>
      </w:pPr>
    </w:p>
    <w:p w:rsidR="008D2AB8" w:rsidRDefault="008D2AB8" w:rsidP="00386827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386827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386827" w:rsidRDefault="00386827" w:rsidP="00386827">
      <w:pPr>
        <w:tabs>
          <w:tab w:val="left" w:pos="426"/>
        </w:tabs>
        <w:jc w:val="both"/>
        <w:rPr>
          <w:sz w:val="22"/>
        </w:rPr>
      </w:pPr>
    </w:p>
    <w:p w:rsidR="008D2AB8" w:rsidRPr="00FE545C" w:rsidRDefault="008D2AB8" w:rsidP="00386827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86827" w:rsidRDefault="00386827" w:rsidP="00386827">
      <w:pPr>
        <w:tabs>
          <w:tab w:val="left" w:pos="426"/>
        </w:tabs>
        <w:jc w:val="both"/>
        <w:rPr>
          <w:b/>
          <w:sz w:val="22"/>
        </w:rPr>
      </w:pPr>
    </w:p>
    <w:p w:rsidR="00386827" w:rsidRDefault="00386827" w:rsidP="00386827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86827" w:rsidRDefault="00386827" w:rsidP="0038682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386827" w:rsidRDefault="00386827" w:rsidP="0038682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386827" w:rsidRDefault="00386827" w:rsidP="0038682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386827" w:rsidRDefault="00386827" w:rsidP="003868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386827" w:rsidRDefault="00386827" w:rsidP="003868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86827" w:rsidRDefault="00386827" w:rsidP="003868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6827" w:rsidRDefault="00386827" w:rsidP="003868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6827" w:rsidRDefault="00386827" w:rsidP="0038682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86827" w:rsidTr="0038682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6827" w:rsidRDefault="0038682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6827" w:rsidRDefault="0038682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386827" w:rsidRDefault="0038682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6827" w:rsidRDefault="0038682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86827" w:rsidTr="0038682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6827" w:rsidRDefault="0038682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6827" w:rsidRDefault="0038682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6827" w:rsidRDefault="0038682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86827" w:rsidTr="0038682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6827" w:rsidRDefault="0038682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6827" w:rsidRDefault="0038682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6827" w:rsidRDefault="0038682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86827" w:rsidRDefault="00386827" w:rsidP="003868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86827" w:rsidRDefault="00386827" w:rsidP="00386827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6827" w:rsidRDefault="00386827" w:rsidP="0038682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386827" w:rsidRDefault="00386827" w:rsidP="0038682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86827" w:rsidRDefault="00386827" w:rsidP="0038682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86827" w:rsidRDefault="00386827" w:rsidP="0038682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86827" w:rsidRDefault="00386827" w:rsidP="0038682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86827" w:rsidRDefault="00386827" w:rsidP="003868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86827" w:rsidRDefault="00386827" w:rsidP="0038682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86827" w:rsidRDefault="00386827" w:rsidP="003868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86827" w:rsidRDefault="00386827" w:rsidP="003868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86827" w:rsidRDefault="00386827" w:rsidP="003868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86827" w:rsidRDefault="00386827" w:rsidP="003868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86827" w:rsidRDefault="00386827" w:rsidP="003868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86827" w:rsidRDefault="00386827" w:rsidP="003868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86827" w:rsidRDefault="00386827" w:rsidP="0038682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bookmarkStart w:id="0" w:name="_GoBack"/>
      <w:bookmarkEnd w:id="0"/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143" w:rsidRDefault="00DE1143">
      <w:r>
        <w:separator/>
      </w:r>
    </w:p>
  </w:endnote>
  <w:endnote w:type="continuationSeparator" w:id="0">
    <w:p w:rsidR="00DE1143" w:rsidRDefault="00DE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143" w:rsidRDefault="00DE1143">
      <w:r>
        <w:separator/>
      </w:r>
    </w:p>
  </w:footnote>
  <w:footnote w:type="continuationSeparator" w:id="0">
    <w:p w:rsidR="00DE1143" w:rsidRDefault="00DE1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AB" w:rsidRDefault="000077AB">
    <w:pPr>
      <w:pStyle w:val="Nagwek"/>
      <w:rPr>
        <w:rFonts w:ascii="Calibri" w:eastAsia="Calibri" w:hAnsi="Calibri"/>
        <w:noProof/>
        <w:sz w:val="22"/>
        <w:szCs w:val="22"/>
      </w:rPr>
    </w:pPr>
    <w:r w:rsidRPr="000077AB">
      <w:rPr>
        <w:rFonts w:ascii="Calibri" w:eastAsia="Calibri" w:hAnsi="Calibri"/>
        <w:noProof/>
        <w:sz w:val="22"/>
        <w:szCs w:val="22"/>
      </w:rPr>
      <w:object w:dxaOrig="8820" w:dyaOrig="8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1.25pt;height:44.25pt">
          <v:imagedata r:id="rId1" o:title=""/>
        </v:shape>
        <o:OLEObject Type="Embed" ProgID="CorelDraw.Graphic.16" ShapeID="_x0000_i1025" DrawAspect="Content" ObjectID="_1713613002" r:id="rId2"/>
      </w:object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143"/>
    <w:rsid w:val="000077AB"/>
    <w:rsid w:val="00012286"/>
    <w:rsid w:val="00071CCC"/>
    <w:rsid w:val="000B731D"/>
    <w:rsid w:val="000D6134"/>
    <w:rsid w:val="000E09C7"/>
    <w:rsid w:val="000F6589"/>
    <w:rsid w:val="00106636"/>
    <w:rsid w:val="00116EC6"/>
    <w:rsid w:val="00123D0F"/>
    <w:rsid w:val="001801DD"/>
    <w:rsid w:val="001D4612"/>
    <w:rsid w:val="00207E98"/>
    <w:rsid w:val="002723B0"/>
    <w:rsid w:val="00315A4A"/>
    <w:rsid w:val="0038682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E1143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DFAC7"/>
  <w15:chartTrackingRefBased/>
  <w15:docId w15:val="{A6EF8ECA-574C-4B34-AA5D-653ACE03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1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1B536-2FE2-4407-960B-AF48B540B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487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2022-05-06T12:41:00Z</dcterms:created>
  <dcterms:modified xsi:type="dcterms:W3CDTF">2022-05-09T12:50:00Z</dcterms:modified>
</cp:coreProperties>
</file>