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3E06A" w14:textId="77777777" w:rsidR="008D2AB8" w:rsidRPr="00240E71" w:rsidRDefault="00E1431D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3C755C0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97509B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A01943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99F84F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7BD4ED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486C7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19F7B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E59367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F8BC5D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31B5F">
        <w:rPr>
          <w:sz w:val="22"/>
          <w:lang w:val="en-US"/>
        </w:rPr>
        <w:t>……………………………………………………………………………………………..</w:t>
      </w:r>
    </w:p>
    <w:p w14:paraId="30322CB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31B5F">
        <w:rPr>
          <w:sz w:val="22"/>
          <w:lang w:val="en-US"/>
        </w:rPr>
        <w:t>…………………………………………………………………………………………….</w:t>
      </w:r>
    </w:p>
    <w:p w14:paraId="0FEB21E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A80938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1A972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CAD744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551D6BA" w14:textId="77777777" w:rsidR="00F9280B" w:rsidRPr="00F9280B" w:rsidRDefault="00F9280B" w:rsidP="008D2AB8">
      <w:pPr>
        <w:ind w:right="-110"/>
        <w:rPr>
          <w:b/>
        </w:rPr>
      </w:pPr>
      <w:r w:rsidRPr="00F9280B">
        <w:rPr>
          <w:b/>
        </w:rPr>
        <w:t>Akademia Górniczo - Hutnicza</w:t>
      </w:r>
    </w:p>
    <w:p w14:paraId="6FA773BC" w14:textId="77777777" w:rsidR="00F9280B" w:rsidRPr="00F9280B" w:rsidRDefault="00F9280B" w:rsidP="008D2AB8">
      <w:pPr>
        <w:ind w:right="-110"/>
        <w:rPr>
          <w:b/>
        </w:rPr>
      </w:pPr>
      <w:r w:rsidRPr="00F9280B">
        <w:rPr>
          <w:b/>
        </w:rPr>
        <w:t>im. Stanisława Staszica w Krakowie</w:t>
      </w:r>
    </w:p>
    <w:p w14:paraId="060FEF28" w14:textId="77777777" w:rsidR="008D2AB8" w:rsidRDefault="00F9280B" w:rsidP="008D2AB8">
      <w:pPr>
        <w:ind w:right="-110"/>
        <w:rPr>
          <w:b/>
        </w:rPr>
      </w:pPr>
      <w:r w:rsidRPr="00F9280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FAF1E97" w14:textId="0652277A" w:rsidR="008D2AB8" w:rsidRDefault="00F9280B" w:rsidP="00931B5F">
      <w:pPr>
        <w:ind w:right="-110"/>
        <w:rPr>
          <w:b/>
        </w:rPr>
      </w:pPr>
      <w:r w:rsidRPr="00F9280B">
        <w:rPr>
          <w:b/>
        </w:rPr>
        <w:t>Al. Mickiewicza</w:t>
      </w:r>
      <w:r w:rsidR="008D2AB8">
        <w:rPr>
          <w:b/>
        </w:rPr>
        <w:t xml:space="preserve"> </w:t>
      </w:r>
      <w:r w:rsidRPr="00F9280B">
        <w:rPr>
          <w:b/>
        </w:rPr>
        <w:t>30</w:t>
      </w:r>
      <w:r w:rsidR="00931B5F">
        <w:rPr>
          <w:b/>
        </w:rPr>
        <w:t xml:space="preserve">, </w:t>
      </w:r>
      <w:r w:rsidRPr="00F9280B">
        <w:rPr>
          <w:b/>
        </w:rPr>
        <w:t>30-059</w:t>
      </w:r>
      <w:r w:rsidR="008D2AB8">
        <w:rPr>
          <w:b/>
        </w:rPr>
        <w:t xml:space="preserve"> </w:t>
      </w:r>
      <w:r w:rsidRPr="00F9280B">
        <w:rPr>
          <w:b/>
        </w:rPr>
        <w:t>Kraków</w:t>
      </w:r>
      <w:r w:rsidR="008D2AB8">
        <w:rPr>
          <w:b/>
        </w:rPr>
        <w:t xml:space="preserve">,  </w:t>
      </w:r>
    </w:p>
    <w:p w14:paraId="4C353B3B" w14:textId="77777777" w:rsidR="008D2AB8" w:rsidRDefault="008D2AB8" w:rsidP="008D2AB8">
      <w:pPr>
        <w:ind w:firstLine="3969"/>
        <w:rPr>
          <w:b/>
        </w:rPr>
      </w:pPr>
    </w:p>
    <w:p w14:paraId="312E1F00" w14:textId="77777777" w:rsidR="008D2AB8" w:rsidRDefault="008D2AB8" w:rsidP="008D2AB8">
      <w:pPr>
        <w:widowControl w:val="0"/>
        <w:ind w:right="1"/>
        <w:jc w:val="both"/>
      </w:pPr>
      <w:r w:rsidRPr="00A633BF">
        <w:rPr>
          <w:sz w:val="22"/>
          <w:szCs w:val="22"/>
        </w:rPr>
        <w:t xml:space="preserve">Przystępując do postępowania o udzielenie zamówienia publicznego, którego przedmiotem jest </w:t>
      </w:r>
      <w:r w:rsidR="00F9280B" w:rsidRPr="00A633BF">
        <w:rPr>
          <w:b/>
          <w:sz w:val="22"/>
          <w:szCs w:val="22"/>
        </w:rPr>
        <w:t>dostawa trzykanałowego programowalnego zasilacza - 6 sztuk - KC-zp.272-254/22</w:t>
      </w:r>
      <w:r w:rsidRPr="00A633BF">
        <w:rPr>
          <w:b/>
          <w:sz w:val="22"/>
          <w:szCs w:val="22"/>
        </w:rPr>
        <w:t xml:space="preserve">, </w:t>
      </w:r>
      <w:r w:rsidRPr="00A633BF">
        <w:rPr>
          <w:sz w:val="22"/>
          <w:szCs w:val="22"/>
        </w:rPr>
        <w:t>oferuję realizację przedmiotu zamówienia , zgodnie z zasadami określonymi w specyfikacji istotnych warunków zamówienia</w:t>
      </w:r>
      <w:r>
        <w:t>.</w:t>
      </w:r>
    </w:p>
    <w:p w14:paraId="5168114D" w14:textId="77777777" w:rsidR="008D2AB8" w:rsidRDefault="008D2AB8" w:rsidP="008D2AB8">
      <w:pPr>
        <w:tabs>
          <w:tab w:val="right" w:pos="9000"/>
        </w:tabs>
      </w:pPr>
    </w:p>
    <w:p w14:paraId="06F0A2B0" w14:textId="77777777" w:rsidR="00E1431D" w:rsidRDefault="00E1431D" w:rsidP="00E1431D">
      <w:pPr>
        <w:widowControl w:val="0"/>
        <w:ind w:right="1"/>
      </w:pPr>
      <w:r>
        <w:t>Oferuję/emy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567"/>
        <w:gridCol w:w="1701"/>
        <w:gridCol w:w="1276"/>
        <w:gridCol w:w="1559"/>
      </w:tblGrid>
      <w:tr w:rsidR="00E1431D" w14:paraId="4762043B" w14:textId="77777777" w:rsidTr="00DE1CC3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9DE34C" w14:textId="77777777" w:rsidR="00E1431D" w:rsidRDefault="00E1431D" w:rsidP="00DE1CC3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25BEA4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0F0F5FDD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DD634C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7C094FC4" w14:textId="3CE04630" w:rsidR="00E1431D" w:rsidRDefault="00E1431D" w:rsidP="00E1431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C4602C0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E42CA1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91151F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E43130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53FB9B5" w14:textId="77777777" w:rsidR="00E1431D" w:rsidRDefault="00E1431D" w:rsidP="00DE1CC3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8C4223A" w14:textId="77777777" w:rsidR="00E1431D" w:rsidRDefault="00E1431D" w:rsidP="00DE1CC3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E1431D" w14:paraId="7F708A73" w14:textId="77777777" w:rsidTr="00DE1CC3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491A43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81331E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92B0E9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99982A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6F3B9A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4E7390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B43560" w14:textId="77777777" w:rsidR="00E1431D" w:rsidRDefault="00E1431D" w:rsidP="00DE1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E1431D" w14:paraId="41377B1B" w14:textId="77777777" w:rsidTr="00DE1CC3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7C512B" w14:textId="77777777" w:rsidR="00E1431D" w:rsidRDefault="00E1431D" w:rsidP="00DE1CC3">
            <w:pPr>
              <w:ind w:right="425"/>
              <w:rPr>
                <w:sz w:val="22"/>
              </w:rPr>
            </w:pPr>
          </w:p>
          <w:p w14:paraId="0B42ADF9" w14:textId="77777777" w:rsidR="00E1431D" w:rsidRDefault="00E1431D" w:rsidP="00DE1CC3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8EAA6" w14:textId="77777777" w:rsidR="00E1431D" w:rsidRDefault="00E1431D" w:rsidP="00DE1CC3">
            <w:pPr>
              <w:rPr>
                <w:sz w:val="18"/>
                <w:szCs w:val="18"/>
              </w:rPr>
            </w:pPr>
          </w:p>
          <w:p w14:paraId="0EEE96D5" w14:textId="3B135343" w:rsidR="00E1431D" w:rsidRPr="002707E8" w:rsidRDefault="00E1431D" w:rsidP="00DE1C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Trzykanałowy programowalny zasilacz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2984" w14:textId="77777777" w:rsidR="00E1431D" w:rsidRDefault="00E1431D" w:rsidP="00DE1CC3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995F" w14:textId="77777777" w:rsidR="00E1431D" w:rsidRDefault="00E1431D" w:rsidP="00DE1CC3">
            <w:pPr>
              <w:ind w:right="425"/>
              <w:rPr>
                <w:sz w:val="18"/>
                <w:szCs w:val="18"/>
              </w:rPr>
            </w:pPr>
          </w:p>
          <w:p w14:paraId="07DECB6C" w14:textId="04FD0803" w:rsidR="00E1431D" w:rsidRDefault="00E1431D" w:rsidP="00DE1CC3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B605" w14:textId="77777777" w:rsidR="00E1431D" w:rsidRDefault="00E1431D" w:rsidP="00DE1CC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91BD" w14:textId="77777777" w:rsidR="00E1431D" w:rsidRDefault="00E1431D" w:rsidP="00DE1CC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FB24" w14:textId="77777777" w:rsidR="00E1431D" w:rsidRDefault="00E1431D" w:rsidP="00DE1CC3">
            <w:pPr>
              <w:ind w:right="425"/>
              <w:rPr>
                <w:sz w:val="22"/>
              </w:rPr>
            </w:pPr>
          </w:p>
        </w:tc>
      </w:tr>
    </w:tbl>
    <w:p w14:paraId="087A8B49" w14:textId="6F660EB1" w:rsidR="00E1431D" w:rsidRDefault="00E1431D" w:rsidP="00E1431D">
      <w:pPr>
        <w:widowControl w:val="0"/>
        <w:jc w:val="both"/>
      </w:pPr>
      <w:r>
        <w:rPr>
          <w:b/>
        </w:rPr>
        <w:t xml:space="preserve">Termin realizacji umowy: </w:t>
      </w:r>
      <w:r w:rsidRPr="00E1431D">
        <w:rPr>
          <w:highlight w:val="yellow"/>
        </w:rPr>
        <w:t>…………</w:t>
      </w:r>
      <w:r>
        <w:t xml:space="preserve"> dni od daty podpisania umowy</w:t>
      </w:r>
    </w:p>
    <w:p w14:paraId="4B4A1CE0" w14:textId="33F18956" w:rsidR="00E1431D" w:rsidRPr="003126B0" w:rsidRDefault="00E1431D" w:rsidP="00E1431D">
      <w:pPr>
        <w:widowControl w:val="0"/>
        <w:jc w:val="both"/>
        <w:rPr>
          <w:b/>
        </w:rPr>
      </w:pPr>
      <w:r>
        <w:rPr>
          <w:b/>
        </w:rPr>
        <w:t>Gwarancja</w:t>
      </w:r>
      <w:r w:rsidRPr="003126B0">
        <w:rPr>
          <w:b/>
        </w:rPr>
        <w:t xml:space="preserve">: </w:t>
      </w:r>
      <w:r w:rsidRPr="00E1431D">
        <w:rPr>
          <w:b/>
          <w:highlight w:val="yellow"/>
        </w:rPr>
        <w:t>…</w:t>
      </w:r>
      <w:r w:rsidRPr="00E1431D">
        <w:rPr>
          <w:b/>
          <w:highlight w:val="yellow"/>
        </w:rPr>
        <w:t>….</w:t>
      </w:r>
      <w:r w:rsidRPr="003126B0">
        <w:rPr>
          <w:b/>
        </w:rPr>
        <w:t xml:space="preserve"> </w:t>
      </w:r>
      <w:r>
        <w:rPr>
          <w:b/>
        </w:rPr>
        <w:t>miesięcy</w:t>
      </w:r>
    </w:p>
    <w:p w14:paraId="7542A97E" w14:textId="77777777" w:rsidR="00E1431D" w:rsidRDefault="00E1431D" w:rsidP="00E1431D">
      <w:pPr>
        <w:widowControl w:val="0"/>
        <w:jc w:val="both"/>
        <w:rPr>
          <w:b/>
        </w:rPr>
      </w:pPr>
      <w:r>
        <w:t>Gwarantowany czas naprawy jest kryterium oceny ofert.</w:t>
      </w:r>
    </w:p>
    <w:p w14:paraId="1652C3FF" w14:textId="77777777" w:rsidR="00E1431D" w:rsidRDefault="00E1431D" w:rsidP="001658B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B479CEA" w14:textId="394E9263" w:rsidR="001658B3" w:rsidRDefault="001658B3" w:rsidP="001658B3">
      <w:pPr>
        <w:tabs>
          <w:tab w:val="left" w:pos="426"/>
        </w:tabs>
        <w:jc w:val="both"/>
        <w:rPr>
          <w:sz w:val="22"/>
          <w:szCs w:val="22"/>
        </w:rPr>
      </w:pPr>
      <w:r w:rsidRPr="001658B3">
        <w:rPr>
          <w:b/>
          <w:sz w:val="22"/>
          <w:szCs w:val="22"/>
        </w:rPr>
        <w:t xml:space="preserve">Termin płatności: </w:t>
      </w:r>
      <w:r w:rsidRPr="001658B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2B47729" w14:textId="77777777" w:rsidR="001658B3" w:rsidRDefault="001658B3" w:rsidP="001658B3">
      <w:pPr>
        <w:tabs>
          <w:tab w:val="left" w:pos="426"/>
        </w:tabs>
        <w:jc w:val="both"/>
        <w:rPr>
          <w:sz w:val="22"/>
          <w:szCs w:val="22"/>
        </w:rPr>
      </w:pPr>
    </w:p>
    <w:p w14:paraId="3EC928C1" w14:textId="455B82C4" w:rsidR="001658B3" w:rsidRPr="001658B3" w:rsidRDefault="001658B3" w:rsidP="001658B3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1658B3">
        <w:rPr>
          <w:b/>
          <w:sz w:val="22"/>
          <w:szCs w:val="22"/>
          <w:u w:val="single"/>
        </w:rPr>
        <w:t>Jednocześnie oświadczamy, że:</w:t>
      </w:r>
    </w:p>
    <w:p w14:paraId="462D505A" w14:textId="77777777" w:rsidR="001658B3" w:rsidRPr="001658B3" w:rsidRDefault="001658B3" w:rsidP="001658B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658B3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5370572C" w14:textId="77777777" w:rsidR="001658B3" w:rsidRPr="001658B3" w:rsidRDefault="001658B3" w:rsidP="001658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658B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1658B3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1658B3">
        <w:rPr>
          <w:color w:val="000000"/>
          <w:sz w:val="22"/>
          <w:szCs w:val="22"/>
        </w:rPr>
        <w:t xml:space="preserve"> i nie wnosimy do nich żadnych zastrzeżeń.</w:t>
      </w:r>
    </w:p>
    <w:p w14:paraId="17CD21F5" w14:textId="77777777" w:rsidR="001658B3" w:rsidRPr="001658B3" w:rsidRDefault="001658B3" w:rsidP="0016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1658B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39C67DB" w14:textId="77777777" w:rsidR="001658B3" w:rsidRPr="001658B3" w:rsidRDefault="001658B3" w:rsidP="001658B3">
      <w:pPr>
        <w:ind w:left="360"/>
        <w:jc w:val="both"/>
        <w:rPr>
          <w:i/>
          <w:sz w:val="22"/>
          <w:szCs w:val="22"/>
        </w:rPr>
      </w:pPr>
      <w:r w:rsidRPr="001658B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2490AB6" w14:textId="77777777" w:rsidR="001658B3" w:rsidRPr="001658B3" w:rsidRDefault="001658B3" w:rsidP="001658B3">
      <w:pPr>
        <w:ind w:left="360"/>
        <w:jc w:val="both"/>
        <w:rPr>
          <w:i/>
          <w:sz w:val="22"/>
          <w:szCs w:val="22"/>
        </w:rPr>
      </w:pPr>
      <w:r w:rsidRPr="001658B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2CACE7" w14:textId="77777777" w:rsidR="001658B3" w:rsidRPr="001658B3" w:rsidRDefault="001658B3" w:rsidP="001658B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658B3" w:rsidRPr="001658B3" w14:paraId="41820043" w14:textId="77777777" w:rsidTr="001658B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1EA05" w14:textId="77777777" w:rsidR="001658B3" w:rsidRPr="001658B3" w:rsidRDefault="001658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58B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B7BF7" w14:textId="77777777" w:rsidR="001658B3" w:rsidRPr="001658B3" w:rsidRDefault="001658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58B3">
              <w:rPr>
                <w:sz w:val="22"/>
                <w:szCs w:val="22"/>
              </w:rPr>
              <w:t xml:space="preserve">Opis części zamówienia, którą wykonawca </w:t>
            </w:r>
          </w:p>
          <w:p w14:paraId="7BBF6468" w14:textId="77777777" w:rsidR="001658B3" w:rsidRPr="001658B3" w:rsidRDefault="001658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58B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BD407" w14:textId="77777777" w:rsidR="001658B3" w:rsidRPr="001658B3" w:rsidRDefault="001658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58B3">
              <w:rPr>
                <w:sz w:val="22"/>
                <w:szCs w:val="22"/>
              </w:rPr>
              <w:t>Nazwa podwykonawcy</w:t>
            </w:r>
            <w:r w:rsidRPr="001658B3">
              <w:rPr>
                <w:sz w:val="22"/>
                <w:szCs w:val="22"/>
              </w:rPr>
              <w:br/>
              <w:t>(o ile jest znana)</w:t>
            </w:r>
          </w:p>
        </w:tc>
      </w:tr>
      <w:tr w:rsidR="001658B3" w:rsidRPr="001658B3" w14:paraId="20B40EA8" w14:textId="77777777" w:rsidTr="001658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0DD96" w14:textId="77777777" w:rsidR="001658B3" w:rsidRPr="001658B3" w:rsidRDefault="001658B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195C4" w14:textId="77777777" w:rsidR="001658B3" w:rsidRPr="001658B3" w:rsidRDefault="001658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B449E" w14:textId="77777777" w:rsidR="001658B3" w:rsidRPr="001658B3" w:rsidRDefault="001658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658B3" w:rsidRPr="001658B3" w14:paraId="2D99A5F3" w14:textId="77777777" w:rsidTr="001658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311C8" w14:textId="77777777" w:rsidR="001658B3" w:rsidRPr="001658B3" w:rsidRDefault="001658B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DFBD3" w14:textId="77777777" w:rsidR="001658B3" w:rsidRPr="001658B3" w:rsidRDefault="001658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2A325" w14:textId="77777777" w:rsidR="001658B3" w:rsidRPr="001658B3" w:rsidRDefault="001658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801724" w14:textId="77777777" w:rsidR="001658B3" w:rsidRPr="001658B3" w:rsidRDefault="001658B3" w:rsidP="0016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1658B3">
        <w:rPr>
          <w:sz w:val="22"/>
          <w:szCs w:val="22"/>
        </w:rPr>
        <w:t>Upoważnionymi do reprezentowania naszej firmy są następujące osoby:</w:t>
      </w:r>
    </w:p>
    <w:p w14:paraId="1F04C54E" w14:textId="77777777" w:rsidR="001658B3" w:rsidRPr="001658B3" w:rsidRDefault="001658B3" w:rsidP="001658B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1658B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</w:p>
    <w:p w14:paraId="1511F351" w14:textId="77777777" w:rsidR="001658B3" w:rsidRPr="001658B3" w:rsidRDefault="001658B3" w:rsidP="001658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658B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658B3">
        <w:rPr>
          <w:sz w:val="22"/>
          <w:szCs w:val="22"/>
        </w:rPr>
        <w:tab/>
      </w:r>
      <w:r w:rsidRPr="001658B3">
        <w:rPr>
          <w:sz w:val="22"/>
          <w:szCs w:val="22"/>
        </w:rPr>
        <w:tab/>
        <w:t xml:space="preserve"> </w:t>
      </w:r>
    </w:p>
    <w:p w14:paraId="6CB023D2" w14:textId="77777777" w:rsidR="001658B3" w:rsidRPr="001658B3" w:rsidRDefault="001658B3" w:rsidP="001658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C5B0E60" w14:textId="77777777" w:rsidR="001658B3" w:rsidRPr="001658B3" w:rsidRDefault="001658B3" w:rsidP="001658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658B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658B3">
        <w:rPr>
          <w:sz w:val="22"/>
          <w:szCs w:val="22"/>
        </w:rPr>
        <w:tab/>
      </w:r>
      <w:r w:rsidRPr="001658B3">
        <w:rPr>
          <w:sz w:val="22"/>
          <w:szCs w:val="22"/>
        </w:rPr>
        <w:tab/>
        <w:t xml:space="preserve"> </w:t>
      </w:r>
    </w:p>
    <w:p w14:paraId="0C433FB0" w14:textId="77777777" w:rsidR="001658B3" w:rsidRPr="001658B3" w:rsidRDefault="001658B3" w:rsidP="0016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1658B3">
        <w:rPr>
          <w:sz w:val="22"/>
          <w:szCs w:val="22"/>
        </w:rPr>
        <w:t>upoważnienie dla powyżej wskazanych osób wynika z następującego (ych) dokumentu(ów)</w:t>
      </w:r>
    </w:p>
    <w:p w14:paraId="0AEEE901" w14:textId="77777777" w:rsidR="001658B3" w:rsidRPr="001658B3" w:rsidRDefault="001658B3" w:rsidP="001658B3">
      <w:pPr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6D8955" w14:textId="77777777" w:rsidR="001658B3" w:rsidRPr="001658B3" w:rsidRDefault="001658B3" w:rsidP="0016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1658B3">
        <w:rPr>
          <w:sz w:val="22"/>
          <w:szCs w:val="22"/>
        </w:rPr>
        <w:t>załącznikami do niniejszej oferty są:</w:t>
      </w:r>
    </w:p>
    <w:p w14:paraId="273A3DAC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………………………………………………………………………………………….</w:t>
      </w:r>
    </w:p>
    <w:p w14:paraId="005CC761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……………………………………………..……………………………………………</w:t>
      </w:r>
    </w:p>
    <w:p w14:paraId="02598A31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01724E3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………………………………………………………………………………………….</w:t>
      </w:r>
    </w:p>
    <w:p w14:paraId="52EEEB53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……………………………………………..……………………………………………</w:t>
      </w:r>
    </w:p>
    <w:p w14:paraId="32C6A505" w14:textId="77777777" w:rsidR="001658B3" w:rsidRPr="001658B3" w:rsidRDefault="001658B3" w:rsidP="001658B3">
      <w:pPr>
        <w:jc w:val="both"/>
        <w:rPr>
          <w:sz w:val="22"/>
          <w:szCs w:val="22"/>
        </w:rPr>
      </w:pPr>
    </w:p>
    <w:p w14:paraId="09B590CE" w14:textId="77777777" w:rsidR="001658B3" w:rsidRPr="001658B3" w:rsidRDefault="001658B3" w:rsidP="001658B3">
      <w:pPr>
        <w:jc w:val="right"/>
        <w:rPr>
          <w:sz w:val="22"/>
          <w:szCs w:val="22"/>
        </w:rPr>
      </w:pPr>
    </w:p>
    <w:p w14:paraId="1580D61A" w14:textId="77777777" w:rsidR="001658B3" w:rsidRPr="001658B3" w:rsidRDefault="001658B3" w:rsidP="001658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1658B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1658B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1658B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1658B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1658B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1658B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1658B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1658B3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028AD984" w14:textId="77777777" w:rsidR="00FE545C" w:rsidRPr="001658B3" w:rsidRDefault="00FE545C" w:rsidP="001658B3">
      <w:pPr>
        <w:widowControl w:val="0"/>
        <w:spacing w:line="264" w:lineRule="auto"/>
        <w:ind w:right="1"/>
        <w:rPr>
          <w:sz w:val="22"/>
          <w:szCs w:val="22"/>
        </w:rPr>
      </w:pPr>
    </w:p>
    <w:sectPr w:rsidR="00FE545C" w:rsidRPr="001658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7E3B4" w14:textId="77777777" w:rsidR="00345AF7" w:rsidRDefault="00345AF7">
      <w:r>
        <w:separator/>
      </w:r>
    </w:p>
  </w:endnote>
  <w:endnote w:type="continuationSeparator" w:id="0">
    <w:p w14:paraId="6939E872" w14:textId="77777777" w:rsidR="00345AF7" w:rsidRDefault="00345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4061" w14:textId="77777777" w:rsidR="00F9280B" w:rsidRDefault="00F928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C4B4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B3CD7" w14:textId="77777777" w:rsidR="00F9280B" w:rsidRDefault="00F928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D4587" w14:textId="77777777" w:rsidR="00345AF7" w:rsidRDefault="00345AF7">
      <w:r>
        <w:separator/>
      </w:r>
    </w:p>
  </w:footnote>
  <w:footnote w:type="continuationSeparator" w:id="0">
    <w:p w14:paraId="49E63892" w14:textId="77777777" w:rsidR="00345AF7" w:rsidRDefault="00345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4BD18" w14:textId="77777777" w:rsidR="00F9280B" w:rsidRDefault="00F928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70C8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DE5CC" w14:textId="77777777" w:rsidR="00F9280B" w:rsidRDefault="00F928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47252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0425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5088708">
    <w:abstractNumId w:val="0"/>
  </w:num>
  <w:num w:numId="4" w16cid:durableId="15743105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AF7"/>
    <w:rsid w:val="00012286"/>
    <w:rsid w:val="00071CCC"/>
    <w:rsid w:val="000B731D"/>
    <w:rsid w:val="000D6134"/>
    <w:rsid w:val="000E09C7"/>
    <w:rsid w:val="000F6589"/>
    <w:rsid w:val="00106636"/>
    <w:rsid w:val="00116EC6"/>
    <w:rsid w:val="001658B3"/>
    <w:rsid w:val="001801DD"/>
    <w:rsid w:val="001D4612"/>
    <w:rsid w:val="00207E98"/>
    <w:rsid w:val="002723B0"/>
    <w:rsid w:val="00315A4A"/>
    <w:rsid w:val="00345AF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1B5F"/>
    <w:rsid w:val="00970FE4"/>
    <w:rsid w:val="00A0022B"/>
    <w:rsid w:val="00A346FE"/>
    <w:rsid w:val="00A47B4D"/>
    <w:rsid w:val="00A633BF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1431D"/>
    <w:rsid w:val="00E44371"/>
    <w:rsid w:val="00E82130"/>
    <w:rsid w:val="00E949B0"/>
    <w:rsid w:val="00F00591"/>
    <w:rsid w:val="00F51688"/>
    <w:rsid w:val="00F53146"/>
    <w:rsid w:val="00F91018"/>
    <w:rsid w:val="00F9280B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ACC410F"/>
  <w15:chartTrackingRefBased/>
  <w15:docId w15:val="{040EAECD-C9A3-447C-AE41-06EFD0CEF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465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2022-05-04T08:34:00Z</dcterms:created>
  <dcterms:modified xsi:type="dcterms:W3CDTF">2022-05-09T09:22:00Z</dcterms:modified>
</cp:coreProperties>
</file>