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AAA6A" w14:textId="6BCD8D68" w:rsidR="008D2AB8" w:rsidRPr="00E565F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565F0">
        <w:rPr>
          <w:rFonts w:ascii="Times New Roman" w:hAnsi="Times New Roman"/>
          <w:sz w:val="22"/>
          <w:szCs w:val="22"/>
        </w:rPr>
        <w:t>1</w:t>
      </w:r>
    </w:p>
    <w:p w14:paraId="30486253" w14:textId="77777777" w:rsidR="008D2AB8" w:rsidRPr="00E565F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1E4E3EE" w14:textId="77777777" w:rsidR="008957F0" w:rsidRPr="00E565F0" w:rsidRDefault="008957F0" w:rsidP="008957F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FORMULARZ OFERTY</w:t>
      </w:r>
    </w:p>
    <w:p w14:paraId="050908DE" w14:textId="77777777" w:rsidR="008957F0" w:rsidRPr="00E565F0" w:rsidRDefault="008957F0" w:rsidP="008957F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6A5D33D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NAZWA WYKONAWCY:……………………………………………………………………..</w:t>
      </w:r>
    </w:p>
    <w:p w14:paraId="62A5938A" w14:textId="77777777" w:rsidR="008957F0" w:rsidRPr="00E565F0" w:rsidRDefault="008957F0" w:rsidP="008957F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51A00CF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ADRES:…………………………………………………………………………………………</w:t>
      </w:r>
    </w:p>
    <w:p w14:paraId="519DB959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ADC755B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565F0">
        <w:rPr>
          <w:sz w:val="22"/>
          <w:szCs w:val="22"/>
          <w:lang w:val="de-DE"/>
        </w:rPr>
        <w:t>TEL.</w:t>
      </w:r>
      <w:r w:rsidRPr="00E565F0">
        <w:rPr>
          <w:sz w:val="22"/>
          <w:szCs w:val="22"/>
        </w:rPr>
        <w:t>……………………………………………………………………………………………..</w:t>
      </w:r>
    </w:p>
    <w:p w14:paraId="668EFEB8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565F0">
        <w:rPr>
          <w:sz w:val="22"/>
          <w:szCs w:val="22"/>
          <w:lang w:val="de-DE"/>
        </w:rPr>
        <w:t xml:space="preserve">FAX </w:t>
      </w:r>
      <w:r w:rsidRPr="00E565F0">
        <w:rPr>
          <w:sz w:val="22"/>
          <w:szCs w:val="22"/>
        </w:rPr>
        <w:t>…………………………………………………………………………………………….</w:t>
      </w:r>
    </w:p>
    <w:p w14:paraId="16CED0CF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565F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72D4143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  <w:lang w:val="de-DE"/>
        </w:rPr>
        <w:t xml:space="preserve">NIP…………………………………. </w:t>
      </w:r>
      <w:r w:rsidRPr="00E565F0">
        <w:rPr>
          <w:sz w:val="22"/>
          <w:szCs w:val="22"/>
        </w:rPr>
        <w:t>REGON:………………………………………………...</w:t>
      </w:r>
    </w:p>
    <w:p w14:paraId="3E2D5353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BANK/ NR KONTA ……………………………………………………………………………</w:t>
      </w:r>
    </w:p>
    <w:p w14:paraId="6BE26287" w14:textId="77777777" w:rsidR="008957F0" w:rsidRPr="00E565F0" w:rsidRDefault="008957F0" w:rsidP="008957F0">
      <w:pPr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Do: Nazwa i siedziba Zamawiającego:</w:t>
      </w:r>
    </w:p>
    <w:p w14:paraId="66EACAE7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Akademia Górniczo - Hutnicza</w:t>
      </w:r>
    </w:p>
    <w:p w14:paraId="5876F57B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im. Stanisława Staszica w Krakowie</w:t>
      </w:r>
    </w:p>
    <w:p w14:paraId="66B4494C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 xml:space="preserve">Dział Zamówień Publicznych  </w:t>
      </w:r>
    </w:p>
    <w:p w14:paraId="2D6CCBBE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 xml:space="preserve">Al. Mickiewicza 30 </w:t>
      </w:r>
    </w:p>
    <w:p w14:paraId="41D0F76A" w14:textId="77777777" w:rsidR="008957F0" w:rsidRPr="00E565F0" w:rsidRDefault="008957F0" w:rsidP="008957F0">
      <w:pPr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 xml:space="preserve">30-059 Kraków,  </w:t>
      </w:r>
    </w:p>
    <w:p w14:paraId="08B06A9D" w14:textId="77777777" w:rsidR="008957F0" w:rsidRPr="00E565F0" w:rsidRDefault="008957F0" w:rsidP="008957F0">
      <w:pPr>
        <w:ind w:firstLine="3969"/>
        <w:rPr>
          <w:b/>
          <w:sz w:val="22"/>
          <w:szCs w:val="22"/>
        </w:rPr>
      </w:pPr>
    </w:p>
    <w:p w14:paraId="72F6B8FD" w14:textId="7CB9624E" w:rsidR="008957F0" w:rsidRPr="00E565F0" w:rsidRDefault="008957F0" w:rsidP="008957F0">
      <w:pPr>
        <w:widowControl w:val="0"/>
        <w:ind w:right="1"/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Przystępując do postępowania o udzielenie zamówienia publicznego, którego przedmiotem jest </w:t>
      </w:r>
      <w:r w:rsidRPr="00E565F0">
        <w:rPr>
          <w:b/>
          <w:sz w:val="22"/>
          <w:szCs w:val="22"/>
        </w:rPr>
        <w:t xml:space="preserve">dostawa gadżetów reklamowych i promocyjnych dla WIMiC - KC-zp.272-268/22, </w:t>
      </w:r>
      <w:r w:rsidRPr="00E565F0">
        <w:rPr>
          <w:sz w:val="22"/>
          <w:szCs w:val="22"/>
        </w:rPr>
        <w:t>oferuję realizację przedmiotu zamówienia, zgodnie z zasadami określonymi w specyfikacji warunków zamówienia.</w:t>
      </w:r>
    </w:p>
    <w:p w14:paraId="7E23A556" w14:textId="77777777" w:rsidR="008957F0" w:rsidRPr="00E565F0" w:rsidRDefault="008957F0" w:rsidP="008957F0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957F0" w:rsidRPr="00E565F0" w14:paraId="01CE0EB1" w14:textId="77777777" w:rsidTr="0046470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8AD5F2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3E6893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Nazwa elementu</w:t>
            </w:r>
          </w:p>
          <w:p w14:paraId="123EAA12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506BE4" w14:textId="77777777" w:rsidR="00143D3C" w:rsidRPr="00143D3C" w:rsidRDefault="00143D3C" w:rsidP="00143D3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143D3C">
              <w:rPr>
                <w:b/>
                <w:sz w:val="22"/>
                <w:szCs w:val="22"/>
              </w:rPr>
              <w:t>Producent</w:t>
            </w:r>
          </w:p>
          <w:p w14:paraId="090F1FC7" w14:textId="5847F353" w:rsidR="008957F0" w:rsidRPr="00E565F0" w:rsidRDefault="00143D3C" w:rsidP="00143D3C">
            <w:pPr>
              <w:jc w:val="center"/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sz w:val="22"/>
                <w:szCs w:val="22"/>
              </w:rPr>
              <w:t>/wyrób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42C15A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Ilość</w:t>
            </w:r>
          </w:p>
          <w:p w14:paraId="30006C0B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3DAD60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565F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310B60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Wartość netto</w:t>
            </w:r>
          </w:p>
          <w:p w14:paraId="7C8E30FF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FA9FA5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VAT</w:t>
            </w:r>
          </w:p>
          <w:p w14:paraId="2ACB6445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[%]</w:t>
            </w:r>
          </w:p>
          <w:p w14:paraId="57D27120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4AAC18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EB8FBE5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[PLN]</w:t>
            </w:r>
          </w:p>
          <w:p w14:paraId="09A45E9B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 xml:space="preserve"> (z doliczonym </w:t>
            </w:r>
            <w:r w:rsidRPr="00E565F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957F0" w:rsidRPr="00E565F0" w14:paraId="73ACC51C" w14:textId="77777777" w:rsidTr="0046470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16607C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05A21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0E6FBE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E197FF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9118E1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746AB1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2E0B47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7369BF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957F0" w:rsidRPr="00E565F0" w14:paraId="37BD0A54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12C5C6" w14:textId="77777777" w:rsidR="008957F0" w:rsidRPr="00E565F0" w:rsidRDefault="008957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077B" w14:textId="6AFD08F9" w:rsidR="008957F0" w:rsidRPr="00E565F0" w:rsidRDefault="008957F0" w:rsidP="00464706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E565F0">
              <w:rPr>
                <w:b/>
                <w:bCs/>
                <w:color w:val="000000"/>
                <w:sz w:val="22"/>
                <w:szCs w:val="22"/>
              </w:rPr>
              <w:t>Krawat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EF9F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7CDB" w14:textId="0C067E54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40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AC15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8941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446478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CF31F9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31661387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7B2970" w14:textId="1473FD94" w:rsidR="008957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A067" w14:textId="4921A7A8" w:rsidR="008957F0" w:rsidRPr="00E565F0" w:rsidRDefault="008957F0" w:rsidP="00464706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E565F0">
              <w:rPr>
                <w:b/>
                <w:bCs/>
                <w:color w:val="000000"/>
                <w:sz w:val="22"/>
                <w:szCs w:val="22"/>
              </w:rPr>
              <w:t>Apaszka damska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AA5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BCA5" w14:textId="05AEC1D8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E254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88EF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19F930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798166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5ABC82E7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F165C3" w14:textId="40D3D388" w:rsidR="008957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B200" w14:textId="386DADBD" w:rsidR="008957F0" w:rsidRPr="00E565F0" w:rsidRDefault="008957F0" w:rsidP="00464706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E565F0">
              <w:rPr>
                <w:b/>
                <w:bCs/>
                <w:color w:val="000000"/>
                <w:sz w:val="22"/>
                <w:szCs w:val="22"/>
              </w:rPr>
              <w:t>Koszulki polo damskie i męskie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5A67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84A" w14:textId="41E90FF3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40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0E25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86AC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A8372B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595FCA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427B8B3D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9B416A" w14:textId="1966EE29" w:rsidR="008957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4D36" w14:textId="7950E68A" w:rsidR="008957F0" w:rsidRPr="00E565F0" w:rsidRDefault="00E565F0" w:rsidP="00E565F0">
            <w:pPr>
              <w:pStyle w:val="Akapitzlist"/>
              <w:ind w:left="73" w:hanging="45"/>
              <w:rPr>
                <w:rFonts w:ascii="Times New Roman" w:hAnsi="Times New Roman"/>
                <w:b/>
                <w:bCs/>
              </w:rPr>
            </w:pPr>
            <w:r w:rsidRPr="00E565F0">
              <w:rPr>
                <w:rFonts w:ascii="Times New Roman" w:hAnsi="Times New Roman"/>
                <w:b/>
                <w:bCs/>
              </w:rPr>
              <w:t>Power banki w skórze + ze znakowaniem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D1F4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6678" w14:textId="66F8B6B6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C17F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C594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8B18E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9078E9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2651228C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D7671B" w14:textId="1CCB6800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4D18" w14:textId="77777777" w:rsidR="00E565F0" w:rsidRDefault="00E565F0" w:rsidP="007D66E8">
            <w:pPr>
              <w:spacing w:after="160" w:line="259" w:lineRule="auto"/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Pendriv eko</w:t>
            </w:r>
            <w:r w:rsidR="007D66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(drewniany) z logo</w:t>
            </w:r>
          </w:p>
          <w:p w14:paraId="499B244A" w14:textId="37B1E217" w:rsidR="007D66E8" w:rsidRPr="007D66E8" w:rsidRDefault="007D66E8" w:rsidP="007D66E8">
            <w:pPr>
              <w:spacing w:after="160" w:line="259" w:lineRule="auto"/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0E89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8DF0" w14:textId="5BADDD2D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06CE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E5C6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8CE13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C66D05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667471DE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625F0F" w14:textId="426177F4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B551" w14:textId="49BD50F1" w:rsidR="00E565F0" w:rsidRPr="00E565F0" w:rsidRDefault="00E565F0" w:rsidP="007D66E8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PARASOLE Z LOGO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A95C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0C75" w14:textId="491B194A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BCC5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AA5B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6B4843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C01F0F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2FBC7B33" w14:textId="77777777" w:rsidTr="007D66E8">
        <w:trPr>
          <w:trHeight w:val="120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BF2555" w14:textId="3043AF12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1D73" w14:textId="3A96E433" w:rsidR="00E565F0" w:rsidRPr="00E565F0" w:rsidRDefault="00E565F0" w:rsidP="00E565F0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KUBKI PORCELANOWE DECOR + pudełko na każdą sztukę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8A03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68A3" w14:textId="1D8D836D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FD00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9CED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5E0537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FAF602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1EAB104A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8F8BF6" w14:textId="2FA020CE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2041" w14:textId="378656A7" w:rsidR="00E565F0" w:rsidRPr="00E565F0" w:rsidRDefault="00E565F0" w:rsidP="00E565F0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OKULARY PRZECIWSŁONECZNE WOODLOOK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26D2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0B86" w14:textId="26798AE4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E739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63DA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DD7C7D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D762B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351B983B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D52CFE" w14:textId="2D173B74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BDCD" w14:textId="37B706FB" w:rsidR="00E565F0" w:rsidRPr="007D66E8" w:rsidRDefault="00E565F0" w:rsidP="00E565F0">
            <w:pPr>
              <w:spacing w:after="160" w:line="259" w:lineRule="auto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BUTELKA – COMU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3DC9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1978" w14:textId="08189D96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D514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3ADB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CAAE2F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893DFB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3A52652F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499505" w14:textId="046E945A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AD06" w14:textId="03939B83" w:rsidR="00E565F0" w:rsidRPr="007D66E8" w:rsidRDefault="00E565F0" w:rsidP="00E565F0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sz w:val="22"/>
                <w:szCs w:val="22"/>
                <w:lang w:eastAsia="en-US"/>
              </w:rPr>
              <w:t>UKŁADANKI ALBANY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683E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DAAE" w14:textId="625134E0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1BFA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2CB3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869191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8B268B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5F19A0B6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175901" w14:textId="602C14E6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E15" w14:textId="50C19946" w:rsidR="00E565F0" w:rsidRPr="007D66E8" w:rsidRDefault="00E565F0" w:rsidP="00E565F0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TABLICE ŚWIETLNE LED do pisania + stojaki do tablic w komplecie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D2A0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2A66" w14:textId="73CCD77E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8903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F89B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6314D8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2387B3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084E7D30" w14:textId="77777777" w:rsidTr="0046470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420F6E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  <w:p w14:paraId="0356E3C7" w14:textId="77777777" w:rsidR="008957F0" w:rsidRPr="00E565F0" w:rsidRDefault="008957F0" w:rsidP="0046470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RAZEM:</w:t>
            </w:r>
          </w:p>
          <w:p w14:paraId="376D0397" w14:textId="77777777" w:rsidR="008957F0" w:rsidRPr="00E565F0" w:rsidRDefault="008957F0" w:rsidP="0046470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7778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71899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4795E6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5E935A59" w14:textId="77777777" w:rsidTr="0046470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254BBE" w14:textId="77777777" w:rsidR="008957F0" w:rsidRPr="00E565F0" w:rsidRDefault="008957F0" w:rsidP="00464706">
            <w:pPr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FD77F6F" w14:textId="77777777" w:rsidR="008957F0" w:rsidRPr="00E565F0" w:rsidRDefault="008957F0" w:rsidP="00464706">
            <w:pPr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7CC6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FF7B4B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29AB09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5FDFF9E" w14:textId="77777777" w:rsidR="008957F0" w:rsidRPr="00E565F0" w:rsidRDefault="008957F0" w:rsidP="008957F0">
      <w:pPr>
        <w:pStyle w:val="Tekstpodstawowy"/>
        <w:rPr>
          <w:sz w:val="22"/>
          <w:szCs w:val="22"/>
        </w:rPr>
      </w:pPr>
    </w:p>
    <w:p w14:paraId="1579A863" w14:textId="5146682E" w:rsidR="008957F0" w:rsidRPr="00E565F0" w:rsidRDefault="008957F0" w:rsidP="008957F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Termin realizacji umowy: …………</w:t>
      </w:r>
      <w:r w:rsidRPr="00E565F0">
        <w:rPr>
          <w:b/>
          <w:bCs/>
          <w:sz w:val="22"/>
          <w:szCs w:val="22"/>
        </w:rPr>
        <w:t xml:space="preserve"> dni od daty podpisania umowy </w:t>
      </w:r>
      <w:r w:rsidRPr="00E24D8B">
        <w:rPr>
          <w:b/>
          <w:bCs/>
          <w:sz w:val="22"/>
          <w:szCs w:val="22"/>
          <w:highlight w:val="yellow"/>
        </w:rPr>
        <w:t>(kryterium oceny ofert)</w:t>
      </w:r>
    </w:p>
    <w:p w14:paraId="120116B5" w14:textId="77777777" w:rsidR="008957F0" w:rsidRPr="00E565F0" w:rsidRDefault="008957F0" w:rsidP="008957F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565F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565F0">
        <w:rPr>
          <w:b/>
          <w:sz w:val="22"/>
          <w:szCs w:val="22"/>
        </w:rPr>
        <w:t xml:space="preserve"> TAK/NIE</w:t>
      </w:r>
    </w:p>
    <w:p w14:paraId="4ED0CC22" w14:textId="77777777" w:rsidR="008957F0" w:rsidRPr="00E565F0" w:rsidRDefault="008957F0" w:rsidP="008957F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565F0">
        <w:rPr>
          <w:b/>
          <w:sz w:val="22"/>
          <w:szCs w:val="22"/>
        </w:rPr>
        <w:t xml:space="preserve">Termin płatności: </w:t>
      </w:r>
      <w:r w:rsidRPr="00E565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B341EE6" w14:textId="77777777" w:rsidR="008957F0" w:rsidRPr="00E565F0" w:rsidRDefault="008957F0" w:rsidP="008957F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0E5B5C82" w14:textId="77777777" w:rsidR="008957F0" w:rsidRPr="00E565F0" w:rsidRDefault="008957F0" w:rsidP="008957F0">
      <w:pPr>
        <w:rPr>
          <w:b/>
          <w:sz w:val="22"/>
          <w:szCs w:val="22"/>
          <w:u w:val="single"/>
        </w:rPr>
      </w:pPr>
      <w:r w:rsidRPr="00E565F0">
        <w:rPr>
          <w:sz w:val="22"/>
          <w:szCs w:val="22"/>
        </w:rPr>
        <w:br w:type="page"/>
      </w:r>
      <w:r w:rsidRPr="00E565F0">
        <w:rPr>
          <w:b/>
          <w:sz w:val="22"/>
          <w:szCs w:val="22"/>
          <w:u w:val="single"/>
        </w:rPr>
        <w:lastRenderedPageBreak/>
        <w:t>Jednocześnie oświadczamy, że:</w:t>
      </w:r>
    </w:p>
    <w:p w14:paraId="61F89D79" w14:textId="77777777" w:rsidR="008957F0" w:rsidRPr="00E565F0" w:rsidRDefault="008957F0" w:rsidP="008957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565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9BE1848" w14:textId="77777777" w:rsidR="008957F0" w:rsidRPr="00E565F0" w:rsidRDefault="008957F0" w:rsidP="008957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565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65F0">
        <w:rPr>
          <w:color w:val="000000"/>
          <w:sz w:val="22"/>
          <w:szCs w:val="22"/>
        </w:rPr>
        <w:t xml:space="preserve"> i nie wnosimy do nich żadnych zastrzeżeń.</w:t>
      </w:r>
    </w:p>
    <w:p w14:paraId="2848284E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3F092E" w14:textId="77777777" w:rsidR="008957F0" w:rsidRPr="00E565F0" w:rsidRDefault="008957F0" w:rsidP="008957F0">
      <w:pPr>
        <w:ind w:left="360"/>
        <w:jc w:val="both"/>
        <w:rPr>
          <w:i/>
          <w:sz w:val="22"/>
          <w:szCs w:val="22"/>
        </w:rPr>
      </w:pPr>
      <w:r w:rsidRPr="00E565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50298A" w14:textId="77777777" w:rsidR="008957F0" w:rsidRPr="00E565F0" w:rsidRDefault="008957F0" w:rsidP="008957F0">
      <w:pPr>
        <w:ind w:left="360"/>
        <w:jc w:val="both"/>
        <w:rPr>
          <w:i/>
          <w:sz w:val="22"/>
          <w:szCs w:val="22"/>
        </w:rPr>
      </w:pPr>
      <w:r w:rsidRPr="00E565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56687A" w14:textId="77777777" w:rsidR="008957F0" w:rsidRPr="00E565F0" w:rsidRDefault="008957F0" w:rsidP="008957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57F0" w:rsidRPr="00E565F0" w14:paraId="71AC0523" w14:textId="77777777" w:rsidTr="004647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2E5E3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A1FF0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 xml:space="preserve">Opis części zamówienia, którą wykonawca </w:t>
            </w:r>
          </w:p>
          <w:p w14:paraId="3E58184C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8FAD8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Nazwa podwykonawcy</w:t>
            </w:r>
            <w:r w:rsidRPr="00E565F0">
              <w:rPr>
                <w:sz w:val="22"/>
                <w:szCs w:val="22"/>
              </w:rPr>
              <w:br/>
              <w:t>(o ile jest znana)</w:t>
            </w:r>
          </w:p>
        </w:tc>
      </w:tr>
      <w:tr w:rsidR="008957F0" w:rsidRPr="00E565F0" w14:paraId="243DBF7F" w14:textId="77777777" w:rsidTr="004647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DF34B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B6D86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56919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957F0" w:rsidRPr="00E565F0" w14:paraId="6CDDBADC" w14:textId="77777777" w:rsidTr="0046470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835B0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096E0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8E59F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156694F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Umocowanymi do reprezentowania naszej firmy są następujące osoby:</w:t>
      </w:r>
    </w:p>
    <w:p w14:paraId="3B12B804" w14:textId="77777777" w:rsidR="008957F0" w:rsidRPr="00E565F0" w:rsidRDefault="008957F0" w:rsidP="008957F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565F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</w:p>
    <w:p w14:paraId="582A53C2" w14:textId="77777777" w:rsidR="008957F0" w:rsidRPr="00E565F0" w:rsidRDefault="008957F0" w:rsidP="008957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565F0">
        <w:rPr>
          <w:sz w:val="22"/>
          <w:szCs w:val="22"/>
        </w:rPr>
        <w:tab/>
      </w:r>
      <w:r w:rsidRPr="00E565F0">
        <w:rPr>
          <w:sz w:val="22"/>
          <w:szCs w:val="22"/>
        </w:rPr>
        <w:tab/>
        <w:t xml:space="preserve"> </w:t>
      </w:r>
    </w:p>
    <w:p w14:paraId="6ADC1F4D" w14:textId="77777777" w:rsidR="008957F0" w:rsidRPr="00E565F0" w:rsidRDefault="008957F0" w:rsidP="008957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565F0">
        <w:rPr>
          <w:sz w:val="22"/>
          <w:szCs w:val="22"/>
        </w:rPr>
        <w:tab/>
      </w:r>
      <w:r w:rsidRPr="00E565F0">
        <w:rPr>
          <w:sz w:val="22"/>
          <w:szCs w:val="22"/>
        </w:rPr>
        <w:tab/>
        <w:t xml:space="preserve"> .</w:t>
      </w:r>
    </w:p>
    <w:p w14:paraId="19A9C768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Umocowanie dla powyżej wskazanych osób wynika z następującego (ych) dokumentu(ów)</w:t>
      </w:r>
    </w:p>
    <w:p w14:paraId="2153B321" w14:textId="77777777" w:rsidR="008957F0" w:rsidRPr="00E565F0" w:rsidRDefault="008957F0" w:rsidP="008957F0">
      <w:p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30BC45E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załącznikami do niniejszej oferty są:</w:t>
      </w:r>
    </w:p>
    <w:p w14:paraId="157919A6" w14:textId="77777777" w:rsidR="008957F0" w:rsidRPr="00E565F0" w:rsidRDefault="008957F0" w:rsidP="00895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………………………………………………………………………………………….</w:t>
      </w:r>
    </w:p>
    <w:p w14:paraId="61D9C46D" w14:textId="77777777" w:rsidR="008957F0" w:rsidRPr="00E565F0" w:rsidRDefault="008957F0" w:rsidP="00895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……………………………………………..……………………………………………</w:t>
      </w:r>
    </w:p>
    <w:p w14:paraId="7A51829B" w14:textId="77777777" w:rsidR="008957F0" w:rsidRPr="00E565F0" w:rsidRDefault="008957F0" w:rsidP="008957F0">
      <w:pPr>
        <w:jc w:val="both"/>
        <w:rPr>
          <w:b/>
          <w:color w:val="FF0000"/>
          <w:sz w:val="22"/>
          <w:szCs w:val="22"/>
        </w:rPr>
      </w:pPr>
    </w:p>
    <w:p w14:paraId="240C5B90" w14:textId="77777777" w:rsidR="008957F0" w:rsidRPr="00E565F0" w:rsidRDefault="008957F0" w:rsidP="008957F0">
      <w:pPr>
        <w:jc w:val="both"/>
        <w:rPr>
          <w:b/>
          <w:color w:val="FF0000"/>
          <w:sz w:val="22"/>
          <w:szCs w:val="22"/>
        </w:rPr>
      </w:pPr>
      <w:r w:rsidRPr="00E565F0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921627B" w14:textId="77777777" w:rsidR="008957F0" w:rsidRPr="00E565F0" w:rsidRDefault="008957F0" w:rsidP="008957F0">
      <w:pPr>
        <w:rPr>
          <w:b/>
          <w:sz w:val="22"/>
          <w:szCs w:val="22"/>
          <w:u w:val="single"/>
        </w:rPr>
      </w:pPr>
    </w:p>
    <w:p w14:paraId="5385CC85" w14:textId="77777777" w:rsidR="00FE545C" w:rsidRPr="00E565F0" w:rsidRDefault="00FE545C" w:rsidP="00FE545C">
      <w:pPr>
        <w:jc w:val="right"/>
        <w:rPr>
          <w:sz w:val="22"/>
          <w:szCs w:val="22"/>
        </w:rPr>
      </w:pPr>
    </w:p>
    <w:sectPr w:rsidR="00FE545C" w:rsidRPr="00E56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51E80" w14:textId="77777777" w:rsidR="00F978CE" w:rsidRDefault="00F978CE">
      <w:r>
        <w:separator/>
      </w:r>
    </w:p>
  </w:endnote>
  <w:endnote w:type="continuationSeparator" w:id="0">
    <w:p w14:paraId="0AA6A524" w14:textId="77777777" w:rsidR="00F978CE" w:rsidRDefault="00F9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DB560" w14:textId="77777777" w:rsidR="008A6B55" w:rsidRDefault="008A6B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12A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4915" w14:textId="77777777" w:rsidR="008A6B55" w:rsidRDefault="008A6B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13CFD" w14:textId="77777777" w:rsidR="00F978CE" w:rsidRDefault="00F978CE">
      <w:r>
        <w:separator/>
      </w:r>
    </w:p>
  </w:footnote>
  <w:footnote w:type="continuationSeparator" w:id="0">
    <w:p w14:paraId="3FDA6502" w14:textId="77777777" w:rsidR="00F978CE" w:rsidRDefault="00F97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C39FE" w14:textId="77777777" w:rsidR="008A6B55" w:rsidRDefault="008A6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6B2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D7E7B" w14:textId="77777777" w:rsidR="008A6B55" w:rsidRDefault="008A6B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2521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0384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5261206">
    <w:abstractNumId w:val="0"/>
  </w:num>
  <w:num w:numId="4" w16cid:durableId="1168787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8CE"/>
    <w:rsid w:val="00012286"/>
    <w:rsid w:val="00071CCC"/>
    <w:rsid w:val="000B731D"/>
    <w:rsid w:val="000D6134"/>
    <w:rsid w:val="000E09C7"/>
    <w:rsid w:val="000F6589"/>
    <w:rsid w:val="00106636"/>
    <w:rsid w:val="00116EC6"/>
    <w:rsid w:val="00143D3C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66E8"/>
    <w:rsid w:val="00833933"/>
    <w:rsid w:val="00853083"/>
    <w:rsid w:val="008957F0"/>
    <w:rsid w:val="008A6B55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0924"/>
    <w:rsid w:val="00E24D8B"/>
    <w:rsid w:val="00E44371"/>
    <w:rsid w:val="00E565F0"/>
    <w:rsid w:val="00E949B0"/>
    <w:rsid w:val="00F00591"/>
    <w:rsid w:val="00F51688"/>
    <w:rsid w:val="00F53146"/>
    <w:rsid w:val="00F91018"/>
    <w:rsid w:val="00F978CE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890EE3"/>
  <w15:chartTrackingRefBased/>
  <w15:docId w15:val="{57DA24CB-F420-4699-94EA-4F56ED74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565F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567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2022-05-04T09:09:00Z</dcterms:created>
  <dcterms:modified xsi:type="dcterms:W3CDTF">2022-05-04T09:35:00Z</dcterms:modified>
</cp:coreProperties>
</file>