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0A25FFDD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3B7DDB" w:rsidRPr="003B7DDB">
        <w:rPr>
          <w:b/>
        </w:rPr>
        <w:t xml:space="preserve">Kurs języka programowania C++ dla pracowników naukowo-dydaktycznych WEIP </w:t>
      </w:r>
      <w:bookmarkStart w:id="0" w:name="_GoBack"/>
      <w:bookmarkEnd w:id="0"/>
      <w:r w:rsidR="003B7DDB" w:rsidRPr="003B7DDB">
        <w:rPr>
          <w:b/>
        </w:rPr>
        <w:t>w ramach projektu POWR.03.05.00-00-Z309/18 - KC-zp.272-155/22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2AC94735" w:rsidR="002F6C4A" w:rsidRDefault="0042659E" w:rsidP="002F6C4A">
            <w:pPr>
              <w:tabs>
                <w:tab w:val="left" w:pos="0"/>
              </w:tabs>
              <w:jc w:val="both"/>
            </w:pPr>
            <w:r>
              <w:t>Wykształcenie ………………………………………………………</w:t>
            </w:r>
          </w:p>
          <w:p w14:paraId="06BD755A" w14:textId="51A831B1" w:rsidR="0042659E" w:rsidRDefault="0042659E" w:rsidP="002F6C4A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…………………………………………………………………….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425C69F" w14:textId="556DE74C" w:rsidR="00987E4B" w:rsidRDefault="00C274F4" w:rsidP="00BF7F00">
            <w:pPr>
              <w:tabs>
                <w:tab w:val="left" w:pos="0"/>
              </w:tabs>
              <w:jc w:val="both"/>
            </w:pPr>
            <w:r>
              <w:t>Nazwa projektu, zamówienia w ramach którego miało miejsce wdrożenie oprogramowania ………………………………………</w:t>
            </w:r>
          </w:p>
          <w:p w14:paraId="1E0E7B96" w14:textId="77777777" w:rsidR="00C274F4" w:rsidRDefault="00C274F4" w:rsidP="00BF7F00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</w:t>
            </w:r>
          </w:p>
          <w:p w14:paraId="41C04624" w14:textId="77777777" w:rsidR="00C274F4" w:rsidRDefault="00C274F4" w:rsidP="00BF7F00">
            <w:pPr>
              <w:tabs>
                <w:tab w:val="left" w:pos="0"/>
              </w:tabs>
              <w:jc w:val="both"/>
            </w:pPr>
          </w:p>
          <w:p w14:paraId="3EB1116D" w14:textId="77777777" w:rsidR="00C274F4" w:rsidRDefault="00C274F4" w:rsidP="00BF7F00">
            <w:pPr>
              <w:tabs>
                <w:tab w:val="left" w:pos="0"/>
              </w:tabs>
              <w:jc w:val="both"/>
            </w:pPr>
            <w:r>
              <w:t>Nazwa odbiorcy oprogramowania …………………………………</w:t>
            </w:r>
          </w:p>
          <w:p w14:paraId="5DB63995" w14:textId="77777777" w:rsidR="00C274F4" w:rsidRDefault="00C274F4" w:rsidP="00BF7F00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…………………………………………………………………..</w:t>
            </w:r>
          </w:p>
          <w:p w14:paraId="37F4DA06" w14:textId="74EA5B1C" w:rsidR="00C274F4" w:rsidRPr="00431178" w:rsidRDefault="00C274F4" w:rsidP="00BF7F00">
            <w:pPr>
              <w:tabs>
                <w:tab w:val="left" w:pos="0"/>
              </w:tabs>
              <w:jc w:val="both"/>
            </w:pPr>
            <w:r>
              <w:t xml:space="preserve"> 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DE46B7" w14:textId="77777777" w:rsidR="00080B7D" w:rsidRDefault="00080B7D">
      <w:r>
        <w:separator/>
      </w:r>
    </w:p>
  </w:endnote>
  <w:endnote w:type="continuationSeparator" w:id="0">
    <w:p w14:paraId="55201F34" w14:textId="77777777" w:rsidR="00080B7D" w:rsidRDefault="00080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29EEA" w14:textId="77777777" w:rsidR="00080B7D" w:rsidRDefault="00080B7D">
      <w:r>
        <w:separator/>
      </w:r>
    </w:p>
  </w:footnote>
  <w:footnote w:type="continuationSeparator" w:id="0">
    <w:p w14:paraId="323FD6AD" w14:textId="77777777" w:rsidR="00080B7D" w:rsidRDefault="00080B7D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80B7D"/>
    <w:rsid w:val="000B2DD7"/>
    <w:rsid w:val="001D0F1F"/>
    <w:rsid w:val="002328A0"/>
    <w:rsid w:val="00263CEB"/>
    <w:rsid w:val="0028660D"/>
    <w:rsid w:val="002939C4"/>
    <w:rsid w:val="002A7F51"/>
    <w:rsid w:val="002F6C4A"/>
    <w:rsid w:val="003B7DDB"/>
    <w:rsid w:val="003C5B0A"/>
    <w:rsid w:val="0042659E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F6736"/>
    <w:rsid w:val="008027D8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B4F96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6E5"/>
    <w:rsid w:val="00BD686E"/>
    <w:rsid w:val="00BF7F00"/>
    <w:rsid w:val="00C274F4"/>
    <w:rsid w:val="00C303B2"/>
    <w:rsid w:val="00C40E66"/>
    <w:rsid w:val="00C50D77"/>
    <w:rsid w:val="00CF6409"/>
    <w:rsid w:val="00D67C47"/>
    <w:rsid w:val="00D93916"/>
    <w:rsid w:val="00E241CD"/>
    <w:rsid w:val="00E25815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6</cp:revision>
  <cp:lastPrinted>2021-09-20T07:52:00Z</cp:lastPrinted>
  <dcterms:created xsi:type="dcterms:W3CDTF">2022-03-15T14:09:00Z</dcterms:created>
  <dcterms:modified xsi:type="dcterms:W3CDTF">2022-05-04T10:28:00Z</dcterms:modified>
</cp:coreProperties>
</file>