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C56A0" w14:textId="77777777" w:rsidR="005F4BC0" w:rsidRDefault="000262CE" w:rsidP="004F079B">
      <w:pPr>
        <w:spacing w:after="240"/>
        <w:jc w:val="right"/>
        <w:rPr>
          <w:sz w:val="22"/>
          <w:szCs w:val="22"/>
        </w:rPr>
      </w:pPr>
      <w:r w:rsidRPr="000262CE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0262CE">
        <w:rPr>
          <w:sz w:val="22"/>
          <w:szCs w:val="22"/>
        </w:rPr>
        <w:t>2022-05-10</w:t>
      </w:r>
    </w:p>
    <w:p w14:paraId="4713ED40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28181C5" w14:textId="77777777" w:rsidR="00F16C50" w:rsidRPr="00D91931" w:rsidRDefault="000262CE">
      <w:pPr>
        <w:rPr>
          <w:b/>
          <w:bCs/>
          <w:sz w:val="22"/>
          <w:szCs w:val="22"/>
        </w:rPr>
      </w:pPr>
      <w:r w:rsidRPr="000262CE">
        <w:rPr>
          <w:b/>
          <w:bCs/>
          <w:sz w:val="22"/>
          <w:szCs w:val="22"/>
        </w:rPr>
        <w:t>GMINA NIEPOŁOMICE</w:t>
      </w:r>
    </w:p>
    <w:p w14:paraId="1D5C5463" w14:textId="77777777" w:rsidR="00F16C50" w:rsidRPr="00BD5546" w:rsidRDefault="000262CE">
      <w:pPr>
        <w:rPr>
          <w:sz w:val="22"/>
          <w:szCs w:val="22"/>
        </w:rPr>
      </w:pPr>
      <w:r w:rsidRPr="000262CE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0262CE">
        <w:rPr>
          <w:sz w:val="22"/>
          <w:szCs w:val="22"/>
        </w:rPr>
        <w:t>13</w:t>
      </w:r>
    </w:p>
    <w:p w14:paraId="7A1E0A11" w14:textId="77777777" w:rsidR="00F16C50" w:rsidRPr="00BD5546" w:rsidRDefault="000262CE">
      <w:pPr>
        <w:rPr>
          <w:sz w:val="22"/>
          <w:szCs w:val="22"/>
        </w:rPr>
      </w:pPr>
      <w:r w:rsidRPr="000262CE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0262CE">
        <w:rPr>
          <w:sz w:val="22"/>
          <w:szCs w:val="22"/>
        </w:rPr>
        <w:t>Niepołomice</w:t>
      </w:r>
    </w:p>
    <w:p w14:paraId="7EFF8DA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E92D1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7459E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262CE" w:rsidRPr="000262CE">
        <w:rPr>
          <w:bCs/>
          <w:sz w:val="22"/>
          <w:szCs w:val="22"/>
        </w:rPr>
        <w:t>ZP.271.12.2022/14</w:t>
      </w:r>
      <w:r w:rsidRPr="00D91931">
        <w:rPr>
          <w:sz w:val="22"/>
          <w:szCs w:val="22"/>
        </w:rPr>
        <w:tab/>
        <w:t xml:space="preserve"> </w:t>
      </w:r>
    </w:p>
    <w:p w14:paraId="72AA88E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E55867" w14:textId="39A51A0C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E5035F" w14:textId="77777777" w:rsidR="00F12E02" w:rsidRPr="00D91931" w:rsidRDefault="00F12E0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7D688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1F8EF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BC224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07BA60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262CE" w:rsidRPr="00607F9B" w14:paraId="343D9B9C" w14:textId="77777777" w:rsidTr="008E0011">
        <w:trPr>
          <w:trHeight w:val="638"/>
        </w:trPr>
        <w:tc>
          <w:tcPr>
            <w:tcW w:w="959" w:type="dxa"/>
            <w:shd w:val="clear" w:color="auto" w:fill="auto"/>
          </w:tcPr>
          <w:p w14:paraId="729D4922" w14:textId="77777777" w:rsidR="000262CE" w:rsidRPr="00607F9B" w:rsidRDefault="000262CE" w:rsidP="008E00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70BA174" w14:textId="77777777" w:rsidR="000262CE" w:rsidRPr="00607F9B" w:rsidRDefault="000262CE" w:rsidP="008E00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262C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262C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262CE">
              <w:rPr>
                <w:b/>
                <w:bCs/>
                <w:sz w:val="22"/>
                <w:szCs w:val="22"/>
              </w:rPr>
              <w:t>Realizacja przedsięwzięć niskoemisyjnych budynków jednorodzinnych w ramach programu STOP SMOG dla Gminy Niepołomice - Etap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262CE">
              <w:rPr>
                <w:b/>
                <w:sz w:val="22"/>
                <w:szCs w:val="22"/>
              </w:rPr>
              <w:t>ZP.271.12.2022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A87798D" w14:textId="2B2529F6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262CE" w:rsidRPr="000262CE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</w:t>
      </w:r>
      <w:r w:rsidR="00F12E02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262CE" w:rsidRPr="000262CE">
        <w:rPr>
          <w:rFonts w:ascii="Times New Roman" w:hAnsi="Times New Roman"/>
          <w:szCs w:val="22"/>
        </w:rPr>
        <w:t>(</w:t>
      </w:r>
      <w:proofErr w:type="spellStart"/>
      <w:r w:rsidR="000262CE" w:rsidRPr="000262CE">
        <w:rPr>
          <w:rFonts w:ascii="Times New Roman" w:hAnsi="Times New Roman"/>
          <w:szCs w:val="22"/>
        </w:rPr>
        <w:t>t.j</w:t>
      </w:r>
      <w:proofErr w:type="spellEnd"/>
      <w:r w:rsidR="000262CE" w:rsidRPr="000262CE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>, w związku z</w:t>
      </w:r>
      <w:r w:rsidR="00F12E02">
        <w:rPr>
          <w:rFonts w:ascii="Times New Roman" w:hAnsi="Times New Roman"/>
          <w:szCs w:val="22"/>
        </w:rPr>
        <w:t>e zmiana treści ogłoszenia o zamówieniu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A4EF3C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262CE" w:rsidRPr="000262CE">
        <w:rPr>
          <w:rFonts w:ascii="Times New Roman" w:hAnsi="Times New Roman"/>
          <w:b/>
          <w:szCs w:val="22"/>
        </w:rPr>
        <w:t>2022-05-06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262CE" w:rsidRPr="000262CE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262CE" w:rsidRPr="000262CE">
        <w:rPr>
          <w:rFonts w:ascii="Times New Roman" w:hAnsi="Times New Roman"/>
          <w:b/>
          <w:szCs w:val="22"/>
        </w:rPr>
        <w:t>2022-05-16</w:t>
      </w:r>
      <w:r w:rsidR="008365E9">
        <w:rPr>
          <w:rFonts w:ascii="Times New Roman" w:hAnsi="Times New Roman"/>
          <w:szCs w:val="22"/>
        </w:rPr>
        <w:t xml:space="preserve"> godz. </w:t>
      </w:r>
      <w:r w:rsidR="000262CE" w:rsidRPr="000262CE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1EC210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262CE" w:rsidRPr="000262CE">
        <w:rPr>
          <w:rFonts w:ascii="Times New Roman" w:hAnsi="Times New Roman"/>
          <w:b/>
          <w:szCs w:val="22"/>
        </w:rPr>
        <w:t>2022-05-06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262CE" w:rsidRPr="000262CE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0262CE" w:rsidRPr="000262CE">
        <w:rPr>
          <w:rFonts w:ascii="Times New Roman" w:hAnsi="Times New Roman"/>
          <w:b/>
          <w:szCs w:val="22"/>
        </w:rPr>
        <w:t>2022-05-16</w:t>
      </w:r>
      <w:r w:rsidR="008365E9">
        <w:rPr>
          <w:rFonts w:ascii="Times New Roman" w:hAnsi="Times New Roman"/>
          <w:szCs w:val="22"/>
        </w:rPr>
        <w:t xml:space="preserve"> godz. </w:t>
      </w:r>
      <w:r w:rsidR="000262CE" w:rsidRPr="000262CE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ABB87F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75C160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2C6CC3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8937768" w14:textId="77777777" w:rsidR="00F12E02" w:rsidRDefault="00F12E02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p w14:paraId="626DD239" w14:textId="77777777" w:rsidR="00F12E02" w:rsidRDefault="00F12E02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p w14:paraId="42F30188" w14:textId="2C58B6E9" w:rsidR="00F16C50" w:rsidRPr="00D91931" w:rsidRDefault="00F12E02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6AD40" w14:textId="77777777" w:rsidR="00EB74FC" w:rsidRDefault="00EB74FC">
      <w:r>
        <w:separator/>
      </w:r>
    </w:p>
  </w:endnote>
  <w:endnote w:type="continuationSeparator" w:id="0">
    <w:p w14:paraId="6AF20900" w14:textId="77777777" w:rsidR="00EB74FC" w:rsidRDefault="00EB7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17FC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8AFA" w14:textId="2A26BCC9" w:rsidR="00F16C50" w:rsidRPr="00F12E02" w:rsidRDefault="00F16C50" w:rsidP="00F12E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7E7D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7C2AD" w14:textId="77777777" w:rsidR="00EB74FC" w:rsidRDefault="00EB74FC">
      <w:r>
        <w:separator/>
      </w:r>
    </w:p>
  </w:footnote>
  <w:footnote w:type="continuationSeparator" w:id="0">
    <w:p w14:paraId="2EDEBE57" w14:textId="77777777" w:rsidR="00EB74FC" w:rsidRDefault="00EB7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F718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5413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4E4F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2888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74FC"/>
    <w:rsid w:val="000262CE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F429C"/>
    <w:rsid w:val="00BD5546"/>
    <w:rsid w:val="00C25577"/>
    <w:rsid w:val="00C34578"/>
    <w:rsid w:val="00CF0F4C"/>
    <w:rsid w:val="00D63C6E"/>
    <w:rsid w:val="00D91931"/>
    <w:rsid w:val="00DE0599"/>
    <w:rsid w:val="00EB74FC"/>
    <w:rsid w:val="00EC7BE6"/>
    <w:rsid w:val="00F12E0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5BC6CA"/>
  <w15:chartTrackingRefBased/>
  <w15:docId w15:val="{4631F5FA-8ABB-4AC9-AE9A-5B76D76DE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czesławnowak</dc:creator>
  <cp:keywords/>
  <dc:description/>
  <cp:lastModifiedBy>Czesław Nowak</cp:lastModifiedBy>
  <cp:revision>2</cp:revision>
  <cp:lastPrinted>2001-02-09T20:53:00Z</cp:lastPrinted>
  <dcterms:created xsi:type="dcterms:W3CDTF">2022-05-10T12:12:00Z</dcterms:created>
  <dcterms:modified xsi:type="dcterms:W3CDTF">2022-05-10T12:12:00Z</dcterms:modified>
</cp:coreProperties>
</file>