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8CF29" w14:textId="3C1AA7C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C079EBB" w14:textId="77777777" w:rsidR="00DC61F0" w:rsidRPr="00DC61F0" w:rsidRDefault="00DC61F0" w:rsidP="00DC61F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B615641" w14:textId="77777777" w:rsidR="00DC61F0" w:rsidRPr="00DC61F0" w:rsidRDefault="00DC61F0" w:rsidP="00DC61F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036F226" w14:textId="77777777" w:rsidR="00DC61F0" w:rsidRPr="00DC61F0" w:rsidRDefault="00DC61F0" w:rsidP="00DC61F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6F48349" w14:textId="77777777" w:rsidR="00DC61F0" w:rsidRPr="00DC61F0" w:rsidRDefault="00DC61F0" w:rsidP="00DC61F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5D3514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3BCA0487" w14:textId="77777777" w:rsidR="00DC61F0" w:rsidRPr="00DC61F0" w:rsidRDefault="00DC61F0" w:rsidP="00DC61F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01C74BA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6EB6DA8F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77EB9BBA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24C23179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48F0AF05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54773845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7CB686A7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158C1D6" w14:textId="77777777" w:rsidR="00DC61F0" w:rsidRPr="00DC61F0" w:rsidRDefault="00DC61F0" w:rsidP="00DC61F0">
      <w:pPr>
        <w:spacing w:line="360" w:lineRule="auto"/>
      </w:pPr>
      <w:r w:rsidRPr="00DC61F0">
        <w:t>Do: Nazwa i siedziba Zamawiającego:</w:t>
      </w:r>
    </w:p>
    <w:p w14:paraId="4510EA4F" w14:textId="77777777" w:rsidR="00DC61F0" w:rsidRPr="00DC61F0" w:rsidRDefault="00DC61F0" w:rsidP="00DC61F0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34F9C20D" w14:textId="77777777" w:rsidR="00DC61F0" w:rsidRPr="00DC61F0" w:rsidRDefault="00DC61F0" w:rsidP="00DC61F0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6C963A7F" w14:textId="77777777" w:rsidR="00DC61F0" w:rsidRPr="00DC61F0" w:rsidRDefault="00DC61F0" w:rsidP="00DC61F0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5A4F08CE" w14:textId="77777777" w:rsidR="00DC61F0" w:rsidRPr="00DC61F0" w:rsidRDefault="00DC61F0" w:rsidP="00DC61F0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2511AB9E" w14:textId="77777777" w:rsidR="00DC61F0" w:rsidRPr="00DC61F0" w:rsidRDefault="00DC61F0" w:rsidP="00DC61F0">
      <w:pPr>
        <w:rPr>
          <w:b/>
        </w:rPr>
      </w:pPr>
      <w:r w:rsidRPr="00DC61F0">
        <w:rPr>
          <w:b/>
        </w:rPr>
        <w:t xml:space="preserve">30-059 Kraków,  </w:t>
      </w:r>
    </w:p>
    <w:p w14:paraId="31F18BA4" w14:textId="77777777" w:rsidR="00DC61F0" w:rsidRPr="00DC61F0" w:rsidRDefault="00DC61F0" w:rsidP="00DC61F0">
      <w:pPr>
        <w:ind w:firstLine="3969"/>
        <w:rPr>
          <w:b/>
        </w:rPr>
      </w:pPr>
    </w:p>
    <w:p w14:paraId="1A86D1BF" w14:textId="71FE45C9" w:rsidR="00DC61F0" w:rsidRPr="00DC61F0" w:rsidRDefault="00DC61F0" w:rsidP="00DC61F0">
      <w:pPr>
        <w:widowControl w:val="0"/>
        <w:ind w:right="1"/>
        <w:jc w:val="both"/>
      </w:pPr>
      <w:r w:rsidRPr="00DC61F0">
        <w:t xml:space="preserve">Przystępując do postępowania o udzielenie zamówienia publicznego, którego przedmiotem jest </w:t>
      </w:r>
      <w:r w:rsidR="007923BE">
        <w:rPr>
          <w:b/>
        </w:rPr>
        <w:t>d</w:t>
      </w:r>
      <w:r w:rsidR="007923BE" w:rsidRPr="007923BE">
        <w:rPr>
          <w:b/>
        </w:rPr>
        <w:t>ostawa UPS wraz z montażem - KC-zp.272-281/22</w:t>
      </w:r>
      <w:r w:rsidRPr="00DC61F0">
        <w:rPr>
          <w:b/>
          <w:sz w:val="26"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41294495" w14:textId="77777777" w:rsidR="00DC61F0" w:rsidRPr="00DC61F0" w:rsidRDefault="00DC61F0" w:rsidP="00DC61F0">
      <w:pPr>
        <w:tabs>
          <w:tab w:val="right" w:pos="9000"/>
        </w:tabs>
      </w:pPr>
    </w:p>
    <w:p w14:paraId="6738EACF" w14:textId="022C4E62" w:rsidR="00DC61F0" w:rsidRPr="00DC61F0" w:rsidRDefault="00DC61F0" w:rsidP="00DC61F0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>Cena netto: ......................................................................... PLN</w:t>
      </w:r>
    </w:p>
    <w:p w14:paraId="0D94E982" w14:textId="77777777" w:rsidR="00DC61F0" w:rsidRPr="00DC61F0" w:rsidRDefault="00DC61F0" w:rsidP="00DC61F0">
      <w:pPr>
        <w:widowControl w:val="0"/>
        <w:spacing w:line="264" w:lineRule="auto"/>
        <w:ind w:right="1"/>
        <w:rPr>
          <w:b/>
        </w:rPr>
      </w:pPr>
    </w:p>
    <w:p w14:paraId="24CEDFB1" w14:textId="78C7C24A" w:rsidR="00DC61F0" w:rsidRPr="00DC61F0" w:rsidRDefault="00DC61F0" w:rsidP="00DC61F0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>Cena brutto: ......................................................................... PLN</w:t>
      </w:r>
    </w:p>
    <w:p w14:paraId="2F685D5F" w14:textId="77777777" w:rsidR="00DC61F0" w:rsidRPr="00DC61F0" w:rsidRDefault="00DC61F0" w:rsidP="00DC61F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1D2D7B5" w14:textId="77777777" w:rsidR="00DC61F0" w:rsidRPr="00DC61F0" w:rsidRDefault="00DC61F0" w:rsidP="00DC61F0">
      <w:pPr>
        <w:widowControl w:val="0"/>
        <w:spacing w:line="264" w:lineRule="auto"/>
        <w:ind w:right="1"/>
        <w:jc w:val="both"/>
      </w:pPr>
      <w:r w:rsidRPr="00DC61F0">
        <w:t>Słownie brutto: .......................................................................................................................</w:t>
      </w:r>
    </w:p>
    <w:p w14:paraId="20AA1E90" w14:textId="77777777" w:rsidR="00DC61F0" w:rsidRPr="00DC61F0" w:rsidRDefault="00DC61F0" w:rsidP="00DC61F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9632BB1" w14:textId="77777777" w:rsidR="00DC61F0" w:rsidRPr="00DC61F0" w:rsidRDefault="00DC61F0" w:rsidP="00DC61F0">
      <w:pPr>
        <w:widowControl w:val="0"/>
        <w:spacing w:line="360" w:lineRule="auto"/>
        <w:rPr>
          <w:b/>
        </w:rPr>
      </w:pPr>
      <w:r w:rsidRPr="00DC61F0">
        <w:rPr>
          <w:b/>
        </w:rPr>
        <w:t>Powyższa cena zawiera podatek VAT w wysokości .......... % tj. ……………………. PLN</w:t>
      </w:r>
    </w:p>
    <w:p w14:paraId="51EA5FA2" w14:textId="6D5411CD" w:rsidR="00DC61F0" w:rsidRPr="00DC61F0" w:rsidRDefault="00DC61F0" w:rsidP="00DC61F0">
      <w:pPr>
        <w:widowControl w:val="0"/>
        <w:spacing w:line="360" w:lineRule="auto"/>
        <w:rPr>
          <w:b/>
        </w:rPr>
      </w:pPr>
      <w:r w:rsidRPr="00DC61F0">
        <w:rPr>
          <w:b/>
        </w:rPr>
        <w:t>Producent/typ/model zaoferowanego</w:t>
      </w:r>
      <w:r>
        <w:rPr>
          <w:b/>
        </w:rPr>
        <w:t xml:space="preserve"> zasilacza</w:t>
      </w:r>
      <w:r w:rsidRPr="00DC61F0">
        <w:rPr>
          <w:b/>
        </w:rPr>
        <w:t>:</w:t>
      </w:r>
      <w:r w:rsidR="00835495">
        <w:rPr>
          <w:b/>
        </w:rPr>
        <w:t xml:space="preserve"> …………………………………</w:t>
      </w:r>
    </w:p>
    <w:p w14:paraId="27639CA6" w14:textId="3F677BE8" w:rsidR="00DC61F0" w:rsidRPr="00DC61F0" w:rsidRDefault="00DC61F0" w:rsidP="00DC61F0">
      <w:pPr>
        <w:widowControl w:val="0"/>
        <w:spacing w:line="360" w:lineRule="auto"/>
        <w:ind w:right="1"/>
        <w:jc w:val="both"/>
        <w:rPr>
          <w:b/>
        </w:rPr>
      </w:pPr>
      <w:r w:rsidRPr="00DC61F0">
        <w:rPr>
          <w:b/>
        </w:rPr>
        <w:t xml:space="preserve">Termin realizacji umowy: </w:t>
      </w:r>
      <w:r w:rsidR="007923BE">
        <w:rPr>
          <w:b/>
          <w:bCs/>
        </w:rPr>
        <w:t>do 14</w:t>
      </w:r>
      <w:r w:rsidRPr="00DC61F0">
        <w:rPr>
          <w:b/>
          <w:bCs/>
        </w:rPr>
        <w:t xml:space="preserve"> dni</w:t>
      </w:r>
      <w:r w:rsidR="007923BE">
        <w:rPr>
          <w:b/>
          <w:bCs/>
        </w:rPr>
        <w:t xml:space="preserve"> roboczych</w:t>
      </w:r>
      <w:r w:rsidRPr="00DC61F0">
        <w:rPr>
          <w:b/>
          <w:bCs/>
        </w:rPr>
        <w:t xml:space="preserve"> od daty podpisania umowy </w:t>
      </w:r>
    </w:p>
    <w:p w14:paraId="337D5B21" w14:textId="77777777" w:rsidR="00DC61F0" w:rsidRPr="00DC61F0" w:rsidRDefault="00DC61F0" w:rsidP="00DC61F0">
      <w:pPr>
        <w:widowControl w:val="0"/>
        <w:spacing w:line="360" w:lineRule="auto"/>
        <w:ind w:right="1"/>
        <w:jc w:val="both"/>
        <w:rPr>
          <w:b/>
        </w:rPr>
      </w:pPr>
      <w:r w:rsidRPr="00DC61F0">
        <w:rPr>
          <w:b/>
        </w:rPr>
        <w:t>Okres udzielonej gwarancji wynosi:</w:t>
      </w:r>
      <w:r w:rsidRPr="00DC61F0">
        <w:t xml:space="preserve"> </w:t>
      </w:r>
      <w:r w:rsidRPr="00DC61F0">
        <w:rPr>
          <w:b/>
          <w:bCs/>
        </w:rPr>
        <w:t xml:space="preserve">…………… miesięcy </w:t>
      </w:r>
      <w:r w:rsidRPr="00DC61F0">
        <w:rPr>
          <w:b/>
          <w:bCs/>
          <w:highlight w:val="yellow"/>
        </w:rPr>
        <w:t>(kryterium oceny ofert)</w:t>
      </w:r>
    </w:p>
    <w:p w14:paraId="6B1DDE1F" w14:textId="77777777" w:rsidR="00DC61F0" w:rsidRPr="00DC61F0" w:rsidRDefault="00DC61F0" w:rsidP="00DC61F0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73DF42FF" w14:textId="77777777" w:rsidR="00DC61F0" w:rsidRPr="00DC61F0" w:rsidRDefault="00DC61F0" w:rsidP="00DC61F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lastRenderedPageBreak/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71A14AA" w14:textId="77777777" w:rsidR="00DC61F0" w:rsidRPr="00DC61F0" w:rsidRDefault="00DC61F0" w:rsidP="00DC61F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B73F9AA" w14:textId="0009458F" w:rsidR="00DC61F0" w:rsidRPr="00DC61F0" w:rsidRDefault="00DC61F0" w:rsidP="00DC61F0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6B3DC573" w14:textId="77777777" w:rsidR="00DC61F0" w:rsidRPr="00DC61F0" w:rsidRDefault="00DC61F0" w:rsidP="00DC61F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BCCACB0" w14:textId="2EE27AAD" w:rsidR="00DC61F0" w:rsidRPr="00970361" w:rsidRDefault="00DC61F0" w:rsidP="00DC61F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</w:t>
      </w:r>
      <w:r w:rsidRPr="00970361">
        <w:rPr>
          <w:color w:val="000000"/>
          <w:sz w:val="22"/>
          <w:szCs w:val="22"/>
        </w:rPr>
        <w:t>nich żadnych zastrzeżeń.</w:t>
      </w:r>
    </w:p>
    <w:p w14:paraId="167499AB" w14:textId="77777777" w:rsidR="00970361" w:rsidRPr="00970361" w:rsidRDefault="00970361" w:rsidP="0097036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70361">
        <w:rPr>
          <w:color w:val="000000"/>
          <w:sz w:val="22"/>
          <w:szCs w:val="22"/>
        </w:rPr>
        <w:t xml:space="preserve">Oświadczamy, że zaoferowany sprzęt posiada następujące certyfikaty </w:t>
      </w:r>
      <w:r w:rsidRPr="00E0736B">
        <w:rPr>
          <w:b/>
          <w:color w:val="000000"/>
          <w:sz w:val="22"/>
          <w:szCs w:val="22"/>
        </w:rPr>
        <w:t>CE, EN/IEC 62040-1 lub równoważne, EN/IEC 62040-2 lub równoważny, ENERGY STAR lub równoważne, EN 62040-1:2008 lub równoważne; RO</w:t>
      </w:r>
      <w:bookmarkStart w:id="0" w:name="_GoBack"/>
      <w:bookmarkEnd w:id="0"/>
      <w:r w:rsidRPr="00E0736B">
        <w:rPr>
          <w:b/>
          <w:color w:val="000000"/>
          <w:sz w:val="22"/>
          <w:szCs w:val="22"/>
        </w:rPr>
        <w:t>HS2 REACH lub równoważne.</w:t>
      </w:r>
      <w:r w:rsidRPr="00970361">
        <w:rPr>
          <w:color w:val="000000"/>
          <w:sz w:val="22"/>
          <w:szCs w:val="22"/>
        </w:rPr>
        <w:t xml:space="preserve"> </w:t>
      </w:r>
    </w:p>
    <w:p w14:paraId="0FB92F42" w14:textId="5F872431" w:rsidR="00970361" w:rsidRPr="00970361" w:rsidRDefault="00970361" w:rsidP="00970361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70361">
        <w:rPr>
          <w:color w:val="000000"/>
          <w:sz w:val="22"/>
          <w:szCs w:val="22"/>
        </w:rPr>
        <w:t>W przypadku wyboru naszej oferty, stosowne certyfikaty przedłożymy przed podpisaniem umowy.</w:t>
      </w:r>
    </w:p>
    <w:p w14:paraId="3609A299" w14:textId="77777777" w:rsidR="00DC61F0" w:rsidRPr="00DC61F0" w:rsidRDefault="00DC61F0" w:rsidP="00DC61F0">
      <w:pPr>
        <w:numPr>
          <w:ilvl w:val="0"/>
          <w:numId w:val="1"/>
        </w:numPr>
        <w:jc w:val="both"/>
        <w:rPr>
          <w:sz w:val="22"/>
          <w:szCs w:val="22"/>
        </w:rPr>
      </w:pPr>
      <w:r w:rsidRPr="00970361">
        <w:rPr>
          <w:sz w:val="22"/>
          <w:szCs w:val="22"/>
        </w:rPr>
        <w:t>Oświadczam, że wypełniłem obowiązki informacyjne przewidziane w art. 13 lub art. 14 RODO* wobec osób fizycznych, od których dane osobowe</w:t>
      </w:r>
      <w:r w:rsidRPr="00DC61F0">
        <w:rPr>
          <w:sz w:val="22"/>
          <w:szCs w:val="22"/>
        </w:rPr>
        <w:t xml:space="preserve"> bezpośrednio lub pośrednio pozyskałem w celu ubiegania się o udzielenie zamówienia publicznego w niniejszym postępowaniu.* * </w:t>
      </w:r>
    </w:p>
    <w:p w14:paraId="2AAF8613" w14:textId="77777777" w:rsidR="00DC61F0" w:rsidRPr="00DC61F0" w:rsidRDefault="00DC61F0" w:rsidP="00DC61F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B74D1D" w14:textId="77777777" w:rsidR="00DC61F0" w:rsidRPr="00DC61F0" w:rsidRDefault="00DC61F0" w:rsidP="00DC61F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160C94" w14:textId="77777777" w:rsidR="00DC61F0" w:rsidRPr="00DC61F0" w:rsidRDefault="00DC61F0" w:rsidP="00DC61F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C61F0" w:rsidRPr="00DC61F0" w14:paraId="09CF3256" w14:textId="77777777" w:rsidTr="00D035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D68B3" w14:textId="77777777" w:rsidR="00DC61F0" w:rsidRPr="00DC61F0" w:rsidRDefault="00DC61F0" w:rsidP="00DC61F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67A30" w14:textId="77777777" w:rsidR="00DC61F0" w:rsidRPr="00DC61F0" w:rsidRDefault="00DC61F0" w:rsidP="00DC61F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461A5123" w14:textId="77777777" w:rsidR="00DC61F0" w:rsidRPr="00DC61F0" w:rsidRDefault="00DC61F0" w:rsidP="00DC61F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7936A" w14:textId="77777777" w:rsidR="00DC61F0" w:rsidRPr="00DC61F0" w:rsidRDefault="00DC61F0" w:rsidP="00DC61F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DC61F0" w:rsidRPr="00DC61F0" w14:paraId="1A434B1B" w14:textId="77777777" w:rsidTr="00D035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AC536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C9CC2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686EF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C61F0" w:rsidRPr="00DC61F0" w14:paraId="5483D1B3" w14:textId="77777777" w:rsidTr="00D035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4FAD7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7CE24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C1239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0109452" w14:textId="77777777" w:rsidR="00DC61F0" w:rsidRPr="00DC61F0" w:rsidRDefault="00DC61F0" w:rsidP="00DC61F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7716F4E3" w14:textId="77777777" w:rsidR="00DC61F0" w:rsidRPr="00DC61F0" w:rsidRDefault="00DC61F0" w:rsidP="00DC61F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46BDA645" w14:textId="77777777" w:rsidR="00DC61F0" w:rsidRPr="00DC61F0" w:rsidRDefault="00DC61F0" w:rsidP="00DC61F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4A07E01" w14:textId="77777777" w:rsidR="00DC61F0" w:rsidRPr="00DC61F0" w:rsidRDefault="00DC61F0" w:rsidP="00DC61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4C0EDD81" w14:textId="77777777" w:rsidR="00DC61F0" w:rsidRPr="00DC61F0" w:rsidRDefault="00DC61F0" w:rsidP="00DC61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154827D" w14:textId="77777777" w:rsidR="00DC61F0" w:rsidRPr="00DC61F0" w:rsidRDefault="00DC61F0" w:rsidP="00DC61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21EF370" w14:textId="77777777" w:rsidR="00DC61F0" w:rsidRPr="00DC61F0" w:rsidRDefault="00DC61F0" w:rsidP="00DC61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86DFD9C" w14:textId="77777777" w:rsidR="00DC61F0" w:rsidRPr="00DC61F0" w:rsidRDefault="00DC61F0" w:rsidP="00DC61F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7EA70F0D" w14:textId="77777777" w:rsidR="00DC61F0" w:rsidRPr="00DC61F0" w:rsidRDefault="00DC61F0" w:rsidP="00DC61F0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F96D91" w14:textId="77777777" w:rsidR="00DC61F0" w:rsidRPr="00DC61F0" w:rsidRDefault="00DC61F0" w:rsidP="00DC61F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20ED39A8" w14:textId="77777777" w:rsidR="00DC61F0" w:rsidRPr="00DC61F0" w:rsidRDefault="00DC61F0" w:rsidP="00DC61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47C99DAD" w14:textId="77777777" w:rsidR="00DC61F0" w:rsidRPr="00DC61F0" w:rsidRDefault="00DC61F0" w:rsidP="00DC61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CB2BFCE" w14:textId="77777777" w:rsidR="00DC61F0" w:rsidRPr="00DC61F0" w:rsidRDefault="00DC61F0" w:rsidP="00DC61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0750008" w14:textId="77777777" w:rsidR="00DC61F0" w:rsidRPr="00DC61F0" w:rsidRDefault="00DC61F0" w:rsidP="00DC61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738EDD3D" w14:textId="77777777" w:rsidR="00DC61F0" w:rsidRPr="00DC61F0" w:rsidRDefault="00DC61F0" w:rsidP="00DC61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4ACA5F0D" w14:textId="77777777" w:rsidR="00DC61F0" w:rsidRPr="00DC61F0" w:rsidRDefault="00DC61F0" w:rsidP="00DC61F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6B2039E6" w14:textId="5E6B3642" w:rsidR="008D2AB8" w:rsidRDefault="00DC61F0" w:rsidP="007923B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C61F0">
        <w:rPr>
          <w:rFonts w:eastAsia="Calibri"/>
          <w:b/>
          <w:sz w:val="20"/>
          <w:szCs w:val="20"/>
          <w:highlight w:val="yellow"/>
          <w:lang w:eastAsia="zh-CN"/>
        </w:rPr>
        <w:lastRenderedPageBreak/>
        <w:t>Oferta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254F9D" w14:textId="77777777" w:rsidR="00A33D20" w:rsidRDefault="00A33D20">
      <w:r>
        <w:separator/>
      </w:r>
    </w:p>
  </w:endnote>
  <w:endnote w:type="continuationSeparator" w:id="0">
    <w:p w14:paraId="46EC5FF6" w14:textId="77777777" w:rsidR="00A33D20" w:rsidRDefault="00A33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E49C1" w14:textId="77777777" w:rsidR="00730F80" w:rsidRDefault="00730F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2C0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94C63" w14:textId="77777777" w:rsidR="00730F80" w:rsidRDefault="00730F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8C0653" w14:textId="77777777" w:rsidR="00A33D20" w:rsidRDefault="00A33D20">
      <w:r>
        <w:separator/>
      </w:r>
    </w:p>
  </w:footnote>
  <w:footnote w:type="continuationSeparator" w:id="0">
    <w:p w14:paraId="04F1127D" w14:textId="77777777" w:rsidR="00A33D20" w:rsidRDefault="00A33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1434A" w14:textId="77777777" w:rsidR="00730F80" w:rsidRDefault="00730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054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B0B5F5" w14:textId="77777777" w:rsidR="00730F80" w:rsidRDefault="00730F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5BD6B48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1312927"/>
    <w:multiLevelType w:val="hybridMultilevel"/>
    <w:tmpl w:val="F1EA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48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3124"/>
    <w:rsid w:val="004B7300"/>
    <w:rsid w:val="004C6753"/>
    <w:rsid w:val="00595C87"/>
    <w:rsid w:val="005D2C65"/>
    <w:rsid w:val="005E6D94"/>
    <w:rsid w:val="00625499"/>
    <w:rsid w:val="0063384F"/>
    <w:rsid w:val="00643C6F"/>
    <w:rsid w:val="00646202"/>
    <w:rsid w:val="0065290F"/>
    <w:rsid w:val="006815F6"/>
    <w:rsid w:val="00730F80"/>
    <w:rsid w:val="007748F0"/>
    <w:rsid w:val="007923BE"/>
    <w:rsid w:val="007A4321"/>
    <w:rsid w:val="00833933"/>
    <w:rsid w:val="00835495"/>
    <w:rsid w:val="0084048E"/>
    <w:rsid w:val="00853083"/>
    <w:rsid w:val="008B2F0C"/>
    <w:rsid w:val="008B4928"/>
    <w:rsid w:val="008D2AB8"/>
    <w:rsid w:val="008F1C66"/>
    <w:rsid w:val="00970361"/>
    <w:rsid w:val="00970FE4"/>
    <w:rsid w:val="00A0022B"/>
    <w:rsid w:val="00A33D20"/>
    <w:rsid w:val="00A346FE"/>
    <w:rsid w:val="00A47B4D"/>
    <w:rsid w:val="00A83018"/>
    <w:rsid w:val="00B774DC"/>
    <w:rsid w:val="00BE64E5"/>
    <w:rsid w:val="00C969A6"/>
    <w:rsid w:val="00CA7D36"/>
    <w:rsid w:val="00D24208"/>
    <w:rsid w:val="00D60C38"/>
    <w:rsid w:val="00D66893"/>
    <w:rsid w:val="00D90ACB"/>
    <w:rsid w:val="00DC1500"/>
    <w:rsid w:val="00DC61F0"/>
    <w:rsid w:val="00E0736B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3AA61"/>
  <w15:chartTrackingRefBased/>
  <w15:docId w15:val="{EE7F845A-C4FC-4A11-9C5E-3DB3E4B78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FB9C4-8340-4D3F-8023-24E55056D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529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8</cp:revision>
  <cp:lastPrinted>1899-12-31T23:00:00Z</cp:lastPrinted>
  <dcterms:created xsi:type="dcterms:W3CDTF">2022-05-05T12:47:00Z</dcterms:created>
  <dcterms:modified xsi:type="dcterms:W3CDTF">2022-05-09T07:45:00Z</dcterms:modified>
</cp:coreProperties>
</file>