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5F4A6" w14:textId="77777777" w:rsidR="00D665F5" w:rsidRPr="00BB547B" w:rsidRDefault="00C0631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0631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06319">
        <w:rPr>
          <w:rFonts w:ascii="Arial" w:hAnsi="Arial" w:cs="Arial"/>
          <w:sz w:val="24"/>
          <w:szCs w:val="24"/>
        </w:rPr>
        <w:t>2022-05-10</w:t>
      </w:r>
    </w:p>
    <w:p w14:paraId="6E1758A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C0BFF2D" w14:textId="77777777" w:rsidR="005F43A0" w:rsidRDefault="00C063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0631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CB82371" w14:textId="77777777" w:rsidR="005F43A0" w:rsidRDefault="00C063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0631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10B1AC8F" w14:textId="234943BB" w:rsidR="00D665F5" w:rsidRPr="00BB547B" w:rsidRDefault="00C063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06319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0B3596FC" w14:textId="77777777" w:rsidR="00D665F5" w:rsidRPr="00BB547B" w:rsidRDefault="00C06319" w:rsidP="00D665F5">
      <w:pPr>
        <w:rPr>
          <w:rFonts w:ascii="Arial" w:hAnsi="Arial" w:cs="Arial"/>
          <w:sz w:val="24"/>
          <w:szCs w:val="24"/>
        </w:rPr>
      </w:pPr>
      <w:r w:rsidRPr="00C06319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06319">
        <w:rPr>
          <w:rFonts w:ascii="Arial" w:hAnsi="Arial" w:cs="Arial"/>
          <w:sz w:val="24"/>
          <w:szCs w:val="24"/>
        </w:rPr>
        <w:t>66</w:t>
      </w:r>
    </w:p>
    <w:p w14:paraId="21EDFB65" w14:textId="77777777" w:rsidR="00D665F5" w:rsidRPr="00BB547B" w:rsidRDefault="00C06319" w:rsidP="00D665F5">
      <w:pPr>
        <w:rPr>
          <w:rFonts w:ascii="Arial" w:hAnsi="Arial" w:cs="Arial"/>
          <w:sz w:val="24"/>
          <w:szCs w:val="24"/>
        </w:rPr>
      </w:pPr>
      <w:r w:rsidRPr="00C06319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06319">
        <w:rPr>
          <w:rFonts w:ascii="Arial" w:hAnsi="Arial" w:cs="Arial"/>
          <w:sz w:val="24"/>
          <w:szCs w:val="24"/>
        </w:rPr>
        <w:t>Kraków</w:t>
      </w:r>
    </w:p>
    <w:p w14:paraId="41D20DD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6A854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B8855F4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5644F5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0A06A9C" w14:textId="59FF3C63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F43A0">
        <w:rPr>
          <w:rFonts w:ascii="Arial" w:hAnsi="Arial" w:cs="Arial"/>
          <w:b/>
          <w:sz w:val="24"/>
          <w:szCs w:val="24"/>
        </w:rPr>
        <w:t>S</w:t>
      </w:r>
      <w:r w:rsidR="00C06319" w:rsidRPr="00C06319">
        <w:rPr>
          <w:rFonts w:ascii="Arial" w:hAnsi="Arial" w:cs="Arial"/>
          <w:b/>
          <w:sz w:val="24"/>
          <w:szCs w:val="24"/>
        </w:rPr>
        <w:t>ZP</w:t>
      </w:r>
      <w:r w:rsidR="005F43A0">
        <w:rPr>
          <w:rFonts w:ascii="Arial" w:hAnsi="Arial" w:cs="Arial"/>
          <w:b/>
          <w:sz w:val="24"/>
          <w:szCs w:val="24"/>
        </w:rPr>
        <w:t>.271.</w:t>
      </w:r>
      <w:r w:rsidR="00167AC9">
        <w:rPr>
          <w:rFonts w:ascii="Arial" w:hAnsi="Arial" w:cs="Arial"/>
          <w:b/>
          <w:sz w:val="24"/>
          <w:szCs w:val="24"/>
        </w:rPr>
        <w:t>288</w:t>
      </w:r>
      <w:r w:rsidR="00C06319" w:rsidRPr="00C06319">
        <w:rPr>
          <w:rFonts w:ascii="Arial" w:hAnsi="Arial" w:cs="Arial"/>
          <w:b/>
          <w:sz w:val="24"/>
          <w:szCs w:val="24"/>
        </w:rPr>
        <w:t>/11/2022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526A30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496B3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A3A3E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D3BD4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711C12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F2B1BDA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06319" w:rsidRPr="00C0631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06319" w:rsidRPr="00C06319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3D8669E" w14:textId="77777777" w:rsidR="00A80738" w:rsidRPr="00BB547B" w:rsidRDefault="00C0631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06319">
        <w:rPr>
          <w:rFonts w:ascii="Arial" w:hAnsi="Arial" w:cs="Arial"/>
          <w:b/>
          <w:szCs w:val="24"/>
        </w:rPr>
        <w:t>Zakup i dostawa materiałów papierniczych, biurowych, kopert oraz papieru do drukarek i kserokopiarek przez okres 12 miesięcy</w:t>
      </w:r>
    </w:p>
    <w:p w14:paraId="0FE58EF2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06319" w:rsidRPr="00C06319">
        <w:rPr>
          <w:rFonts w:ascii="Arial" w:hAnsi="Arial" w:cs="Arial"/>
          <w:sz w:val="24"/>
          <w:szCs w:val="24"/>
        </w:rPr>
        <w:t>(</w:t>
      </w:r>
      <w:proofErr w:type="spellStart"/>
      <w:r w:rsidR="00C06319" w:rsidRPr="00C06319">
        <w:rPr>
          <w:rFonts w:ascii="Arial" w:hAnsi="Arial" w:cs="Arial"/>
          <w:sz w:val="24"/>
          <w:szCs w:val="24"/>
        </w:rPr>
        <w:t>t.j</w:t>
      </w:r>
      <w:proofErr w:type="spellEnd"/>
      <w:r w:rsidR="00C06319" w:rsidRPr="00C06319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4A9A1B1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06319" w:rsidRPr="00C06319">
        <w:rPr>
          <w:rFonts w:ascii="Arial" w:hAnsi="Arial" w:cs="Arial"/>
          <w:sz w:val="24"/>
          <w:szCs w:val="24"/>
        </w:rPr>
        <w:t>10/05/2022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06319" w:rsidRPr="00C06319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7AE6E6F" w14:textId="77777777" w:rsidTr="005F43A0">
        <w:tc>
          <w:tcPr>
            <w:tcW w:w="993" w:type="dxa"/>
            <w:shd w:val="clear" w:color="auto" w:fill="auto"/>
            <w:vAlign w:val="center"/>
          </w:tcPr>
          <w:p w14:paraId="2AAD03F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D7CD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B2AE560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E603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06319" w:rsidRPr="00BB547B" w14:paraId="5BA078C6" w14:textId="77777777" w:rsidTr="005F43A0">
        <w:tc>
          <w:tcPr>
            <w:tcW w:w="993" w:type="dxa"/>
            <w:shd w:val="clear" w:color="auto" w:fill="auto"/>
            <w:vAlign w:val="center"/>
          </w:tcPr>
          <w:p w14:paraId="49CF583D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8F3AD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52913AE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Enter</w:t>
            </w:r>
            <w:proofErr w:type="spellEnd"/>
            <w:r w:rsidRPr="00C06319">
              <w:rPr>
                <w:rFonts w:ascii="Arial" w:hAnsi="Arial" w:cs="Arial"/>
              </w:rPr>
              <w:t xml:space="preserve"> P.H.U. Ewa </w:t>
            </w:r>
            <w:proofErr w:type="spellStart"/>
            <w:r w:rsidRPr="00C06319">
              <w:rPr>
                <w:rFonts w:ascii="Arial" w:hAnsi="Arial" w:cs="Arial"/>
              </w:rPr>
              <w:t>Taranto</w:t>
            </w:r>
            <w:proofErr w:type="spellEnd"/>
          </w:p>
          <w:p w14:paraId="73E4E043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Biwakowa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7C5351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93-469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951055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29 520.00 zł</w:t>
            </w:r>
          </w:p>
        </w:tc>
      </w:tr>
      <w:tr w:rsidR="00C06319" w:rsidRPr="00BB547B" w14:paraId="5B8D2CF7" w14:textId="77777777" w:rsidTr="005F43A0">
        <w:tc>
          <w:tcPr>
            <w:tcW w:w="993" w:type="dxa"/>
            <w:shd w:val="clear" w:color="auto" w:fill="auto"/>
            <w:vAlign w:val="center"/>
          </w:tcPr>
          <w:p w14:paraId="36463359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2CBAFE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50E7E0F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OKOffice</w:t>
            </w:r>
            <w:proofErr w:type="spellEnd"/>
            <w:r w:rsidRPr="00C06319">
              <w:rPr>
                <w:rFonts w:ascii="Arial" w:hAnsi="Arial" w:cs="Arial"/>
              </w:rPr>
              <w:t xml:space="preserve"> Rączy Spółka Jawna</w:t>
            </w:r>
          </w:p>
          <w:p w14:paraId="2806F2D9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Drukarska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9F29CD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35-103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37570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52 441.70 zł</w:t>
            </w:r>
          </w:p>
        </w:tc>
      </w:tr>
      <w:tr w:rsidR="00C06319" w:rsidRPr="00BB547B" w14:paraId="3EB1DCCB" w14:textId="77777777" w:rsidTr="005F43A0">
        <w:tc>
          <w:tcPr>
            <w:tcW w:w="993" w:type="dxa"/>
            <w:shd w:val="clear" w:color="auto" w:fill="auto"/>
            <w:vAlign w:val="center"/>
          </w:tcPr>
          <w:p w14:paraId="5202F36B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413B18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F84DECA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AMP Polska sp. z o.o.</w:t>
            </w:r>
          </w:p>
          <w:p w14:paraId="4763A168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B.Prusa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37/1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33EB32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30-117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D2C3E4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283 513.77 zł</w:t>
            </w:r>
          </w:p>
        </w:tc>
      </w:tr>
      <w:tr w:rsidR="00C06319" w:rsidRPr="00BB547B" w14:paraId="7FBC1947" w14:textId="77777777" w:rsidTr="005F43A0">
        <w:tc>
          <w:tcPr>
            <w:tcW w:w="993" w:type="dxa"/>
            <w:shd w:val="clear" w:color="auto" w:fill="auto"/>
            <w:vAlign w:val="center"/>
          </w:tcPr>
          <w:p w14:paraId="48701EDA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5C7980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6ADD0FB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ProOffice</w:t>
            </w:r>
            <w:proofErr w:type="spellEnd"/>
            <w:r w:rsidRPr="00C06319">
              <w:rPr>
                <w:rFonts w:ascii="Arial" w:hAnsi="Arial" w:cs="Arial"/>
              </w:rPr>
              <w:t xml:space="preserve">. net Wiesław </w:t>
            </w:r>
            <w:proofErr w:type="spellStart"/>
            <w:r w:rsidRPr="00C06319">
              <w:rPr>
                <w:rFonts w:ascii="Arial" w:hAnsi="Arial" w:cs="Arial"/>
              </w:rPr>
              <w:t>Stoczkiewicz</w:t>
            </w:r>
            <w:proofErr w:type="spellEnd"/>
          </w:p>
          <w:p w14:paraId="153710D7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8DD1E8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BAAE42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66 037.05 zł</w:t>
            </w:r>
          </w:p>
        </w:tc>
      </w:tr>
      <w:tr w:rsidR="00C06319" w:rsidRPr="00BB547B" w14:paraId="6823C748" w14:textId="77777777" w:rsidTr="005F43A0">
        <w:tc>
          <w:tcPr>
            <w:tcW w:w="993" w:type="dxa"/>
            <w:shd w:val="clear" w:color="auto" w:fill="auto"/>
            <w:vAlign w:val="center"/>
          </w:tcPr>
          <w:p w14:paraId="6E22A9EF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E1A74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DA9ABE1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ProOffice</w:t>
            </w:r>
            <w:proofErr w:type="spellEnd"/>
            <w:r w:rsidRPr="00C06319">
              <w:rPr>
                <w:rFonts w:ascii="Arial" w:hAnsi="Arial" w:cs="Arial"/>
              </w:rPr>
              <w:t xml:space="preserve">. net Wiesław </w:t>
            </w:r>
            <w:proofErr w:type="spellStart"/>
            <w:r w:rsidRPr="00C06319">
              <w:rPr>
                <w:rFonts w:ascii="Arial" w:hAnsi="Arial" w:cs="Arial"/>
              </w:rPr>
              <w:t>Stoczkiewicz</w:t>
            </w:r>
            <w:proofErr w:type="spellEnd"/>
          </w:p>
          <w:p w14:paraId="5133CB7A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11E102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F1F3D4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21 094.50 zł</w:t>
            </w:r>
          </w:p>
        </w:tc>
      </w:tr>
      <w:tr w:rsidR="00C06319" w:rsidRPr="00BB547B" w14:paraId="585504BE" w14:textId="77777777" w:rsidTr="005F43A0">
        <w:tc>
          <w:tcPr>
            <w:tcW w:w="993" w:type="dxa"/>
            <w:shd w:val="clear" w:color="auto" w:fill="auto"/>
            <w:vAlign w:val="center"/>
          </w:tcPr>
          <w:p w14:paraId="3FA108FF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2F16F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054FE26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ProOffice</w:t>
            </w:r>
            <w:proofErr w:type="spellEnd"/>
            <w:r w:rsidRPr="00C06319">
              <w:rPr>
                <w:rFonts w:ascii="Arial" w:hAnsi="Arial" w:cs="Arial"/>
              </w:rPr>
              <w:t xml:space="preserve">. net Wiesław </w:t>
            </w:r>
            <w:proofErr w:type="spellStart"/>
            <w:r w:rsidRPr="00C06319">
              <w:rPr>
                <w:rFonts w:ascii="Arial" w:hAnsi="Arial" w:cs="Arial"/>
              </w:rPr>
              <w:t>Stoczkiewicz</w:t>
            </w:r>
            <w:proofErr w:type="spellEnd"/>
          </w:p>
          <w:p w14:paraId="37A6D4F1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43F2ED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B2B9D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264 782.97 zł</w:t>
            </w:r>
          </w:p>
        </w:tc>
      </w:tr>
      <w:tr w:rsidR="00C06319" w:rsidRPr="00BB547B" w14:paraId="32DA32C9" w14:textId="77777777" w:rsidTr="005F43A0">
        <w:tc>
          <w:tcPr>
            <w:tcW w:w="993" w:type="dxa"/>
            <w:shd w:val="clear" w:color="auto" w:fill="auto"/>
            <w:vAlign w:val="center"/>
          </w:tcPr>
          <w:p w14:paraId="50A3DDA4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AB6A5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3BD9828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Przedsiębiorstwo  Handlowo  Usługowe  Lobos  Sp. z o.o.</w:t>
            </w:r>
          </w:p>
          <w:p w14:paraId="0B830390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Medweckiego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2C544D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31-870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ACF2A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61 912.48 zł</w:t>
            </w:r>
          </w:p>
        </w:tc>
      </w:tr>
      <w:tr w:rsidR="00C06319" w:rsidRPr="00BB547B" w14:paraId="76AB9D9E" w14:textId="77777777" w:rsidTr="005F43A0">
        <w:tc>
          <w:tcPr>
            <w:tcW w:w="993" w:type="dxa"/>
            <w:shd w:val="clear" w:color="auto" w:fill="auto"/>
            <w:vAlign w:val="center"/>
          </w:tcPr>
          <w:p w14:paraId="77DB0928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B2FF4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76B772F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Przedsiębiorstwo  Handlowo  Usługowe  Lobos  Sp. z o.o.</w:t>
            </w:r>
          </w:p>
          <w:p w14:paraId="00C83439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Medweckiego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8822A3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31-870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575F8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22 017.00 zł</w:t>
            </w:r>
          </w:p>
        </w:tc>
      </w:tr>
      <w:tr w:rsidR="00C06319" w:rsidRPr="00BB547B" w14:paraId="74246E8B" w14:textId="77777777" w:rsidTr="005F43A0">
        <w:tc>
          <w:tcPr>
            <w:tcW w:w="993" w:type="dxa"/>
            <w:shd w:val="clear" w:color="auto" w:fill="auto"/>
            <w:vAlign w:val="center"/>
          </w:tcPr>
          <w:p w14:paraId="30CABBEC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981A95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240BBC5" w14:textId="77777777" w:rsidR="00C06319" w:rsidRPr="00BB547B" w:rsidRDefault="00C06319" w:rsidP="00167C36">
            <w:pPr>
              <w:spacing w:before="80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Przedsiębiorstwo  Handlowo  Usługowe  Lobos  Sp. z o.o.</w:t>
            </w:r>
          </w:p>
          <w:p w14:paraId="28702EF0" w14:textId="77777777" w:rsidR="00C06319" w:rsidRPr="00BB547B" w:rsidRDefault="00C06319" w:rsidP="00167C36">
            <w:pPr>
              <w:rPr>
                <w:rFonts w:ascii="Arial" w:hAnsi="Arial" w:cs="Arial"/>
              </w:rPr>
            </w:pPr>
            <w:proofErr w:type="spellStart"/>
            <w:r w:rsidRPr="00C06319">
              <w:rPr>
                <w:rFonts w:ascii="Arial" w:hAnsi="Arial" w:cs="Arial"/>
              </w:rPr>
              <w:t>Medweckiego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C573C4" w14:textId="77777777" w:rsidR="00C06319" w:rsidRPr="00BB547B" w:rsidRDefault="00C06319" w:rsidP="00167C36">
            <w:pPr>
              <w:spacing w:after="80"/>
              <w:jc w:val="both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31-870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0631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72A74" w14:textId="77777777" w:rsidR="00C06319" w:rsidRPr="00BB547B" w:rsidRDefault="00C06319" w:rsidP="00167C3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06319">
              <w:rPr>
                <w:rFonts w:ascii="Arial" w:hAnsi="Arial" w:cs="Arial"/>
              </w:rPr>
              <w:t>239 182.11 zł</w:t>
            </w:r>
          </w:p>
        </w:tc>
      </w:tr>
    </w:tbl>
    <w:p w14:paraId="790D2270" w14:textId="77777777" w:rsidR="00167AC9" w:rsidRDefault="00167AC9" w:rsidP="00167A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CFA8C7C" w14:textId="77777777" w:rsidR="00167AC9" w:rsidRDefault="00167AC9" w:rsidP="00167A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4B1B27F" w14:textId="07EF28BD" w:rsidR="00A80738" w:rsidRDefault="00A80738" w:rsidP="00167A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5C63C3D" w14:textId="4525D117" w:rsidR="00167AC9" w:rsidRDefault="00167AC9" w:rsidP="00167A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56D32BB5" w14:textId="2A89A28E" w:rsidR="00167AC9" w:rsidRPr="00BB547B" w:rsidRDefault="00167AC9" w:rsidP="00167A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p w14:paraId="20199079" w14:textId="04B5171F" w:rsidR="00C236D3" w:rsidRPr="00BB547B" w:rsidRDefault="00C06319" w:rsidP="00173B20">
      <w:pPr>
        <w:jc w:val="right"/>
        <w:rPr>
          <w:rFonts w:ascii="Arial" w:hAnsi="Arial" w:cs="Arial"/>
          <w:sz w:val="22"/>
          <w:szCs w:val="22"/>
        </w:rPr>
      </w:pPr>
      <w:r w:rsidRPr="00C06319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93167" w14:textId="77777777" w:rsidR="00FC5343" w:rsidRDefault="00FC5343">
      <w:r>
        <w:separator/>
      </w:r>
    </w:p>
  </w:endnote>
  <w:endnote w:type="continuationSeparator" w:id="0">
    <w:p w14:paraId="4D7CD1A7" w14:textId="77777777" w:rsidR="00FC5343" w:rsidRDefault="00FC5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20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EC2F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D6E82" w14:textId="77777777" w:rsidR="009F189D" w:rsidRDefault="00167A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C1923C">
        <v:line id="_x0000_s1025" style="position:absolute;left:0;text-align:left;z-index:251657728" from="-3.85pt,8.7pt" to="455.15pt,8.7pt"/>
      </w:pict>
    </w:r>
  </w:p>
  <w:p w14:paraId="7E452F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EDB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4C7B96" w14:textId="77777777" w:rsidR="009F189D" w:rsidRDefault="009F189D">
    <w:pPr>
      <w:pStyle w:val="Stopka"/>
      <w:tabs>
        <w:tab w:val="clear" w:pos="4536"/>
      </w:tabs>
      <w:jc w:val="center"/>
    </w:pPr>
  </w:p>
  <w:p w14:paraId="722E02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382F7" w14:textId="77777777" w:rsidR="00FC5343" w:rsidRDefault="00FC5343">
      <w:r>
        <w:separator/>
      </w:r>
    </w:p>
  </w:footnote>
  <w:footnote w:type="continuationSeparator" w:id="0">
    <w:p w14:paraId="5CD2AB3E" w14:textId="77777777" w:rsidR="00FC5343" w:rsidRDefault="00FC5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8BDA" w14:textId="77777777" w:rsidR="00C06319" w:rsidRDefault="00C06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D65D1" w14:textId="77777777" w:rsidR="00C06319" w:rsidRDefault="00C06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0A38" w14:textId="77777777" w:rsidR="00C06319" w:rsidRDefault="00C06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343"/>
    <w:rsid w:val="00007727"/>
    <w:rsid w:val="00017720"/>
    <w:rsid w:val="00035488"/>
    <w:rsid w:val="000D7F25"/>
    <w:rsid w:val="000E00E5"/>
    <w:rsid w:val="00167AC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F43A0"/>
    <w:rsid w:val="0069085C"/>
    <w:rsid w:val="006B27ED"/>
    <w:rsid w:val="00843263"/>
    <w:rsid w:val="00861E75"/>
    <w:rsid w:val="009D19BD"/>
    <w:rsid w:val="009F189D"/>
    <w:rsid w:val="00A80738"/>
    <w:rsid w:val="00BB547B"/>
    <w:rsid w:val="00C06319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534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ED9A1"/>
  <w15:chartTrackingRefBased/>
  <w15:docId w15:val="{82DC57D7-5215-4059-9AF1-A79463AA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2022-05-10T10:20:00Z</cp:lastPrinted>
  <dcterms:created xsi:type="dcterms:W3CDTF">2022-05-10T10:21:00Z</dcterms:created>
  <dcterms:modified xsi:type="dcterms:W3CDTF">2022-05-10T10:21:00Z</dcterms:modified>
</cp:coreProperties>
</file>