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4ACCBCCC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  <w:r w:rsidR="002372DB" w:rsidRPr="00850554">
        <w:rPr>
          <w:rFonts w:asciiTheme="minorHAnsi" w:eastAsia="Times New Roman" w:hAnsiTheme="minorHAnsi" w:cstheme="minorHAnsi"/>
          <w:b/>
          <w:lang w:eastAsia="pl-PL"/>
        </w:rPr>
        <w:t>A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676C8088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2C349926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77777777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9178E8" w:rsidRPr="00850554">
        <w:rPr>
          <w:rFonts w:asciiTheme="minorHAnsi" w:hAnsiTheme="minorHAnsi" w:cstheme="minorHAnsi"/>
          <w:b/>
        </w:rPr>
        <w:t xml:space="preserve">dostawa zasilacza awaryjnego UPS dla </w:t>
      </w:r>
      <w:proofErr w:type="spellStart"/>
      <w:r w:rsidR="009178E8" w:rsidRPr="00850554">
        <w:rPr>
          <w:rFonts w:asciiTheme="minorHAnsi" w:hAnsiTheme="minorHAnsi" w:cstheme="minorHAnsi"/>
          <w:b/>
        </w:rPr>
        <w:t>WIMiIP</w:t>
      </w:r>
      <w:proofErr w:type="spellEnd"/>
      <w:r w:rsidR="00C75A4F" w:rsidRPr="00850554">
        <w:rPr>
          <w:rFonts w:asciiTheme="minorHAnsi" w:hAnsiTheme="minorHAnsi" w:cstheme="minorHAnsi"/>
          <w:b/>
        </w:rPr>
        <w:t xml:space="preserve"> – KC-zp.272-266/22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4B91FAA1" w14:textId="77777777" w:rsidR="00F72064" w:rsidRPr="00850554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3A48C416" w14:textId="7A5A791C" w:rsidR="00F72064" w:rsidRPr="00850554" w:rsidRDefault="009A2CF1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77777777" w:rsidR="00F72064" w:rsidRPr="00F73213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6504F2" w14:textId="77777777" w:rsidR="002372DB" w:rsidRDefault="002372DB" w:rsidP="0038231F">
      <w:pPr>
        <w:spacing w:after="0" w:line="240" w:lineRule="auto"/>
      </w:pPr>
      <w:r>
        <w:separator/>
      </w:r>
    </w:p>
  </w:endnote>
  <w:endnote w:type="continuationSeparator" w:id="0">
    <w:p w14:paraId="2FE9A6E8" w14:textId="77777777" w:rsidR="002372DB" w:rsidRDefault="002372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3F4EF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32169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6B5A7" w14:textId="77777777" w:rsidR="002372DB" w:rsidRDefault="002372DB" w:rsidP="0038231F">
      <w:pPr>
        <w:spacing w:after="0" w:line="240" w:lineRule="auto"/>
      </w:pPr>
      <w:r>
        <w:separator/>
      </w:r>
    </w:p>
  </w:footnote>
  <w:footnote w:type="continuationSeparator" w:id="0">
    <w:p w14:paraId="06BE92F4" w14:textId="77777777" w:rsidR="002372DB" w:rsidRDefault="002372DB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A4275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FD7D0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72064"/>
    <w:rsid w:val="00F73213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303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7</cp:revision>
  <cp:lastPrinted>2016-07-26T10:32:00Z</cp:lastPrinted>
  <dcterms:created xsi:type="dcterms:W3CDTF">2022-05-09T11:32:00Z</dcterms:created>
  <dcterms:modified xsi:type="dcterms:W3CDTF">2022-05-09T11:40:00Z</dcterms:modified>
</cp:coreProperties>
</file>