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BC16095" w:rsidR="00E40A3C" w:rsidRDefault="00E40A3C" w:rsidP="006F7FB7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="00FF1497">
        <w:rPr>
          <w:color w:val="000000"/>
          <w:sz w:val="24"/>
          <w:szCs w:val="24"/>
        </w:rPr>
        <w:t>:</w:t>
      </w:r>
      <w:r w:rsidR="006F7FB7" w:rsidRPr="006F7FB7">
        <w:rPr>
          <w:b/>
        </w:rPr>
        <w:t xml:space="preserve"> </w:t>
      </w:r>
      <w:r w:rsidR="00FF1497" w:rsidRPr="00FF1497">
        <w:rPr>
          <w:b/>
          <w:sz w:val="22"/>
        </w:rPr>
        <w:t>Usług</w:t>
      </w:r>
      <w:r w:rsidR="00FF1497">
        <w:rPr>
          <w:b/>
          <w:sz w:val="22"/>
        </w:rPr>
        <w:t>ę</w:t>
      </w:r>
      <w:r w:rsidR="00FF1497" w:rsidRPr="00FF1497">
        <w:rPr>
          <w:b/>
          <w:sz w:val="22"/>
        </w:rPr>
        <w:t xml:space="preserve"> przeprowadzenia kursu administracji zasobami IT opartymi </w:t>
      </w:r>
      <w:r w:rsidR="00FF1497">
        <w:rPr>
          <w:b/>
          <w:sz w:val="22"/>
        </w:rPr>
        <w:br/>
      </w:r>
      <w:r w:rsidR="00FF1497" w:rsidRPr="00FF1497">
        <w:rPr>
          <w:b/>
          <w:sz w:val="22"/>
        </w:rPr>
        <w:t>o systemy operacyjne Microsoft Windows, zakres „</w:t>
      </w:r>
      <w:proofErr w:type="spellStart"/>
      <w:r w:rsidR="00FF1497" w:rsidRPr="00FF1497">
        <w:rPr>
          <w:b/>
          <w:sz w:val="22"/>
        </w:rPr>
        <w:t>Automating</w:t>
      </w:r>
      <w:proofErr w:type="spellEnd"/>
      <w:r w:rsidR="00FF1497" w:rsidRPr="00FF1497">
        <w:rPr>
          <w:b/>
          <w:sz w:val="22"/>
        </w:rPr>
        <w:t xml:space="preserve"> Administration with PowerShell” dla </w:t>
      </w:r>
      <w:proofErr w:type="spellStart"/>
      <w:r w:rsidR="00FF1497" w:rsidRPr="00FF1497">
        <w:rPr>
          <w:b/>
          <w:sz w:val="22"/>
        </w:rPr>
        <w:t>WGGiIŚ</w:t>
      </w:r>
      <w:proofErr w:type="spellEnd"/>
      <w:r w:rsidR="00FF1497" w:rsidRPr="00FF1497">
        <w:rPr>
          <w:b/>
          <w:sz w:val="22"/>
        </w:rPr>
        <w:t xml:space="preserve"> - KC-zp.272-215/22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10567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697"/>
        <w:gridCol w:w="1310"/>
        <w:gridCol w:w="1309"/>
        <w:gridCol w:w="3667"/>
      </w:tblGrid>
      <w:tr w:rsidR="00FF1497" w14:paraId="48785F38" w14:textId="77777777" w:rsidTr="00FF1497">
        <w:trPr>
          <w:cantSplit/>
          <w:trHeight w:val="769"/>
        </w:trPr>
        <w:tc>
          <w:tcPr>
            <w:tcW w:w="584" w:type="dxa"/>
            <w:vAlign w:val="center"/>
          </w:tcPr>
          <w:p w14:paraId="48BDBA12" w14:textId="0522B020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97" w:type="dxa"/>
            <w:vAlign w:val="center"/>
          </w:tcPr>
          <w:p w14:paraId="31981277" w14:textId="77777777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310" w:type="dxa"/>
          </w:tcPr>
          <w:p w14:paraId="79D3612F" w14:textId="43E2FF94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godzin szkolenia</w:t>
            </w:r>
          </w:p>
        </w:tc>
        <w:tc>
          <w:tcPr>
            <w:tcW w:w="1309" w:type="dxa"/>
          </w:tcPr>
          <w:p w14:paraId="789877E5" w14:textId="22177AEC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3667" w:type="dxa"/>
          </w:tcPr>
          <w:p w14:paraId="26553F6C" w14:textId="33653A88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FF1497" w:rsidRDefault="00FF1497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FF1497" w14:paraId="21D5C273" w14:textId="77777777" w:rsidTr="00FF1497">
        <w:trPr>
          <w:cantSplit/>
          <w:trHeight w:hRule="exact" w:val="276"/>
        </w:trPr>
        <w:tc>
          <w:tcPr>
            <w:tcW w:w="584" w:type="dxa"/>
            <w:vAlign w:val="center"/>
          </w:tcPr>
          <w:p w14:paraId="4CE9C2AE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697" w:type="dxa"/>
            <w:vAlign w:val="center"/>
          </w:tcPr>
          <w:p w14:paraId="3EDE7729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310" w:type="dxa"/>
          </w:tcPr>
          <w:p w14:paraId="7EE9254C" w14:textId="7673B8B0" w:rsidR="00FF1497" w:rsidRDefault="00FF1497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  <w:bookmarkStart w:id="0" w:name="_GoBack"/>
            <w:bookmarkEnd w:id="0"/>
          </w:p>
        </w:tc>
        <w:tc>
          <w:tcPr>
            <w:tcW w:w="1309" w:type="dxa"/>
          </w:tcPr>
          <w:p w14:paraId="4D95BC23" w14:textId="15A46E3F" w:rsidR="00FF1497" w:rsidRDefault="00FF1497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3667" w:type="dxa"/>
          </w:tcPr>
          <w:p w14:paraId="255DFD93" w14:textId="2A8208A7" w:rsidR="00FF1497" w:rsidRDefault="00FF1497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FF1497" w14:paraId="7B668A21" w14:textId="77777777" w:rsidTr="00FF1497">
        <w:trPr>
          <w:cantSplit/>
          <w:trHeight w:val="906"/>
        </w:trPr>
        <w:tc>
          <w:tcPr>
            <w:tcW w:w="584" w:type="dxa"/>
          </w:tcPr>
          <w:p w14:paraId="20918BA6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97" w:type="dxa"/>
          </w:tcPr>
          <w:p w14:paraId="0AA718EE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10" w:type="dxa"/>
          </w:tcPr>
          <w:p w14:paraId="6FE2BADC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09" w:type="dxa"/>
          </w:tcPr>
          <w:p w14:paraId="5D19D0CE" w14:textId="5148C60D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67" w:type="dxa"/>
          </w:tcPr>
          <w:p w14:paraId="49A5DEF0" w14:textId="045F750B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F1497" w14:paraId="298C3FD5" w14:textId="77777777" w:rsidTr="00FF1497">
        <w:trPr>
          <w:cantSplit/>
          <w:trHeight w:val="856"/>
        </w:trPr>
        <w:tc>
          <w:tcPr>
            <w:tcW w:w="584" w:type="dxa"/>
          </w:tcPr>
          <w:p w14:paraId="27CE183D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97" w:type="dxa"/>
          </w:tcPr>
          <w:p w14:paraId="2884A691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10" w:type="dxa"/>
          </w:tcPr>
          <w:p w14:paraId="4D1EFFA6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09" w:type="dxa"/>
          </w:tcPr>
          <w:p w14:paraId="51380EFB" w14:textId="682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67" w:type="dxa"/>
          </w:tcPr>
          <w:p w14:paraId="2DBC3D66" w14:textId="426C5650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F1497" w14:paraId="256E1D96" w14:textId="77777777" w:rsidTr="00FF1497">
        <w:trPr>
          <w:cantSplit/>
          <w:trHeight w:val="856"/>
        </w:trPr>
        <w:tc>
          <w:tcPr>
            <w:tcW w:w="584" w:type="dxa"/>
          </w:tcPr>
          <w:p w14:paraId="5C7026C9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97" w:type="dxa"/>
          </w:tcPr>
          <w:p w14:paraId="558CE428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10" w:type="dxa"/>
          </w:tcPr>
          <w:p w14:paraId="428EBF85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09" w:type="dxa"/>
          </w:tcPr>
          <w:p w14:paraId="07DCD6DC" w14:textId="394260F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67" w:type="dxa"/>
          </w:tcPr>
          <w:p w14:paraId="3E2B7D2E" w14:textId="77777777" w:rsidR="00FF1497" w:rsidRDefault="00FF1497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A5497" w14:textId="77777777" w:rsidR="00C54EC1" w:rsidRDefault="00C54EC1">
      <w:r>
        <w:separator/>
      </w:r>
    </w:p>
  </w:endnote>
  <w:endnote w:type="continuationSeparator" w:id="0">
    <w:p w14:paraId="4B74C244" w14:textId="77777777" w:rsidR="00C54EC1" w:rsidRDefault="00C54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E2848E" w14:textId="77777777" w:rsidR="00C54EC1" w:rsidRDefault="00C54EC1">
      <w:r>
        <w:separator/>
      </w:r>
    </w:p>
  </w:footnote>
  <w:footnote w:type="continuationSeparator" w:id="0">
    <w:p w14:paraId="579D9779" w14:textId="77777777" w:rsidR="00C54EC1" w:rsidRDefault="00C54EC1">
      <w:r>
        <w:continuationSeparator/>
      </w:r>
    </w:p>
  </w:footnote>
  <w:footnote w:id="1">
    <w:p w14:paraId="2D6EB44F" w14:textId="3954446D" w:rsidR="00FF1497" w:rsidRDefault="00FF1497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C3694"/>
    <w:rsid w:val="00210E8E"/>
    <w:rsid w:val="00276C10"/>
    <w:rsid w:val="00361EEE"/>
    <w:rsid w:val="005136B3"/>
    <w:rsid w:val="00561097"/>
    <w:rsid w:val="00610156"/>
    <w:rsid w:val="006C357F"/>
    <w:rsid w:val="006F7FB7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B025EC"/>
    <w:rsid w:val="00BA2421"/>
    <w:rsid w:val="00C049BA"/>
    <w:rsid w:val="00C254C7"/>
    <w:rsid w:val="00C34B2E"/>
    <w:rsid w:val="00C54EC1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344F"/>
    <w:rsid w:val="00F8605B"/>
    <w:rsid w:val="00FC0C79"/>
    <w:rsid w:val="00FE5F50"/>
    <w:rsid w:val="00FF1497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2022-03-15T13:17:00Z</cp:lastPrinted>
  <dcterms:created xsi:type="dcterms:W3CDTF">2022-03-15T13:17:00Z</dcterms:created>
  <dcterms:modified xsi:type="dcterms:W3CDTF">2022-04-14T10:40:00Z</dcterms:modified>
</cp:coreProperties>
</file>