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D63BB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63BB3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63BB3">
        <w:rPr>
          <w:rFonts w:ascii="Arial" w:hAnsi="Arial" w:cs="Arial"/>
          <w:sz w:val="24"/>
          <w:szCs w:val="24"/>
        </w:rPr>
        <w:t>2022-05-10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63BB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63BB3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D63BB3" w:rsidP="00D665F5">
      <w:pPr>
        <w:rPr>
          <w:rFonts w:ascii="Arial" w:hAnsi="Arial" w:cs="Arial"/>
          <w:sz w:val="24"/>
          <w:szCs w:val="24"/>
        </w:rPr>
      </w:pPr>
      <w:r w:rsidRPr="00D63BB3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63BB3">
        <w:rPr>
          <w:rFonts w:ascii="Arial" w:hAnsi="Arial" w:cs="Arial"/>
          <w:sz w:val="24"/>
          <w:szCs w:val="24"/>
        </w:rPr>
        <w:t>521</w:t>
      </w:r>
    </w:p>
    <w:p w:rsidR="00D665F5" w:rsidRPr="00355C9D" w:rsidRDefault="00D63BB3" w:rsidP="00D665F5">
      <w:pPr>
        <w:rPr>
          <w:rFonts w:ascii="Arial" w:hAnsi="Arial" w:cs="Arial"/>
          <w:sz w:val="24"/>
          <w:szCs w:val="24"/>
        </w:rPr>
      </w:pPr>
      <w:r w:rsidRPr="00D63BB3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63BB3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63BB3" w:rsidRPr="00D63BB3">
        <w:rPr>
          <w:rFonts w:ascii="Arial" w:hAnsi="Arial" w:cs="Arial"/>
          <w:b/>
          <w:sz w:val="24"/>
          <w:szCs w:val="24"/>
        </w:rPr>
        <w:t>FER.271.6.2022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63BB3" w:rsidRPr="00D63BB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63BB3" w:rsidRPr="00D63BB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63BB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63BB3">
        <w:rPr>
          <w:rFonts w:ascii="Arial" w:hAnsi="Arial" w:cs="Arial"/>
          <w:b/>
          <w:szCs w:val="24"/>
        </w:rPr>
        <w:t>Remont drogi gminnej nr 200644K Ołpiny-Rożnowice w km 0+000 do 0+945 w miejscowości Ołpiny, Gmina Szerzyny</w:t>
      </w:r>
    </w:p>
    <w:p w:rsidR="00D665F5" w:rsidRPr="00355C9D" w:rsidRDefault="00A67286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D63BB3" w:rsidRPr="00D63BB3">
        <w:rPr>
          <w:rFonts w:ascii="Arial" w:hAnsi="Arial" w:cs="Arial"/>
          <w:sz w:val="24"/>
          <w:szCs w:val="24"/>
        </w:rPr>
        <w:t>(</w:t>
      </w:r>
      <w:proofErr w:type="spellStart"/>
      <w:r w:rsidR="00D63BB3" w:rsidRPr="00D63BB3">
        <w:rPr>
          <w:rFonts w:ascii="Arial" w:hAnsi="Arial" w:cs="Arial"/>
          <w:sz w:val="24"/>
          <w:szCs w:val="24"/>
        </w:rPr>
        <w:t>t.j</w:t>
      </w:r>
      <w:proofErr w:type="spellEnd"/>
      <w:r w:rsidR="00D63BB3" w:rsidRPr="00D63BB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63BB3" w:rsidRPr="00D63BB3">
        <w:rPr>
          <w:rFonts w:ascii="Arial" w:hAnsi="Arial" w:cs="Arial"/>
          <w:sz w:val="24"/>
          <w:szCs w:val="24"/>
        </w:rPr>
        <w:t>Dz.U</w:t>
      </w:r>
      <w:proofErr w:type="spellEnd"/>
      <w:r w:rsidR="00D63BB3" w:rsidRPr="00D63BB3">
        <w:rPr>
          <w:rFonts w:ascii="Arial" w:hAnsi="Arial" w:cs="Arial"/>
          <w:sz w:val="24"/>
          <w:szCs w:val="24"/>
        </w:rPr>
        <w:t>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63BB3" w:rsidRPr="00D63BB3">
        <w:rPr>
          <w:rFonts w:ascii="Arial" w:hAnsi="Arial" w:cs="Arial"/>
          <w:sz w:val="24"/>
          <w:szCs w:val="24"/>
        </w:rPr>
        <w:t>10/05/2022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63BB3" w:rsidRPr="00D63BB3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63BB3" w:rsidRPr="00355C9D" w:rsidTr="00630529">
        <w:tc>
          <w:tcPr>
            <w:tcW w:w="993" w:type="dxa"/>
            <w:shd w:val="clear" w:color="auto" w:fill="auto"/>
            <w:vAlign w:val="center"/>
          </w:tcPr>
          <w:p w:rsidR="00D63BB3" w:rsidRPr="00355C9D" w:rsidRDefault="00D63BB3" w:rsidP="006305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63BB3" w:rsidRPr="00355C9D" w:rsidRDefault="00D63BB3" w:rsidP="00630529">
            <w:pPr>
              <w:spacing w:before="80"/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Przedsiębiorstwo Drogowo-Mostowe Spółka Akcyjna</w:t>
            </w:r>
          </w:p>
          <w:p w:rsidR="00D63BB3" w:rsidRPr="00355C9D" w:rsidRDefault="00D63BB3" w:rsidP="00630529">
            <w:pPr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Drogowców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63BB3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63BB3" w:rsidRPr="00355C9D" w:rsidRDefault="00D63BB3" w:rsidP="00630529">
            <w:pPr>
              <w:spacing w:after="80"/>
              <w:jc w:val="both"/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39-200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63BB3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3BB3" w:rsidRPr="00355C9D" w:rsidRDefault="00D63BB3" w:rsidP="006305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611 585.70 zł</w:t>
            </w:r>
          </w:p>
        </w:tc>
      </w:tr>
      <w:tr w:rsidR="00D63BB3" w:rsidRPr="00355C9D" w:rsidTr="00630529">
        <w:tc>
          <w:tcPr>
            <w:tcW w:w="993" w:type="dxa"/>
            <w:shd w:val="clear" w:color="auto" w:fill="auto"/>
            <w:vAlign w:val="center"/>
          </w:tcPr>
          <w:p w:rsidR="00D63BB3" w:rsidRPr="00355C9D" w:rsidRDefault="00D63BB3" w:rsidP="006305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63BB3" w:rsidRPr="00355C9D" w:rsidRDefault="00D63BB3" w:rsidP="00630529">
            <w:pPr>
              <w:spacing w:before="80"/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Road Systems</w:t>
            </w:r>
          </w:p>
          <w:p w:rsidR="00D63BB3" w:rsidRPr="00355C9D" w:rsidRDefault="00D63BB3" w:rsidP="00630529">
            <w:pPr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Skrzyszów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63BB3">
              <w:rPr>
                <w:rFonts w:ascii="Arial" w:hAnsi="Arial" w:cs="Arial"/>
              </w:rPr>
              <w:t>15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63BB3" w:rsidRPr="00355C9D" w:rsidRDefault="00D63BB3" w:rsidP="00630529">
            <w:pPr>
              <w:spacing w:after="80"/>
              <w:jc w:val="both"/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33-156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63BB3">
              <w:rPr>
                <w:rFonts w:ascii="Arial" w:hAnsi="Arial" w:cs="Arial"/>
              </w:rPr>
              <w:t>Skrzyszów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3BB3" w:rsidRPr="00355C9D" w:rsidRDefault="00D63BB3" w:rsidP="006305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63BB3">
              <w:rPr>
                <w:rFonts w:ascii="Arial" w:hAnsi="Arial" w:cs="Arial"/>
              </w:rPr>
              <w:t>518 000.00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D63BB3" w:rsidP="00173B20">
      <w:pPr>
        <w:jc w:val="right"/>
      </w:pPr>
      <w:r w:rsidRPr="00D63BB3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9CF" w:rsidRDefault="00B459CF">
      <w:r>
        <w:separator/>
      </w:r>
    </w:p>
  </w:endnote>
  <w:endnote w:type="continuationSeparator" w:id="1">
    <w:p w:rsidR="00B459CF" w:rsidRDefault="00B45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7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7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72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9CF" w:rsidRDefault="00B459CF">
      <w:r>
        <w:separator/>
      </w:r>
    </w:p>
  </w:footnote>
  <w:footnote w:type="continuationSeparator" w:id="1">
    <w:p w:rsidR="00B459CF" w:rsidRDefault="00B45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BB3" w:rsidRDefault="00D63B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BB3" w:rsidRDefault="00D63B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BB3" w:rsidRDefault="00D63BB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3BB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4777A"/>
    <w:rsid w:val="00A67286"/>
    <w:rsid w:val="00A80738"/>
    <w:rsid w:val="00B459CF"/>
    <w:rsid w:val="00B636A1"/>
    <w:rsid w:val="00C236D3"/>
    <w:rsid w:val="00C659E2"/>
    <w:rsid w:val="00CB0802"/>
    <w:rsid w:val="00D63BB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2022-05-10T07:31:00Z</cp:lastPrinted>
  <dcterms:created xsi:type="dcterms:W3CDTF">2022-05-10T07:31:00Z</dcterms:created>
  <dcterms:modified xsi:type="dcterms:W3CDTF">2022-05-10T07:31:00Z</dcterms:modified>
</cp:coreProperties>
</file>