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22FC8" w14:textId="53C274B8" w:rsidR="006A5DF1" w:rsidRPr="009003D1" w:rsidRDefault="009165F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165FD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9165FD">
        <w:rPr>
          <w:rFonts w:ascii="Arial" w:hAnsi="Arial" w:cs="Arial"/>
          <w:sz w:val="24"/>
          <w:szCs w:val="24"/>
        </w:rPr>
        <w:t>2022-0</w:t>
      </w:r>
      <w:r w:rsidR="00846167">
        <w:rPr>
          <w:rFonts w:ascii="Arial" w:hAnsi="Arial" w:cs="Arial"/>
          <w:sz w:val="24"/>
          <w:szCs w:val="24"/>
        </w:rPr>
        <w:t>5</w:t>
      </w:r>
      <w:r w:rsidRPr="009165FD">
        <w:rPr>
          <w:rFonts w:ascii="Arial" w:hAnsi="Arial" w:cs="Arial"/>
          <w:sz w:val="24"/>
          <w:szCs w:val="24"/>
        </w:rPr>
        <w:t>-</w:t>
      </w:r>
      <w:r w:rsidR="00846167">
        <w:rPr>
          <w:rFonts w:ascii="Arial" w:hAnsi="Arial" w:cs="Arial"/>
          <w:sz w:val="24"/>
          <w:szCs w:val="24"/>
        </w:rPr>
        <w:t>09</w:t>
      </w:r>
    </w:p>
    <w:p w14:paraId="459FFE85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5F41F9E" w14:textId="77777777" w:rsidR="009165FD" w:rsidRPr="009165FD" w:rsidRDefault="009165FD" w:rsidP="006A5DF1">
      <w:pPr>
        <w:rPr>
          <w:rFonts w:ascii="Arial" w:hAnsi="Arial" w:cs="Arial"/>
          <w:b/>
          <w:bCs/>
          <w:sz w:val="24"/>
          <w:szCs w:val="24"/>
        </w:rPr>
      </w:pPr>
      <w:r w:rsidRPr="009165FD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216DA813" w14:textId="77777777" w:rsidR="009165FD" w:rsidRPr="009165FD" w:rsidRDefault="009165FD" w:rsidP="006A5DF1">
      <w:pPr>
        <w:rPr>
          <w:rFonts w:ascii="Arial" w:hAnsi="Arial" w:cs="Arial"/>
          <w:b/>
          <w:bCs/>
          <w:sz w:val="24"/>
          <w:szCs w:val="24"/>
        </w:rPr>
      </w:pPr>
      <w:r w:rsidRPr="009165FD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06D592CF" w14:textId="77777777" w:rsidR="006A5DF1" w:rsidRPr="009003D1" w:rsidRDefault="009165FD" w:rsidP="006A5DF1">
      <w:pPr>
        <w:rPr>
          <w:rFonts w:ascii="Arial" w:hAnsi="Arial" w:cs="Arial"/>
          <w:b/>
          <w:bCs/>
          <w:sz w:val="24"/>
          <w:szCs w:val="24"/>
        </w:rPr>
      </w:pPr>
      <w:r w:rsidRPr="009165F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A6DC1A0" w14:textId="77777777" w:rsidR="006A5DF1" w:rsidRPr="009003D1" w:rsidRDefault="009165FD" w:rsidP="006A5DF1">
      <w:pPr>
        <w:rPr>
          <w:rFonts w:ascii="Arial" w:hAnsi="Arial" w:cs="Arial"/>
          <w:sz w:val="24"/>
          <w:szCs w:val="24"/>
        </w:rPr>
      </w:pPr>
      <w:r w:rsidRPr="009165FD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9165FD">
        <w:rPr>
          <w:rFonts w:ascii="Arial" w:hAnsi="Arial" w:cs="Arial"/>
          <w:sz w:val="24"/>
          <w:szCs w:val="24"/>
        </w:rPr>
        <w:t>30</w:t>
      </w:r>
    </w:p>
    <w:p w14:paraId="6FA9FA54" w14:textId="77777777" w:rsidR="006A5DF1" w:rsidRPr="009003D1" w:rsidRDefault="009165FD" w:rsidP="006A5DF1">
      <w:pPr>
        <w:rPr>
          <w:rFonts w:ascii="Arial" w:hAnsi="Arial" w:cs="Arial"/>
          <w:sz w:val="24"/>
          <w:szCs w:val="24"/>
        </w:rPr>
      </w:pPr>
      <w:r w:rsidRPr="009165FD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9165FD">
        <w:rPr>
          <w:rFonts w:ascii="Arial" w:hAnsi="Arial" w:cs="Arial"/>
          <w:sz w:val="24"/>
          <w:szCs w:val="24"/>
        </w:rPr>
        <w:t>Kraków</w:t>
      </w:r>
    </w:p>
    <w:p w14:paraId="66F5553C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CD3CE36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149AF1A5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734FC85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66C828EB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7D6BED3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74637D5D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27CD5B63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C37AF86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F5550E4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70D10EC" w14:textId="1947633C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AA48C3">
        <w:rPr>
          <w:rFonts w:cs="Arial"/>
          <w:szCs w:val="28"/>
        </w:rPr>
        <w:t xml:space="preserve"> i zmiana SWZ</w:t>
      </w:r>
      <w:r w:rsidR="009917DD">
        <w:rPr>
          <w:rFonts w:cs="Arial"/>
          <w:szCs w:val="28"/>
        </w:rPr>
        <w:t xml:space="preserve"> nr 2</w:t>
      </w:r>
    </w:p>
    <w:p w14:paraId="6B4EFC42" w14:textId="3E2524AB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9165FD" w:rsidRPr="009165FD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9165FD" w:rsidRPr="009165FD">
        <w:rPr>
          <w:rFonts w:ascii="Arial" w:hAnsi="Arial" w:cs="Arial"/>
          <w:b/>
          <w:bCs/>
          <w:sz w:val="24"/>
          <w:szCs w:val="24"/>
        </w:rPr>
        <w:t>Dostaw</w:t>
      </w:r>
      <w:r w:rsidR="0054348E">
        <w:rPr>
          <w:rFonts w:ascii="Arial" w:hAnsi="Arial" w:cs="Arial"/>
          <w:b/>
          <w:bCs/>
          <w:sz w:val="24"/>
          <w:szCs w:val="24"/>
        </w:rPr>
        <w:t>ę</w:t>
      </w:r>
      <w:r w:rsidR="009165FD" w:rsidRPr="009165FD">
        <w:rPr>
          <w:rFonts w:ascii="Arial" w:hAnsi="Arial" w:cs="Arial"/>
          <w:b/>
          <w:bCs/>
          <w:sz w:val="24"/>
          <w:szCs w:val="24"/>
        </w:rPr>
        <w:t xml:space="preserve"> 8 szt. notebooków laboratoryjnych </w:t>
      </w:r>
      <w:r w:rsidR="006473B9">
        <w:rPr>
          <w:rFonts w:ascii="Arial" w:hAnsi="Arial" w:cs="Arial"/>
          <w:b/>
          <w:bCs/>
          <w:sz w:val="24"/>
          <w:szCs w:val="24"/>
        </w:rPr>
        <w:br/>
      </w:r>
      <w:r w:rsidR="009165FD" w:rsidRPr="009165FD">
        <w:rPr>
          <w:rFonts w:ascii="Arial" w:hAnsi="Arial" w:cs="Arial"/>
          <w:b/>
          <w:bCs/>
          <w:sz w:val="24"/>
          <w:szCs w:val="24"/>
        </w:rPr>
        <w:t>o wysokiej wydajności - KC-</w:t>
      </w:r>
      <w:proofErr w:type="spellStart"/>
      <w:r w:rsidR="009165FD" w:rsidRPr="009165FD">
        <w:rPr>
          <w:rFonts w:ascii="Arial" w:hAnsi="Arial" w:cs="Arial"/>
          <w:b/>
          <w:bCs/>
          <w:sz w:val="24"/>
          <w:szCs w:val="24"/>
        </w:rPr>
        <w:t>zp</w:t>
      </w:r>
      <w:proofErr w:type="spellEnd"/>
      <w:r w:rsidR="009165FD" w:rsidRPr="009165FD">
        <w:rPr>
          <w:rFonts w:ascii="Arial" w:hAnsi="Arial" w:cs="Arial"/>
          <w:b/>
          <w:bCs/>
          <w:sz w:val="24"/>
          <w:szCs w:val="24"/>
        </w:rPr>
        <w:t>. 272-160/22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9165FD" w:rsidRPr="009165FD">
        <w:rPr>
          <w:rFonts w:ascii="Arial" w:hAnsi="Arial" w:cs="Arial"/>
          <w:b/>
          <w:sz w:val="24"/>
          <w:szCs w:val="24"/>
        </w:rPr>
        <w:t>KC-</w:t>
      </w:r>
      <w:proofErr w:type="spellStart"/>
      <w:r w:rsidR="009165FD" w:rsidRPr="009165FD">
        <w:rPr>
          <w:rFonts w:ascii="Arial" w:hAnsi="Arial" w:cs="Arial"/>
          <w:b/>
          <w:sz w:val="24"/>
          <w:szCs w:val="24"/>
        </w:rPr>
        <w:t>zp</w:t>
      </w:r>
      <w:proofErr w:type="spellEnd"/>
      <w:r w:rsidR="009165FD" w:rsidRPr="009165FD">
        <w:rPr>
          <w:rFonts w:ascii="Arial" w:hAnsi="Arial" w:cs="Arial"/>
          <w:b/>
          <w:sz w:val="24"/>
          <w:szCs w:val="24"/>
        </w:rPr>
        <w:t>. 272-160/22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5030579A" w14:textId="77777777" w:rsidR="009165FD" w:rsidRPr="009165FD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9165FD" w:rsidRPr="009165FD">
        <w:rPr>
          <w:rFonts w:ascii="Arial" w:hAnsi="Arial" w:cs="Arial"/>
          <w:b/>
          <w:sz w:val="24"/>
          <w:szCs w:val="24"/>
        </w:rPr>
        <w:t>Akademia Górniczo - Hutnicza</w:t>
      </w:r>
    </w:p>
    <w:p w14:paraId="699D90E0" w14:textId="77777777" w:rsidR="009165FD" w:rsidRPr="009165FD" w:rsidRDefault="009165FD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165FD">
        <w:rPr>
          <w:rFonts w:ascii="Arial" w:hAnsi="Arial" w:cs="Arial"/>
          <w:b/>
          <w:sz w:val="24"/>
          <w:szCs w:val="24"/>
        </w:rPr>
        <w:t>im. Stanisława Staszica w Krakowie</w:t>
      </w:r>
    </w:p>
    <w:p w14:paraId="5CCBCAB9" w14:textId="77777777" w:rsidR="0012774F" w:rsidRPr="009003D1" w:rsidRDefault="009165FD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165FD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9165FD">
        <w:rPr>
          <w:rFonts w:ascii="Arial" w:hAnsi="Arial" w:cs="Arial"/>
          <w:sz w:val="24"/>
          <w:szCs w:val="24"/>
        </w:rPr>
        <w:t>(</w:t>
      </w:r>
      <w:proofErr w:type="spellStart"/>
      <w:r w:rsidRPr="009165FD">
        <w:rPr>
          <w:rFonts w:ascii="Arial" w:hAnsi="Arial" w:cs="Arial"/>
          <w:sz w:val="24"/>
          <w:szCs w:val="24"/>
        </w:rPr>
        <w:t>t.j</w:t>
      </w:r>
      <w:proofErr w:type="spellEnd"/>
      <w:r w:rsidRPr="009165FD">
        <w:rPr>
          <w:rFonts w:ascii="Arial" w:hAnsi="Arial" w:cs="Arial"/>
          <w:sz w:val="24"/>
          <w:szCs w:val="24"/>
        </w:rPr>
        <w:t>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65FD" w:rsidRPr="009003D1" w14:paraId="2718BD18" w14:textId="77777777" w:rsidTr="00F32077">
        <w:tc>
          <w:tcPr>
            <w:tcW w:w="9356" w:type="dxa"/>
            <w:shd w:val="clear" w:color="auto" w:fill="auto"/>
          </w:tcPr>
          <w:p w14:paraId="112D03E3" w14:textId="77777777" w:rsidR="009165FD" w:rsidRPr="009003D1" w:rsidRDefault="009165FD" w:rsidP="00AA48C3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9165FD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542CAA9C" w14:textId="39E9AFC2" w:rsidR="006473B9" w:rsidRDefault="006473B9" w:rsidP="00AA48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9165FD" w:rsidRPr="009165FD">
              <w:rPr>
                <w:rFonts w:ascii="Arial" w:hAnsi="Arial" w:cs="Arial"/>
                <w:sz w:val="22"/>
                <w:szCs w:val="22"/>
              </w:rPr>
              <w:t xml:space="preserve">godnie z oficjalnymi danymi podanymi na stronie Apple, wymiary </w:t>
            </w:r>
            <w:proofErr w:type="spellStart"/>
            <w:r w:rsidR="009165FD" w:rsidRPr="009165FD">
              <w:rPr>
                <w:rFonts w:ascii="Arial" w:hAnsi="Arial" w:cs="Arial"/>
                <w:sz w:val="22"/>
                <w:szCs w:val="22"/>
              </w:rPr>
              <w:t>Macbooka</w:t>
            </w:r>
            <w:proofErr w:type="spellEnd"/>
            <w:r w:rsidR="009165FD" w:rsidRPr="009165FD">
              <w:rPr>
                <w:rFonts w:ascii="Arial" w:hAnsi="Arial" w:cs="Arial"/>
                <w:sz w:val="22"/>
                <w:szCs w:val="22"/>
              </w:rPr>
              <w:t xml:space="preserve"> Pro 14 </w:t>
            </w:r>
            <w:r w:rsidR="00846167">
              <w:rPr>
                <w:rFonts w:ascii="Arial" w:hAnsi="Arial" w:cs="Arial"/>
                <w:sz w:val="22"/>
                <w:szCs w:val="22"/>
              </w:rPr>
              <w:br/>
            </w:r>
            <w:r w:rsidR="009165FD" w:rsidRPr="009165FD">
              <w:rPr>
                <w:rFonts w:ascii="Arial" w:hAnsi="Arial" w:cs="Arial"/>
                <w:sz w:val="22"/>
                <w:szCs w:val="22"/>
              </w:rPr>
              <w:t>są następujące (nieco większe od maksymalnych określonych w milimetrach w OPZ)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1696CFB" w14:textId="3142365F" w:rsidR="009165FD" w:rsidRPr="009165FD" w:rsidRDefault="009165FD" w:rsidP="00AA48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5FD">
              <w:rPr>
                <w:rFonts w:ascii="Arial" w:hAnsi="Arial" w:cs="Arial"/>
                <w:sz w:val="22"/>
                <w:szCs w:val="22"/>
              </w:rPr>
              <w:t>Grubość 1,55 cm, Szerokość: 31,26 cm, Głębokość: 22,12 cm.</w:t>
            </w:r>
          </w:p>
          <w:p w14:paraId="2486C48F" w14:textId="509A032E" w:rsidR="009165FD" w:rsidRPr="009165FD" w:rsidRDefault="009165FD" w:rsidP="00AA48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5FD">
              <w:rPr>
                <w:rFonts w:ascii="Arial" w:hAnsi="Arial" w:cs="Arial"/>
                <w:sz w:val="22"/>
                <w:szCs w:val="22"/>
              </w:rPr>
              <w:t xml:space="preserve">Czy Zamawiający akceptuje takie wymiary? </w:t>
            </w:r>
          </w:p>
          <w:p w14:paraId="612F6096" w14:textId="2A271F54" w:rsidR="009165FD" w:rsidRPr="009003D1" w:rsidRDefault="009165FD" w:rsidP="00AA48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5FD">
              <w:rPr>
                <w:rFonts w:ascii="Arial" w:hAnsi="Arial" w:cs="Arial"/>
                <w:sz w:val="22"/>
                <w:szCs w:val="22"/>
              </w:rPr>
              <w:t xml:space="preserve">W przypadku odmowy informuję, że nie ma sprzętu, na którym można by złożyć ofertę, </w:t>
            </w:r>
            <w:r w:rsidR="00846167">
              <w:rPr>
                <w:rFonts w:ascii="Arial" w:hAnsi="Arial" w:cs="Arial"/>
                <w:sz w:val="22"/>
                <w:szCs w:val="22"/>
              </w:rPr>
              <w:br/>
            </w:r>
            <w:r w:rsidRPr="009165FD">
              <w:rPr>
                <w:rFonts w:ascii="Arial" w:hAnsi="Arial" w:cs="Arial"/>
                <w:sz w:val="22"/>
                <w:szCs w:val="22"/>
              </w:rPr>
              <w:t>gdyż jedynym produktem jaki można zaoferować w niniejszym postępowaniu jest notebook firmy Apple.</w:t>
            </w:r>
          </w:p>
          <w:p w14:paraId="719954FF" w14:textId="3F78D3C1" w:rsidR="009165FD" w:rsidRDefault="009165FD" w:rsidP="00AA48C3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54348E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1FE891FD" w14:textId="703EAE0A" w:rsidR="00AA48C3" w:rsidRPr="00AA48C3" w:rsidRDefault="006473B9" w:rsidP="00AA48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48C3">
              <w:rPr>
                <w:rFonts w:ascii="Arial" w:hAnsi="Arial" w:cs="Arial"/>
                <w:sz w:val="22"/>
                <w:szCs w:val="22"/>
              </w:rPr>
              <w:t xml:space="preserve">TAK. Zamawiający dopuszcza </w:t>
            </w:r>
            <w:r w:rsidR="00A7568E">
              <w:rPr>
                <w:rFonts w:ascii="Arial" w:hAnsi="Arial" w:cs="Arial"/>
                <w:sz w:val="22"/>
                <w:szCs w:val="22"/>
              </w:rPr>
              <w:t>nowe</w:t>
            </w:r>
            <w:r w:rsidRPr="00AA48C3">
              <w:rPr>
                <w:rFonts w:ascii="Arial" w:hAnsi="Arial" w:cs="Arial"/>
                <w:sz w:val="22"/>
                <w:szCs w:val="22"/>
              </w:rPr>
              <w:t xml:space="preserve"> wymiary</w:t>
            </w:r>
            <w:r w:rsidR="00AA48C3">
              <w:rPr>
                <w:rFonts w:ascii="Arial" w:hAnsi="Arial" w:cs="Arial"/>
                <w:sz w:val="22"/>
                <w:szCs w:val="22"/>
              </w:rPr>
              <w:t>: g</w:t>
            </w:r>
            <w:r w:rsidR="00AA48C3" w:rsidRPr="00AA48C3">
              <w:rPr>
                <w:rFonts w:ascii="Arial" w:hAnsi="Arial" w:cs="Arial"/>
                <w:sz w:val="22"/>
                <w:szCs w:val="22"/>
              </w:rPr>
              <w:t>rubość 1</w:t>
            </w:r>
            <w:r w:rsidR="00A7568E">
              <w:rPr>
                <w:rFonts w:ascii="Arial" w:hAnsi="Arial" w:cs="Arial"/>
                <w:sz w:val="22"/>
                <w:szCs w:val="22"/>
              </w:rPr>
              <w:t>6</w:t>
            </w:r>
            <w:r w:rsidR="00AA48C3" w:rsidRPr="00AA48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F778B">
              <w:rPr>
                <w:rFonts w:ascii="Arial" w:hAnsi="Arial" w:cs="Arial"/>
                <w:sz w:val="22"/>
                <w:szCs w:val="22"/>
              </w:rPr>
              <w:t>m</w:t>
            </w:r>
            <w:r w:rsidR="00AA48C3" w:rsidRPr="00AA48C3">
              <w:rPr>
                <w:rFonts w:ascii="Arial" w:hAnsi="Arial" w:cs="Arial"/>
                <w:sz w:val="22"/>
                <w:szCs w:val="22"/>
              </w:rPr>
              <w:t xml:space="preserve">m, </w:t>
            </w:r>
            <w:r w:rsidR="00AA48C3">
              <w:rPr>
                <w:rFonts w:ascii="Arial" w:hAnsi="Arial" w:cs="Arial"/>
                <w:sz w:val="22"/>
                <w:szCs w:val="22"/>
              </w:rPr>
              <w:t>s</w:t>
            </w:r>
            <w:r w:rsidR="00AA48C3" w:rsidRPr="00AA48C3">
              <w:rPr>
                <w:rFonts w:ascii="Arial" w:hAnsi="Arial" w:cs="Arial"/>
                <w:sz w:val="22"/>
                <w:szCs w:val="22"/>
              </w:rPr>
              <w:t xml:space="preserve">zerokość: </w:t>
            </w:r>
            <w:r w:rsidR="00A7568E">
              <w:rPr>
                <w:rFonts w:ascii="Arial" w:hAnsi="Arial" w:cs="Arial"/>
                <w:sz w:val="22"/>
                <w:szCs w:val="22"/>
              </w:rPr>
              <w:t>315 mm</w:t>
            </w:r>
            <w:r w:rsidR="00AA48C3" w:rsidRPr="00AA48C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A48C3">
              <w:rPr>
                <w:rFonts w:ascii="Arial" w:hAnsi="Arial" w:cs="Arial"/>
                <w:sz w:val="22"/>
                <w:szCs w:val="22"/>
              </w:rPr>
              <w:t>g</w:t>
            </w:r>
            <w:r w:rsidR="00AA48C3" w:rsidRPr="00AA48C3">
              <w:rPr>
                <w:rFonts w:ascii="Arial" w:hAnsi="Arial" w:cs="Arial"/>
                <w:sz w:val="22"/>
                <w:szCs w:val="22"/>
              </w:rPr>
              <w:t xml:space="preserve">łębokość: </w:t>
            </w:r>
            <w:r w:rsidR="00CC482B">
              <w:rPr>
                <w:rFonts w:ascii="Arial" w:hAnsi="Arial" w:cs="Arial"/>
                <w:sz w:val="22"/>
                <w:szCs w:val="22"/>
              </w:rPr>
              <w:t>225 m</w:t>
            </w:r>
            <w:r w:rsidR="00AA48C3" w:rsidRPr="00AA48C3">
              <w:rPr>
                <w:rFonts w:ascii="Arial" w:hAnsi="Arial" w:cs="Arial"/>
                <w:sz w:val="22"/>
                <w:szCs w:val="22"/>
              </w:rPr>
              <w:t>m</w:t>
            </w:r>
            <w:r w:rsidR="00AA48C3">
              <w:rPr>
                <w:rFonts w:ascii="Arial" w:hAnsi="Arial" w:cs="Arial"/>
                <w:sz w:val="22"/>
                <w:szCs w:val="22"/>
              </w:rPr>
              <w:t xml:space="preserve"> i tym samym zmienia dotychczasowe zapisy w SWZ.</w:t>
            </w:r>
          </w:p>
          <w:p w14:paraId="19605700" w14:textId="383547B0" w:rsidR="006473B9" w:rsidRPr="0054348E" w:rsidRDefault="006473B9" w:rsidP="00F32077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225EBA2B" w14:textId="69095524" w:rsidR="009165FD" w:rsidRPr="009165FD" w:rsidRDefault="009165FD" w:rsidP="00F3207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9165FD" w:rsidRPr="009003D1" w14:paraId="7C869C94" w14:textId="77777777" w:rsidTr="00F32077">
        <w:tc>
          <w:tcPr>
            <w:tcW w:w="9356" w:type="dxa"/>
            <w:shd w:val="clear" w:color="auto" w:fill="auto"/>
          </w:tcPr>
          <w:p w14:paraId="7B1B0168" w14:textId="77777777" w:rsidR="009165FD" w:rsidRPr="009003D1" w:rsidRDefault="009165FD" w:rsidP="00AA48C3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9165FD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14:paraId="06286763" w14:textId="1CFCD293" w:rsidR="009165FD" w:rsidRPr="009165FD" w:rsidRDefault="006473B9" w:rsidP="00AA48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9165FD" w:rsidRPr="009165FD">
              <w:rPr>
                <w:rFonts w:ascii="Arial" w:hAnsi="Arial" w:cs="Arial"/>
                <w:sz w:val="22"/>
                <w:szCs w:val="22"/>
              </w:rPr>
              <w:t xml:space="preserve"> nawiązaniu do odpowiedzi udzielonej 12 kwietnia odnoszącej się do wzoru umowy w § 8 pkt. 9 ponawiam wniosek o całkowite usunięcie zapisu odnośnie pozostawienia nośnika danych </w:t>
            </w:r>
            <w:r w:rsidR="00846167">
              <w:rPr>
                <w:rFonts w:ascii="Arial" w:hAnsi="Arial" w:cs="Arial"/>
                <w:sz w:val="22"/>
                <w:szCs w:val="22"/>
              </w:rPr>
              <w:br/>
            </w:r>
            <w:r w:rsidR="009165FD" w:rsidRPr="009165FD">
              <w:rPr>
                <w:rFonts w:ascii="Arial" w:hAnsi="Arial" w:cs="Arial"/>
                <w:sz w:val="22"/>
                <w:szCs w:val="22"/>
              </w:rPr>
              <w:t>w razie awarii. Zamawiający w ramach udzielonej odpowiedzi dokonał niezrozumiałej modyfikacji : "W razie stwierdzenia awarii wymagającej wymiany dysku lub innego nośnika danych, pierwotny zostanie zwrócony Kupującemu w celu zezłomowania".</w:t>
            </w:r>
          </w:p>
          <w:p w14:paraId="0FED258F" w14:textId="77777777" w:rsidR="009165FD" w:rsidRPr="009165FD" w:rsidRDefault="009165FD" w:rsidP="00AA48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5FD">
              <w:rPr>
                <w:rFonts w:ascii="Arial" w:hAnsi="Arial" w:cs="Arial"/>
                <w:sz w:val="22"/>
                <w:szCs w:val="22"/>
              </w:rPr>
              <w:t xml:space="preserve">Jeszcze raz Państwa informuję, iż dyski </w:t>
            </w:r>
            <w:proofErr w:type="spellStart"/>
            <w:r w:rsidRPr="009165FD">
              <w:rPr>
                <w:rFonts w:ascii="Arial" w:hAnsi="Arial" w:cs="Arial"/>
                <w:sz w:val="22"/>
                <w:szCs w:val="22"/>
              </w:rPr>
              <w:t>flash</w:t>
            </w:r>
            <w:proofErr w:type="spellEnd"/>
            <w:r w:rsidRPr="009165FD">
              <w:rPr>
                <w:rFonts w:ascii="Arial" w:hAnsi="Arial" w:cs="Arial"/>
                <w:sz w:val="22"/>
                <w:szCs w:val="22"/>
              </w:rPr>
              <w:t xml:space="preserve"> SSD w notebookach marki Apple są wlutowaną oraz integralną częścią płyty głównej. </w:t>
            </w:r>
          </w:p>
          <w:p w14:paraId="17C69640" w14:textId="77777777" w:rsidR="009165FD" w:rsidRPr="009165FD" w:rsidRDefault="009165FD" w:rsidP="00AA48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5FD">
              <w:rPr>
                <w:rFonts w:ascii="Arial" w:hAnsi="Arial" w:cs="Arial"/>
                <w:sz w:val="22"/>
                <w:szCs w:val="22"/>
              </w:rPr>
              <w:t xml:space="preserve">Użytkownik ani sprzedawca nie ma żadnej możliwości technicznej wyjęcia tego dysku w celu przekazania go do zezłomowania, co więcej nawet oficjalny autoryzowany serwis Apple tego nie uczyni, gdyż producent nie przewiduje takiej usługi znanej jako </w:t>
            </w:r>
            <w:proofErr w:type="spellStart"/>
            <w:r w:rsidRPr="009165FD">
              <w:rPr>
                <w:rFonts w:ascii="Arial" w:hAnsi="Arial" w:cs="Arial"/>
                <w:sz w:val="22"/>
                <w:szCs w:val="22"/>
              </w:rPr>
              <w:t>Keep</w:t>
            </w:r>
            <w:proofErr w:type="spellEnd"/>
            <w:r w:rsidRPr="009165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165FD">
              <w:rPr>
                <w:rFonts w:ascii="Arial" w:hAnsi="Arial" w:cs="Arial"/>
                <w:sz w:val="22"/>
                <w:szCs w:val="22"/>
              </w:rPr>
              <w:t>Your</w:t>
            </w:r>
            <w:proofErr w:type="spellEnd"/>
            <w:r w:rsidRPr="009165FD">
              <w:rPr>
                <w:rFonts w:ascii="Arial" w:hAnsi="Arial" w:cs="Arial"/>
                <w:sz w:val="22"/>
                <w:szCs w:val="22"/>
              </w:rPr>
              <w:t xml:space="preserve"> Hard Drive znanej z produktów biznesowych innych producentów Dell, HP, Lenovo itp. </w:t>
            </w:r>
          </w:p>
          <w:p w14:paraId="387ECAAD" w14:textId="77777777" w:rsidR="009165FD" w:rsidRPr="009003D1" w:rsidRDefault="009165FD" w:rsidP="00AA48C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5FD">
              <w:rPr>
                <w:rFonts w:ascii="Arial" w:hAnsi="Arial" w:cs="Arial"/>
                <w:sz w:val="22"/>
                <w:szCs w:val="22"/>
              </w:rPr>
              <w:t xml:space="preserve">Jednocześnie zaznaczam, iż przy opisanym przez Państwa zapotrzebowaniu można zaproponować tylko sprzęt Apple. Świadczy też o tym pozostawiony w pliku </w:t>
            </w:r>
            <w:proofErr w:type="spellStart"/>
            <w:r w:rsidRPr="009165FD">
              <w:rPr>
                <w:rFonts w:ascii="Arial" w:hAnsi="Arial" w:cs="Arial"/>
                <w:sz w:val="22"/>
                <w:szCs w:val="22"/>
              </w:rPr>
              <w:t>word</w:t>
            </w:r>
            <w:proofErr w:type="spellEnd"/>
            <w:r w:rsidRPr="009165FD">
              <w:rPr>
                <w:rFonts w:ascii="Arial" w:hAnsi="Arial" w:cs="Arial"/>
                <w:sz w:val="22"/>
                <w:szCs w:val="22"/>
              </w:rPr>
              <w:t xml:space="preserve"> komentarz pani Anny Zarzyckiej podnoszący wątpliwość czy aby na pewno istnieje możliwość zaoferowania sprzętu równoważnego - nie, nie istnieje, dlatego prosimy o konieczne usunięcie zapisów o pozostawieniu/demontażu dysków w sprzęcie APPLE .</w:t>
            </w:r>
          </w:p>
          <w:p w14:paraId="733215E0" w14:textId="5C1AE715" w:rsidR="009165FD" w:rsidRDefault="009165FD" w:rsidP="00AA48C3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54348E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F1FF543" w14:textId="76BFCED2" w:rsidR="006473B9" w:rsidRDefault="006473B9" w:rsidP="00AA48C3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48C3">
              <w:rPr>
                <w:rFonts w:ascii="Arial" w:hAnsi="Arial" w:cs="Arial"/>
                <w:sz w:val="22"/>
                <w:szCs w:val="22"/>
              </w:rPr>
              <w:t>NIE. Zamawiający podtrzymuje dotychczasowe zapisy w NOWYM WZORZE UMOWY, stanowiącym załącznik nr 3a do SWZ.</w:t>
            </w:r>
            <w:r w:rsidR="001727AF">
              <w:rPr>
                <w:rFonts w:ascii="Arial" w:hAnsi="Arial" w:cs="Arial"/>
                <w:sz w:val="22"/>
                <w:szCs w:val="22"/>
              </w:rPr>
              <w:t xml:space="preserve"> Polityka bezpieczeństwa informacji </w:t>
            </w:r>
            <w:r w:rsidR="00A7568E">
              <w:rPr>
                <w:rFonts w:ascii="Arial" w:hAnsi="Arial" w:cs="Arial"/>
                <w:sz w:val="22"/>
                <w:szCs w:val="22"/>
              </w:rPr>
              <w:t xml:space="preserve">AGH </w:t>
            </w:r>
            <w:r w:rsidR="001727AF">
              <w:rPr>
                <w:rFonts w:ascii="Arial" w:hAnsi="Arial" w:cs="Arial"/>
                <w:sz w:val="22"/>
                <w:szCs w:val="22"/>
              </w:rPr>
              <w:t xml:space="preserve">uniemożliwia </w:t>
            </w:r>
            <w:r w:rsidR="00A7568E">
              <w:rPr>
                <w:rFonts w:ascii="Arial" w:hAnsi="Arial" w:cs="Arial"/>
                <w:sz w:val="22"/>
                <w:szCs w:val="22"/>
              </w:rPr>
              <w:t xml:space="preserve">oddanie </w:t>
            </w:r>
            <w:r w:rsidR="001727AF">
              <w:rPr>
                <w:rFonts w:ascii="Arial" w:hAnsi="Arial" w:cs="Arial"/>
                <w:sz w:val="22"/>
                <w:szCs w:val="22"/>
              </w:rPr>
              <w:t xml:space="preserve">dysku </w:t>
            </w:r>
            <w:r w:rsidR="00A7568E">
              <w:rPr>
                <w:rFonts w:ascii="Arial" w:hAnsi="Arial" w:cs="Arial"/>
                <w:sz w:val="22"/>
                <w:szCs w:val="22"/>
              </w:rPr>
              <w:t xml:space="preserve">z danymi. Zatem jeżeli zwrot samego dysku Zamawiającemu nie jest możliwy </w:t>
            </w:r>
            <w:r w:rsidR="00846167">
              <w:rPr>
                <w:rFonts w:ascii="Arial" w:hAnsi="Arial" w:cs="Arial"/>
                <w:sz w:val="22"/>
                <w:szCs w:val="22"/>
              </w:rPr>
              <w:br/>
            </w:r>
            <w:r w:rsidR="00A7568E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="00A7568E" w:rsidRPr="00D31263">
              <w:rPr>
                <w:rFonts w:ascii="Arial" w:hAnsi="Arial" w:cs="Arial"/>
                <w:sz w:val="22"/>
                <w:szCs w:val="22"/>
              </w:rPr>
              <w:t xml:space="preserve">Wykonawca musi zwrócić cały sprzęt w celu zezłomowania. </w:t>
            </w:r>
          </w:p>
          <w:p w14:paraId="71D07E3A" w14:textId="376E493F" w:rsidR="00846167" w:rsidRPr="00846167" w:rsidRDefault="00846167" w:rsidP="00AA48C3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61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Ponadto w</w:t>
            </w:r>
            <w:r w:rsidRPr="008461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ymagania dotyczące możliwości instalowania i używania oprogramowania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br/>
            </w:r>
            <w:r w:rsidRPr="008461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na platformę Apple </w:t>
            </w:r>
            <w:proofErr w:type="spellStart"/>
            <w:r w:rsidRPr="008461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MacOS</w:t>
            </w:r>
            <w:proofErr w:type="spellEnd"/>
            <w:r w:rsidRPr="008461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wynika z potrzeb z Zamawiającego.</w:t>
            </w:r>
          </w:p>
          <w:p w14:paraId="637E3A11" w14:textId="2A9674BE" w:rsidR="009165FD" w:rsidRPr="009165FD" w:rsidRDefault="009165FD" w:rsidP="00CF778B">
            <w:pPr>
              <w:spacing w:after="40"/>
              <w:ind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5331C403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75B565F" w14:textId="483A0A4F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88873" w14:textId="77777777" w:rsidR="0073236E" w:rsidRDefault="0073236E">
      <w:r>
        <w:separator/>
      </w:r>
    </w:p>
  </w:endnote>
  <w:endnote w:type="continuationSeparator" w:id="0">
    <w:p w14:paraId="3CF1859D" w14:textId="77777777" w:rsidR="0073236E" w:rsidRDefault="00732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77A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56B9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2084B" w14:textId="1683D3BB" w:rsidR="006D4AB3" w:rsidRDefault="000A340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E2CABBA" wp14:editId="1220FC8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8FFFD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01507C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50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0E4C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A3A730" w14:textId="77777777" w:rsidR="006D4AB3" w:rsidRDefault="006D4AB3">
    <w:pPr>
      <w:pStyle w:val="Stopka"/>
      <w:tabs>
        <w:tab w:val="clear" w:pos="4536"/>
        <w:tab w:val="left" w:pos="6237"/>
      </w:tabs>
    </w:pPr>
  </w:p>
  <w:p w14:paraId="7C51A7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FDE54" w14:textId="77777777" w:rsidR="0073236E" w:rsidRDefault="0073236E">
      <w:r>
        <w:separator/>
      </w:r>
    </w:p>
  </w:footnote>
  <w:footnote w:type="continuationSeparator" w:id="0">
    <w:p w14:paraId="7831B0F9" w14:textId="77777777" w:rsidR="0073236E" w:rsidRDefault="00732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819DB" w14:textId="77777777" w:rsidR="009165FD" w:rsidRDefault="009165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0E83D" w14:textId="77777777" w:rsidR="009165FD" w:rsidRDefault="009165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8EE55" w14:textId="77777777" w:rsidR="009165FD" w:rsidRDefault="009165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1749565">
    <w:abstractNumId w:val="3"/>
  </w:num>
  <w:num w:numId="2" w16cid:durableId="780227550">
    <w:abstractNumId w:val="6"/>
  </w:num>
  <w:num w:numId="3" w16cid:durableId="675302724">
    <w:abstractNumId w:val="2"/>
  </w:num>
  <w:num w:numId="4" w16cid:durableId="1675259248">
    <w:abstractNumId w:val="5"/>
  </w:num>
  <w:num w:numId="5" w16cid:durableId="698816879">
    <w:abstractNumId w:val="0"/>
  </w:num>
  <w:num w:numId="6" w16cid:durableId="1640845511">
    <w:abstractNumId w:val="1"/>
  </w:num>
  <w:num w:numId="7" w16cid:durableId="8508770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1BB"/>
    <w:rsid w:val="00031374"/>
    <w:rsid w:val="000A1097"/>
    <w:rsid w:val="000A340F"/>
    <w:rsid w:val="000B4570"/>
    <w:rsid w:val="000E2A8F"/>
    <w:rsid w:val="0012774F"/>
    <w:rsid w:val="00144B7A"/>
    <w:rsid w:val="001727AF"/>
    <w:rsid w:val="00180C6E"/>
    <w:rsid w:val="0029606A"/>
    <w:rsid w:val="004457B2"/>
    <w:rsid w:val="004848F3"/>
    <w:rsid w:val="004A75F2"/>
    <w:rsid w:val="004E31E6"/>
    <w:rsid w:val="005144A9"/>
    <w:rsid w:val="00520165"/>
    <w:rsid w:val="0054348E"/>
    <w:rsid w:val="005B1B08"/>
    <w:rsid w:val="00632C3C"/>
    <w:rsid w:val="006473B9"/>
    <w:rsid w:val="00662BDB"/>
    <w:rsid w:val="006A5DF1"/>
    <w:rsid w:val="006B7198"/>
    <w:rsid w:val="006D4AB3"/>
    <w:rsid w:val="006F3B81"/>
    <w:rsid w:val="0073236E"/>
    <w:rsid w:val="007A3D6A"/>
    <w:rsid w:val="007D7198"/>
    <w:rsid w:val="00846167"/>
    <w:rsid w:val="00870F9F"/>
    <w:rsid w:val="008804B6"/>
    <w:rsid w:val="00897AB0"/>
    <w:rsid w:val="008A3553"/>
    <w:rsid w:val="009003D1"/>
    <w:rsid w:val="009165FD"/>
    <w:rsid w:val="00947A50"/>
    <w:rsid w:val="009917DD"/>
    <w:rsid w:val="00993110"/>
    <w:rsid w:val="009B41BB"/>
    <w:rsid w:val="00A7568E"/>
    <w:rsid w:val="00A905AC"/>
    <w:rsid w:val="00AA48C3"/>
    <w:rsid w:val="00B1255C"/>
    <w:rsid w:val="00BA6584"/>
    <w:rsid w:val="00BE7BFD"/>
    <w:rsid w:val="00C370F2"/>
    <w:rsid w:val="00C44EEC"/>
    <w:rsid w:val="00CC482B"/>
    <w:rsid w:val="00CF778B"/>
    <w:rsid w:val="00D22FFA"/>
    <w:rsid w:val="00D31263"/>
    <w:rsid w:val="00D8461B"/>
    <w:rsid w:val="00D9049C"/>
    <w:rsid w:val="00D915F2"/>
    <w:rsid w:val="00DF32E8"/>
    <w:rsid w:val="00E21B49"/>
    <w:rsid w:val="00E2789F"/>
    <w:rsid w:val="00E42242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53B7FE"/>
  <w15:chartTrackingRefBased/>
  <w15:docId w15:val="{D9222390-0E97-4819-9D6D-6CC3F5A49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4</cp:revision>
  <cp:lastPrinted>2022-05-09T11:37:00Z</cp:lastPrinted>
  <dcterms:created xsi:type="dcterms:W3CDTF">2022-05-09T07:41:00Z</dcterms:created>
  <dcterms:modified xsi:type="dcterms:W3CDTF">2022-05-09T11:37:00Z</dcterms:modified>
</cp:coreProperties>
</file>