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6108A" w14:textId="77777777" w:rsidR="00D665F5" w:rsidRDefault="00B13CFF" w:rsidP="00D665F5">
      <w:pPr>
        <w:spacing w:after="240"/>
        <w:jc w:val="right"/>
        <w:rPr>
          <w:sz w:val="22"/>
          <w:szCs w:val="22"/>
        </w:rPr>
      </w:pPr>
      <w:r w:rsidRPr="00B13C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3CFF">
        <w:rPr>
          <w:sz w:val="22"/>
          <w:szCs w:val="22"/>
        </w:rPr>
        <w:t>2022-05-09</w:t>
      </w:r>
    </w:p>
    <w:p w14:paraId="770572A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0C2618" w14:textId="77777777" w:rsidR="00B13CFF" w:rsidRPr="00B13CFF" w:rsidRDefault="00B13CFF" w:rsidP="00577BC6">
      <w:pPr>
        <w:spacing w:after="40"/>
        <w:rPr>
          <w:b/>
          <w:bCs/>
          <w:sz w:val="22"/>
          <w:szCs w:val="22"/>
        </w:rPr>
      </w:pPr>
      <w:r w:rsidRPr="00B13CFF">
        <w:rPr>
          <w:b/>
          <w:bCs/>
          <w:sz w:val="22"/>
          <w:szCs w:val="22"/>
        </w:rPr>
        <w:t>Akademia Górniczo - Hutnicza</w:t>
      </w:r>
    </w:p>
    <w:p w14:paraId="181E2DD4" w14:textId="77777777" w:rsidR="00B13CFF" w:rsidRPr="00B13CFF" w:rsidRDefault="00B13CFF" w:rsidP="00577BC6">
      <w:pPr>
        <w:spacing w:after="40"/>
        <w:rPr>
          <w:b/>
          <w:bCs/>
          <w:sz w:val="22"/>
          <w:szCs w:val="22"/>
        </w:rPr>
      </w:pPr>
      <w:r w:rsidRPr="00B13CFF">
        <w:rPr>
          <w:b/>
          <w:bCs/>
          <w:sz w:val="22"/>
          <w:szCs w:val="22"/>
        </w:rPr>
        <w:t>im. Stanisława Staszica w Krakowie</w:t>
      </w:r>
    </w:p>
    <w:p w14:paraId="58D0DFF4" w14:textId="77777777" w:rsidR="00D665F5" w:rsidRPr="00D91931" w:rsidRDefault="00B13CFF" w:rsidP="00577BC6">
      <w:pPr>
        <w:spacing w:after="40"/>
        <w:rPr>
          <w:b/>
          <w:bCs/>
          <w:sz w:val="22"/>
          <w:szCs w:val="22"/>
        </w:rPr>
      </w:pPr>
      <w:r w:rsidRPr="00B13CFF">
        <w:rPr>
          <w:b/>
          <w:bCs/>
          <w:sz w:val="22"/>
          <w:szCs w:val="22"/>
        </w:rPr>
        <w:t>Dział Zamówień Publicznych</w:t>
      </w:r>
    </w:p>
    <w:p w14:paraId="602C677C" w14:textId="77777777" w:rsidR="00D665F5" w:rsidRPr="00BD5546" w:rsidRDefault="00B13CFF" w:rsidP="00D665F5">
      <w:pPr>
        <w:rPr>
          <w:sz w:val="22"/>
          <w:szCs w:val="22"/>
        </w:rPr>
      </w:pPr>
      <w:r w:rsidRPr="00B13C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3CFF">
        <w:rPr>
          <w:sz w:val="22"/>
          <w:szCs w:val="22"/>
        </w:rPr>
        <w:t>30</w:t>
      </w:r>
    </w:p>
    <w:p w14:paraId="228AE3B4" w14:textId="77777777" w:rsidR="00D665F5" w:rsidRPr="00BD5546" w:rsidRDefault="00B13CFF" w:rsidP="00D665F5">
      <w:pPr>
        <w:rPr>
          <w:sz w:val="22"/>
          <w:szCs w:val="22"/>
        </w:rPr>
      </w:pPr>
      <w:r w:rsidRPr="00B13C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3CFF">
        <w:rPr>
          <w:sz w:val="22"/>
          <w:szCs w:val="22"/>
        </w:rPr>
        <w:t>Kraków</w:t>
      </w:r>
    </w:p>
    <w:p w14:paraId="454E3A3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51B66C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742DF9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88BB5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889CE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3CFF" w:rsidRPr="00B13CFF">
        <w:rPr>
          <w:b/>
          <w:sz w:val="22"/>
          <w:szCs w:val="22"/>
        </w:rPr>
        <w:t>KC-</w:t>
      </w:r>
      <w:proofErr w:type="spellStart"/>
      <w:r w:rsidR="00B13CFF" w:rsidRPr="00B13CFF">
        <w:rPr>
          <w:b/>
          <w:sz w:val="22"/>
          <w:szCs w:val="22"/>
        </w:rPr>
        <w:t>zp</w:t>
      </w:r>
      <w:proofErr w:type="spellEnd"/>
      <w:r w:rsidR="00B13CFF" w:rsidRPr="00B13CFF">
        <w:rPr>
          <w:b/>
          <w:sz w:val="22"/>
          <w:szCs w:val="22"/>
        </w:rPr>
        <w:t>. 272-184/22</w:t>
      </w:r>
      <w:r w:rsidR="00A80738">
        <w:rPr>
          <w:sz w:val="24"/>
        </w:rPr>
        <w:tab/>
        <w:t xml:space="preserve"> </w:t>
      </w:r>
    </w:p>
    <w:p w14:paraId="6EF813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1696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A9EB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C702A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5BE17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9DA6E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3CFF" w:rsidRPr="00B13CF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3199C59" w14:textId="09506D34" w:rsidR="00A80738" w:rsidRPr="00577BC6" w:rsidRDefault="00B13C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3CFF">
        <w:rPr>
          <w:b/>
          <w:sz w:val="22"/>
          <w:szCs w:val="22"/>
        </w:rPr>
        <w:t>Dostaw</w:t>
      </w:r>
      <w:r w:rsidR="00647923">
        <w:rPr>
          <w:b/>
          <w:sz w:val="22"/>
          <w:szCs w:val="22"/>
        </w:rPr>
        <w:t>ę</w:t>
      </w:r>
      <w:r w:rsidRPr="00B13CFF">
        <w:rPr>
          <w:b/>
          <w:sz w:val="22"/>
          <w:szCs w:val="22"/>
        </w:rPr>
        <w:t xml:space="preserve"> materiałów reklamowych i promocyjnych dla Wydziału </w:t>
      </w:r>
      <w:proofErr w:type="spellStart"/>
      <w:r w:rsidRPr="00B13CFF">
        <w:rPr>
          <w:b/>
          <w:sz w:val="22"/>
          <w:szCs w:val="22"/>
        </w:rPr>
        <w:t>EAIiIB</w:t>
      </w:r>
      <w:proofErr w:type="spellEnd"/>
      <w:r w:rsidRPr="00B13CFF">
        <w:rPr>
          <w:b/>
          <w:sz w:val="22"/>
          <w:szCs w:val="22"/>
        </w:rPr>
        <w:t xml:space="preserve"> - KC-</w:t>
      </w:r>
      <w:proofErr w:type="spellStart"/>
      <w:r w:rsidRPr="00B13CFF">
        <w:rPr>
          <w:b/>
          <w:sz w:val="22"/>
          <w:szCs w:val="22"/>
        </w:rPr>
        <w:t>zp</w:t>
      </w:r>
      <w:proofErr w:type="spellEnd"/>
      <w:r w:rsidRPr="00B13CFF">
        <w:rPr>
          <w:b/>
          <w:sz w:val="22"/>
          <w:szCs w:val="22"/>
        </w:rPr>
        <w:t>. 272-184/22</w:t>
      </w:r>
    </w:p>
    <w:p w14:paraId="389002C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13CFF" w:rsidRPr="00B13CFF">
        <w:rPr>
          <w:sz w:val="22"/>
          <w:szCs w:val="22"/>
        </w:rPr>
        <w:t>(</w:t>
      </w:r>
      <w:proofErr w:type="spellStart"/>
      <w:r w:rsidR="00B13CFF" w:rsidRPr="00B13CFF">
        <w:rPr>
          <w:sz w:val="22"/>
          <w:szCs w:val="22"/>
        </w:rPr>
        <w:t>t.j</w:t>
      </w:r>
      <w:proofErr w:type="spellEnd"/>
      <w:r w:rsidR="00B13CFF" w:rsidRPr="00B13CF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C6B33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3CFF" w:rsidRPr="00B13CFF">
        <w:rPr>
          <w:sz w:val="22"/>
          <w:szCs w:val="22"/>
        </w:rPr>
        <w:t>09/05/2022</w:t>
      </w:r>
      <w:r w:rsidR="00FF4AB1" w:rsidRPr="00577BC6">
        <w:rPr>
          <w:sz w:val="22"/>
          <w:szCs w:val="22"/>
        </w:rPr>
        <w:t xml:space="preserve"> o godz. </w:t>
      </w:r>
      <w:r w:rsidR="00B13CFF" w:rsidRPr="00B13CF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520412A" w14:textId="77777777" w:rsidTr="003F57CD">
        <w:tc>
          <w:tcPr>
            <w:tcW w:w="993" w:type="dxa"/>
            <w:shd w:val="clear" w:color="auto" w:fill="auto"/>
            <w:vAlign w:val="center"/>
          </w:tcPr>
          <w:p w14:paraId="6CD5AC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C5514A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6A6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3CFF" w:rsidRPr="00493F8C" w14:paraId="53EA48EE" w14:textId="77777777" w:rsidTr="00452147">
        <w:tc>
          <w:tcPr>
            <w:tcW w:w="993" w:type="dxa"/>
            <w:shd w:val="clear" w:color="auto" w:fill="auto"/>
            <w:vAlign w:val="center"/>
          </w:tcPr>
          <w:p w14:paraId="2170C7CB" w14:textId="77777777" w:rsidR="00B13CFF" w:rsidRPr="00490DC0" w:rsidRDefault="00B13CFF" w:rsidP="00452147">
            <w:pPr>
              <w:spacing w:before="120" w:after="120"/>
              <w:jc w:val="center"/>
            </w:pPr>
            <w:r w:rsidRPr="00B13CFF">
              <w:t>1</w:t>
            </w:r>
          </w:p>
        </w:tc>
        <w:tc>
          <w:tcPr>
            <w:tcW w:w="5244" w:type="dxa"/>
            <w:shd w:val="clear" w:color="auto" w:fill="auto"/>
          </w:tcPr>
          <w:p w14:paraId="7EAD80EC" w14:textId="6D7A0F1F" w:rsidR="00B13CFF" w:rsidRPr="00490DC0" w:rsidRDefault="00B13CFF" w:rsidP="00452147">
            <w:pPr>
              <w:spacing w:before="40"/>
            </w:pPr>
            <w:r w:rsidRPr="00B13CFF">
              <w:t>XD GIFTS Sp</w:t>
            </w:r>
            <w:r w:rsidR="00647923">
              <w:t>.</w:t>
            </w:r>
            <w:r w:rsidRPr="00B13CFF">
              <w:t xml:space="preserve"> z.o.o</w:t>
            </w:r>
          </w:p>
          <w:p w14:paraId="6137D731" w14:textId="77777777" w:rsidR="00B13CFF" w:rsidRPr="00490DC0" w:rsidRDefault="00B13CFF" w:rsidP="00452147">
            <w:r w:rsidRPr="00B13CFF">
              <w:t>ul. Bratnia</w:t>
            </w:r>
            <w:r w:rsidRPr="00490DC0">
              <w:t xml:space="preserve"> </w:t>
            </w:r>
            <w:r w:rsidRPr="00B13CFF">
              <w:t>1</w:t>
            </w:r>
            <w:r w:rsidRPr="00490DC0">
              <w:t xml:space="preserve"> </w:t>
            </w:r>
          </w:p>
          <w:p w14:paraId="36475D93" w14:textId="77777777" w:rsidR="00B13CFF" w:rsidRPr="00490DC0" w:rsidRDefault="00B13CFF" w:rsidP="00452147">
            <w:pPr>
              <w:spacing w:after="40"/>
              <w:jc w:val="both"/>
            </w:pPr>
            <w:r w:rsidRPr="00B13CFF">
              <w:t>60-185</w:t>
            </w:r>
            <w:r w:rsidRPr="00490DC0">
              <w:t xml:space="preserve"> </w:t>
            </w:r>
            <w:r w:rsidRPr="00B13CFF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DDA405" w14:textId="77777777" w:rsidR="00B13CFF" w:rsidRPr="00490DC0" w:rsidRDefault="00B13CFF" w:rsidP="00452147">
            <w:pPr>
              <w:spacing w:before="120" w:after="120"/>
              <w:jc w:val="both"/>
            </w:pPr>
            <w:r w:rsidRPr="00B13CFF">
              <w:t>37 130.87 zł</w:t>
            </w:r>
          </w:p>
        </w:tc>
      </w:tr>
      <w:tr w:rsidR="00B13CFF" w:rsidRPr="00493F8C" w14:paraId="04F978C9" w14:textId="77777777" w:rsidTr="00452147">
        <w:tc>
          <w:tcPr>
            <w:tcW w:w="993" w:type="dxa"/>
            <w:shd w:val="clear" w:color="auto" w:fill="auto"/>
            <w:vAlign w:val="center"/>
          </w:tcPr>
          <w:p w14:paraId="5DFCA8B4" w14:textId="77777777" w:rsidR="00B13CFF" w:rsidRPr="00490DC0" w:rsidRDefault="00B13CFF" w:rsidP="00452147">
            <w:pPr>
              <w:spacing w:before="120" w:after="120"/>
              <w:jc w:val="center"/>
            </w:pPr>
            <w:r w:rsidRPr="00B13CFF">
              <w:t>2</w:t>
            </w:r>
          </w:p>
        </w:tc>
        <w:tc>
          <w:tcPr>
            <w:tcW w:w="5244" w:type="dxa"/>
            <w:shd w:val="clear" w:color="auto" w:fill="auto"/>
          </w:tcPr>
          <w:p w14:paraId="40E0DDDA" w14:textId="50D1CBB4" w:rsidR="00B13CFF" w:rsidRPr="00490DC0" w:rsidRDefault="00B13CFF" w:rsidP="00452147">
            <w:pPr>
              <w:spacing w:before="40"/>
            </w:pPr>
            <w:r w:rsidRPr="00B13CFF">
              <w:t>PPHU LIR El</w:t>
            </w:r>
            <w:r w:rsidR="00647923">
              <w:t>ż</w:t>
            </w:r>
            <w:r w:rsidRPr="00B13CFF">
              <w:t xml:space="preserve">bieta </w:t>
            </w:r>
            <w:proofErr w:type="spellStart"/>
            <w:r w:rsidRPr="00B13CFF">
              <w:t>Zajet</w:t>
            </w:r>
            <w:proofErr w:type="spellEnd"/>
          </w:p>
          <w:p w14:paraId="0DABD395" w14:textId="77777777" w:rsidR="00B13CFF" w:rsidRPr="00490DC0" w:rsidRDefault="00B13CFF" w:rsidP="00452147">
            <w:r w:rsidRPr="00B13CFF">
              <w:t>ul. Grunwaldzka</w:t>
            </w:r>
            <w:r w:rsidRPr="00490DC0">
              <w:t xml:space="preserve"> </w:t>
            </w:r>
            <w:r w:rsidRPr="00B13CFF">
              <w:t>2</w:t>
            </w:r>
            <w:r w:rsidRPr="00490DC0">
              <w:t xml:space="preserve"> </w:t>
            </w:r>
          </w:p>
          <w:p w14:paraId="13E0B760" w14:textId="77777777" w:rsidR="00B13CFF" w:rsidRPr="00490DC0" w:rsidRDefault="00B13CFF" w:rsidP="00452147">
            <w:pPr>
              <w:spacing w:after="40"/>
              <w:jc w:val="both"/>
            </w:pPr>
            <w:r w:rsidRPr="00B13CFF">
              <w:t>82-300</w:t>
            </w:r>
            <w:r w:rsidRPr="00490DC0">
              <w:t xml:space="preserve"> </w:t>
            </w:r>
            <w:r w:rsidRPr="00B13CFF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E792DA" w14:textId="77777777" w:rsidR="00B13CFF" w:rsidRPr="00490DC0" w:rsidRDefault="00B13CFF" w:rsidP="00452147">
            <w:pPr>
              <w:spacing w:before="120" w:after="120"/>
              <w:jc w:val="both"/>
            </w:pPr>
            <w:r w:rsidRPr="00B13CFF">
              <w:t>42 435.00 zł</w:t>
            </w:r>
          </w:p>
        </w:tc>
      </w:tr>
      <w:tr w:rsidR="00B13CFF" w:rsidRPr="00493F8C" w14:paraId="0B49CC25" w14:textId="77777777" w:rsidTr="00452147">
        <w:tc>
          <w:tcPr>
            <w:tcW w:w="993" w:type="dxa"/>
            <w:shd w:val="clear" w:color="auto" w:fill="auto"/>
            <w:vAlign w:val="center"/>
          </w:tcPr>
          <w:p w14:paraId="719B6459" w14:textId="77777777" w:rsidR="00B13CFF" w:rsidRPr="00490DC0" w:rsidRDefault="00B13CFF" w:rsidP="00452147">
            <w:pPr>
              <w:spacing w:before="120" w:after="120"/>
              <w:jc w:val="center"/>
            </w:pPr>
            <w:r w:rsidRPr="00B13CFF">
              <w:t>3</w:t>
            </w:r>
          </w:p>
        </w:tc>
        <w:tc>
          <w:tcPr>
            <w:tcW w:w="5244" w:type="dxa"/>
            <w:shd w:val="clear" w:color="auto" w:fill="auto"/>
          </w:tcPr>
          <w:p w14:paraId="7165A669" w14:textId="050EA3F3" w:rsidR="00B13CFF" w:rsidRPr="00490DC0" w:rsidRDefault="00B13CFF" w:rsidP="00452147">
            <w:pPr>
              <w:spacing w:before="40"/>
            </w:pPr>
            <w:proofErr w:type="spellStart"/>
            <w:r w:rsidRPr="00B13CFF">
              <w:t>Rekus</w:t>
            </w:r>
            <w:proofErr w:type="spellEnd"/>
            <w:r w:rsidRPr="00B13CFF">
              <w:t xml:space="preserve"> Kinga Świderska &amp; Michał Świderski </w:t>
            </w:r>
            <w:r w:rsidR="00647923">
              <w:t>s.c.</w:t>
            </w:r>
          </w:p>
          <w:p w14:paraId="63AE028D" w14:textId="77777777" w:rsidR="00B13CFF" w:rsidRPr="00490DC0" w:rsidRDefault="00B13CFF" w:rsidP="00452147">
            <w:r w:rsidRPr="00B13CFF">
              <w:t>ul. Inowłodzka</w:t>
            </w:r>
            <w:r w:rsidRPr="00490DC0">
              <w:t xml:space="preserve"> </w:t>
            </w:r>
            <w:r w:rsidRPr="00B13CFF">
              <w:t>5/004</w:t>
            </w:r>
            <w:r w:rsidRPr="00490DC0">
              <w:t xml:space="preserve"> </w:t>
            </w:r>
          </w:p>
          <w:p w14:paraId="25A4D788" w14:textId="77777777" w:rsidR="00B13CFF" w:rsidRPr="00490DC0" w:rsidRDefault="00B13CFF" w:rsidP="00452147">
            <w:pPr>
              <w:spacing w:after="40"/>
              <w:jc w:val="both"/>
            </w:pPr>
            <w:r w:rsidRPr="00B13CFF">
              <w:t>03-237</w:t>
            </w:r>
            <w:r w:rsidRPr="00490DC0">
              <w:t xml:space="preserve"> </w:t>
            </w:r>
            <w:r w:rsidRPr="00B13CF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D3CFF" w14:textId="77777777" w:rsidR="00B13CFF" w:rsidRPr="00490DC0" w:rsidRDefault="00B13CFF" w:rsidP="00452147">
            <w:pPr>
              <w:spacing w:before="120" w:after="120"/>
              <w:jc w:val="both"/>
            </w:pPr>
            <w:r w:rsidRPr="00B13CFF">
              <w:t>50 874.77 zł</w:t>
            </w:r>
          </w:p>
        </w:tc>
      </w:tr>
      <w:tr w:rsidR="00B13CFF" w:rsidRPr="00493F8C" w14:paraId="3CE30E7D" w14:textId="77777777" w:rsidTr="00452147">
        <w:tc>
          <w:tcPr>
            <w:tcW w:w="993" w:type="dxa"/>
            <w:shd w:val="clear" w:color="auto" w:fill="auto"/>
            <w:vAlign w:val="center"/>
          </w:tcPr>
          <w:p w14:paraId="29296230" w14:textId="77777777" w:rsidR="00B13CFF" w:rsidRPr="00490DC0" w:rsidRDefault="00B13CFF" w:rsidP="00452147">
            <w:pPr>
              <w:spacing w:before="120" w:after="120"/>
              <w:jc w:val="center"/>
            </w:pPr>
            <w:r w:rsidRPr="00B13CFF">
              <w:t>4</w:t>
            </w:r>
          </w:p>
        </w:tc>
        <w:tc>
          <w:tcPr>
            <w:tcW w:w="5244" w:type="dxa"/>
            <w:shd w:val="clear" w:color="auto" w:fill="auto"/>
          </w:tcPr>
          <w:p w14:paraId="33A88E80" w14:textId="16274C45" w:rsidR="00B13CFF" w:rsidRPr="00490DC0" w:rsidRDefault="00B13CFF" w:rsidP="00452147">
            <w:pPr>
              <w:spacing w:before="40"/>
            </w:pPr>
            <w:proofErr w:type="spellStart"/>
            <w:r w:rsidRPr="00B13CFF">
              <w:t>Aera</w:t>
            </w:r>
            <w:proofErr w:type="spellEnd"/>
            <w:r w:rsidRPr="00B13CFF">
              <w:t xml:space="preserve"> </w:t>
            </w:r>
            <w:proofErr w:type="spellStart"/>
            <w:r w:rsidRPr="00B13CFF">
              <w:t>Group</w:t>
            </w:r>
            <w:proofErr w:type="spellEnd"/>
            <w:r w:rsidRPr="00B13CFF">
              <w:t xml:space="preserve"> </w:t>
            </w:r>
            <w:r w:rsidR="00647923">
              <w:t>Sp.</w:t>
            </w:r>
            <w:r w:rsidRPr="00B13CFF">
              <w:t xml:space="preserve"> z o.o.</w:t>
            </w:r>
          </w:p>
          <w:p w14:paraId="646F8DC7" w14:textId="77777777" w:rsidR="00B13CFF" w:rsidRPr="00490DC0" w:rsidRDefault="00B13CFF" w:rsidP="00452147">
            <w:r w:rsidRPr="00B13CFF">
              <w:t>ul. Zdunów</w:t>
            </w:r>
            <w:r w:rsidRPr="00490DC0">
              <w:t xml:space="preserve"> </w:t>
            </w:r>
            <w:r w:rsidRPr="00B13CFF">
              <w:t>18/33</w:t>
            </w:r>
            <w:r w:rsidRPr="00490DC0">
              <w:t xml:space="preserve"> </w:t>
            </w:r>
          </w:p>
          <w:p w14:paraId="269EFDDC" w14:textId="77777777" w:rsidR="00B13CFF" w:rsidRPr="00490DC0" w:rsidRDefault="00B13CFF" w:rsidP="00452147">
            <w:pPr>
              <w:spacing w:after="40"/>
              <w:jc w:val="both"/>
            </w:pPr>
            <w:r w:rsidRPr="00B13CFF">
              <w:t>30-428</w:t>
            </w:r>
            <w:r w:rsidRPr="00490DC0">
              <w:t xml:space="preserve"> </w:t>
            </w:r>
            <w:r w:rsidRPr="00B13C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DB059" w14:textId="77777777" w:rsidR="00B13CFF" w:rsidRPr="00490DC0" w:rsidRDefault="00B13CFF" w:rsidP="00452147">
            <w:pPr>
              <w:spacing w:before="120" w:after="120"/>
              <w:jc w:val="both"/>
            </w:pPr>
            <w:r w:rsidRPr="00B13CFF">
              <w:t>48 259.05 zł</w:t>
            </w:r>
          </w:p>
        </w:tc>
      </w:tr>
      <w:tr w:rsidR="00B13CFF" w:rsidRPr="00493F8C" w14:paraId="7B2C23C1" w14:textId="77777777" w:rsidTr="00452147">
        <w:tc>
          <w:tcPr>
            <w:tcW w:w="993" w:type="dxa"/>
            <w:shd w:val="clear" w:color="auto" w:fill="auto"/>
            <w:vAlign w:val="center"/>
          </w:tcPr>
          <w:p w14:paraId="6DAFA82D" w14:textId="77777777" w:rsidR="00B13CFF" w:rsidRPr="00490DC0" w:rsidRDefault="00B13CFF" w:rsidP="00452147">
            <w:pPr>
              <w:spacing w:before="120" w:after="120"/>
              <w:jc w:val="center"/>
            </w:pPr>
            <w:r w:rsidRPr="00B13CFF">
              <w:t>5</w:t>
            </w:r>
          </w:p>
        </w:tc>
        <w:tc>
          <w:tcPr>
            <w:tcW w:w="5244" w:type="dxa"/>
            <w:shd w:val="clear" w:color="auto" w:fill="auto"/>
          </w:tcPr>
          <w:p w14:paraId="06D3AD3A" w14:textId="77777777" w:rsidR="00B13CFF" w:rsidRPr="00490DC0" w:rsidRDefault="00B13CFF" w:rsidP="00452147">
            <w:pPr>
              <w:spacing w:before="40"/>
            </w:pPr>
            <w:r w:rsidRPr="00B13CFF">
              <w:t>Agencja Reklamy Eureka Plus Barbara Fedorowicz Ryszard Fedorowicz</w:t>
            </w:r>
          </w:p>
          <w:p w14:paraId="01A94CB0" w14:textId="756AFC18" w:rsidR="00B13CFF" w:rsidRPr="00490DC0" w:rsidRDefault="00B13CFF" w:rsidP="00452147">
            <w:r w:rsidRPr="00B13CFF">
              <w:t>ul. 3 Maja</w:t>
            </w:r>
            <w:r w:rsidRPr="00490DC0">
              <w:t xml:space="preserve"> </w:t>
            </w:r>
            <w:r w:rsidRPr="00B13CFF">
              <w:t>11</w:t>
            </w:r>
          </w:p>
          <w:p w14:paraId="56EF9B68" w14:textId="77777777" w:rsidR="00B13CFF" w:rsidRPr="00490DC0" w:rsidRDefault="00B13CFF" w:rsidP="00452147">
            <w:pPr>
              <w:spacing w:after="40"/>
              <w:jc w:val="both"/>
            </w:pPr>
            <w:r w:rsidRPr="00B13CFF">
              <w:t>35-030</w:t>
            </w:r>
            <w:r w:rsidRPr="00490DC0">
              <w:t xml:space="preserve"> </w:t>
            </w:r>
            <w:r w:rsidRPr="00B13CFF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29C9B6" w14:textId="77777777" w:rsidR="00B13CFF" w:rsidRPr="00490DC0" w:rsidRDefault="00B13CFF" w:rsidP="00452147">
            <w:pPr>
              <w:spacing w:before="120" w:after="120"/>
              <w:jc w:val="both"/>
            </w:pPr>
            <w:r w:rsidRPr="00B13CFF">
              <w:t>44 134.61 zł</w:t>
            </w:r>
          </w:p>
        </w:tc>
      </w:tr>
      <w:tr w:rsidR="00B13CFF" w:rsidRPr="00493F8C" w14:paraId="5C6B4062" w14:textId="77777777" w:rsidTr="00452147">
        <w:tc>
          <w:tcPr>
            <w:tcW w:w="993" w:type="dxa"/>
            <w:shd w:val="clear" w:color="auto" w:fill="auto"/>
            <w:vAlign w:val="center"/>
          </w:tcPr>
          <w:p w14:paraId="67649EBE" w14:textId="77777777" w:rsidR="00B13CFF" w:rsidRPr="00490DC0" w:rsidRDefault="00B13CFF" w:rsidP="00452147">
            <w:pPr>
              <w:spacing w:before="120" w:after="120"/>
              <w:jc w:val="center"/>
            </w:pPr>
            <w:r w:rsidRPr="00B13CFF">
              <w:t>6</w:t>
            </w:r>
          </w:p>
        </w:tc>
        <w:tc>
          <w:tcPr>
            <w:tcW w:w="5244" w:type="dxa"/>
            <w:shd w:val="clear" w:color="auto" w:fill="auto"/>
          </w:tcPr>
          <w:p w14:paraId="1A2AD424" w14:textId="77777777" w:rsidR="00B13CFF" w:rsidRPr="00490DC0" w:rsidRDefault="00B13CFF" w:rsidP="00452147">
            <w:pPr>
              <w:spacing w:before="40"/>
            </w:pPr>
            <w:r w:rsidRPr="00B13CFF">
              <w:t>Podarowane.pl Biedrzycki Spółka Jawna</w:t>
            </w:r>
          </w:p>
          <w:p w14:paraId="781918E1" w14:textId="77777777" w:rsidR="00B13CFF" w:rsidRPr="00490DC0" w:rsidRDefault="00B13CFF" w:rsidP="00452147">
            <w:r w:rsidRPr="00B13CFF">
              <w:t>ul. Kasztanowa</w:t>
            </w:r>
            <w:r w:rsidRPr="00490DC0">
              <w:t xml:space="preserve"> </w:t>
            </w:r>
            <w:r w:rsidRPr="00B13CFF">
              <w:t>26</w:t>
            </w:r>
            <w:r w:rsidRPr="00490DC0">
              <w:t xml:space="preserve"> </w:t>
            </w:r>
          </w:p>
          <w:p w14:paraId="75DC6B97" w14:textId="77777777" w:rsidR="00B13CFF" w:rsidRPr="00490DC0" w:rsidRDefault="00B13CFF" w:rsidP="00452147">
            <w:pPr>
              <w:spacing w:after="40"/>
              <w:jc w:val="both"/>
            </w:pPr>
            <w:r w:rsidRPr="00B13CFF">
              <w:t>32-040</w:t>
            </w:r>
            <w:r w:rsidRPr="00490DC0">
              <w:t xml:space="preserve"> </w:t>
            </w:r>
            <w:r w:rsidRPr="00B13CFF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1889CD" w14:textId="77777777" w:rsidR="00B13CFF" w:rsidRPr="00490DC0" w:rsidRDefault="00B13CFF" w:rsidP="00452147">
            <w:pPr>
              <w:spacing w:before="120" w:after="120"/>
              <w:jc w:val="both"/>
            </w:pPr>
            <w:r w:rsidRPr="00B13CFF">
              <w:t>40 920.75 zł</w:t>
            </w:r>
          </w:p>
        </w:tc>
      </w:tr>
    </w:tbl>
    <w:p w14:paraId="69D65818" w14:textId="75010490" w:rsidR="00C236D3" w:rsidRDefault="00C236D3" w:rsidP="0064792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01F54" w14:textId="77777777" w:rsidR="00520870" w:rsidRDefault="00520870">
      <w:r>
        <w:separator/>
      </w:r>
    </w:p>
  </w:endnote>
  <w:endnote w:type="continuationSeparator" w:id="0">
    <w:p w14:paraId="72ACFF4B" w14:textId="77777777" w:rsidR="00520870" w:rsidRDefault="0052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535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A3DB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DB9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C1B772">
        <v:line id="_x0000_s1025" style="position:absolute;left:0;text-align:left;z-index:251657728" from="-3.85pt,8.7pt" to="455.15pt,8.7pt"/>
      </w:pict>
    </w:r>
  </w:p>
  <w:p w14:paraId="03812E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882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AAE364" w14:textId="77777777" w:rsidR="009F189D" w:rsidRDefault="009F189D">
    <w:pPr>
      <w:pStyle w:val="Stopka"/>
      <w:tabs>
        <w:tab w:val="clear" w:pos="4536"/>
      </w:tabs>
      <w:jc w:val="center"/>
    </w:pPr>
  </w:p>
  <w:p w14:paraId="69E247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FCD5C" w14:textId="77777777" w:rsidR="00520870" w:rsidRDefault="00520870">
      <w:r>
        <w:separator/>
      </w:r>
    </w:p>
  </w:footnote>
  <w:footnote w:type="continuationSeparator" w:id="0">
    <w:p w14:paraId="0226349E" w14:textId="77777777" w:rsidR="00520870" w:rsidRDefault="00520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CACC5" w14:textId="77777777" w:rsidR="00B13CFF" w:rsidRDefault="00B13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EA8A2" w14:textId="77777777" w:rsidR="00B13CFF" w:rsidRDefault="00B13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4E00" w14:textId="77777777" w:rsidR="00B13CFF" w:rsidRDefault="00B13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87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0870"/>
    <w:rsid w:val="00577BC6"/>
    <w:rsid w:val="00601802"/>
    <w:rsid w:val="00647923"/>
    <w:rsid w:val="0069085C"/>
    <w:rsid w:val="00843263"/>
    <w:rsid w:val="00861E75"/>
    <w:rsid w:val="009D19BD"/>
    <w:rsid w:val="009F189D"/>
    <w:rsid w:val="00A80738"/>
    <w:rsid w:val="00B13CF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2F16B"/>
  <w15:chartTrackingRefBased/>
  <w15:docId w15:val="{88F50AEF-1784-4A32-BD2B-CD20B59A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2022-05-09T11:03:00Z</cp:lastPrinted>
  <dcterms:created xsi:type="dcterms:W3CDTF">2022-05-09T11:03:00Z</dcterms:created>
  <dcterms:modified xsi:type="dcterms:W3CDTF">2022-05-09T11:03:00Z</dcterms:modified>
</cp:coreProperties>
</file>