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56C46" w14:textId="77777777" w:rsidR="00EB1359" w:rsidRPr="003261E7" w:rsidRDefault="00D02EB5" w:rsidP="00EB1359">
      <w:pPr>
        <w:spacing w:after="240"/>
        <w:jc w:val="right"/>
        <w:rPr>
          <w:sz w:val="22"/>
          <w:szCs w:val="22"/>
        </w:rPr>
      </w:pPr>
      <w:r w:rsidRPr="00D02EB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D02EB5">
        <w:rPr>
          <w:sz w:val="22"/>
          <w:szCs w:val="22"/>
        </w:rPr>
        <w:t>2022-05-06</w:t>
      </w:r>
    </w:p>
    <w:p w14:paraId="01D7735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3BCB9C9" w14:textId="77777777" w:rsidR="00FC56BB" w:rsidRDefault="00D02EB5" w:rsidP="00EB1359">
      <w:pPr>
        <w:spacing w:after="40"/>
        <w:rPr>
          <w:b/>
          <w:bCs/>
          <w:sz w:val="22"/>
          <w:szCs w:val="22"/>
        </w:rPr>
      </w:pPr>
      <w:r w:rsidRPr="00D02EB5">
        <w:rPr>
          <w:b/>
          <w:bCs/>
          <w:sz w:val="22"/>
          <w:szCs w:val="22"/>
        </w:rPr>
        <w:t xml:space="preserve">Szpital Specjalistyczny im. Stefana Żeromskiego </w:t>
      </w:r>
    </w:p>
    <w:p w14:paraId="1AAEA55F" w14:textId="77777777" w:rsidR="00FC56BB" w:rsidRDefault="00D02EB5" w:rsidP="00EB1359">
      <w:pPr>
        <w:spacing w:after="40"/>
        <w:rPr>
          <w:b/>
          <w:bCs/>
          <w:sz w:val="22"/>
          <w:szCs w:val="22"/>
        </w:rPr>
      </w:pPr>
      <w:r w:rsidRPr="00D02EB5">
        <w:rPr>
          <w:b/>
          <w:bCs/>
          <w:sz w:val="22"/>
          <w:szCs w:val="22"/>
        </w:rPr>
        <w:t xml:space="preserve">SP ZOZ w Krakowie </w:t>
      </w:r>
    </w:p>
    <w:p w14:paraId="417106D5" w14:textId="2A305160" w:rsidR="00EB1359" w:rsidRPr="003261E7" w:rsidRDefault="00D02EB5" w:rsidP="00EB1359">
      <w:pPr>
        <w:spacing w:after="40"/>
        <w:rPr>
          <w:b/>
          <w:bCs/>
          <w:sz w:val="22"/>
          <w:szCs w:val="22"/>
        </w:rPr>
      </w:pPr>
      <w:r w:rsidRPr="00D02EB5">
        <w:rPr>
          <w:b/>
          <w:bCs/>
          <w:sz w:val="22"/>
          <w:szCs w:val="22"/>
        </w:rPr>
        <w:t>Sekcja Zamówień Publicznych</w:t>
      </w:r>
    </w:p>
    <w:p w14:paraId="281FE9A2" w14:textId="77777777" w:rsidR="00EB1359" w:rsidRPr="003261E7" w:rsidRDefault="00D02EB5" w:rsidP="00EB1359">
      <w:pPr>
        <w:rPr>
          <w:sz w:val="22"/>
          <w:szCs w:val="22"/>
        </w:rPr>
      </w:pPr>
      <w:r w:rsidRPr="00D02EB5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D02EB5">
        <w:rPr>
          <w:sz w:val="22"/>
          <w:szCs w:val="22"/>
        </w:rPr>
        <w:t>66</w:t>
      </w:r>
    </w:p>
    <w:p w14:paraId="6B52A492" w14:textId="77777777" w:rsidR="00EB1359" w:rsidRPr="003261E7" w:rsidRDefault="00D02EB5" w:rsidP="00EB1359">
      <w:pPr>
        <w:rPr>
          <w:sz w:val="22"/>
          <w:szCs w:val="22"/>
        </w:rPr>
      </w:pPr>
      <w:r w:rsidRPr="00D02EB5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D02EB5">
        <w:rPr>
          <w:sz w:val="22"/>
          <w:szCs w:val="22"/>
        </w:rPr>
        <w:t>Kraków</w:t>
      </w:r>
    </w:p>
    <w:p w14:paraId="44419E2C" w14:textId="3D4E4C9F" w:rsidR="00EB1359" w:rsidRPr="003261E7" w:rsidRDefault="00FC56BB" w:rsidP="005B59CC">
      <w:pPr>
        <w:spacing w:after="480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5B59CC">
        <w:rPr>
          <w:bCs/>
          <w:sz w:val="18"/>
          <w:szCs w:val="18"/>
        </w:rPr>
        <w:t>280</w:t>
      </w:r>
      <w:r w:rsidR="007675FE">
        <w:rPr>
          <w:bCs/>
          <w:sz w:val="18"/>
          <w:szCs w:val="18"/>
        </w:rPr>
        <w:t>/3/2022</w:t>
      </w:r>
      <w:r w:rsidR="005B59CC"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5DE67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15E121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0E9713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6A96243" w14:textId="1A8257FB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30A04">
        <w:rPr>
          <w:b/>
          <w:sz w:val="28"/>
          <w:szCs w:val="24"/>
        </w:rPr>
        <w:t xml:space="preserve"> w zadaniu nr 12, 13, 16, 18, 19, 22, 34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02EB5" w:rsidRPr="003261E7" w14:paraId="7DC5E9F7" w14:textId="77777777" w:rsidTr="00404FD6">
        <w:trPr>
          <w:trHeight w:val="638"/>
        </w:trPr>
        <w:tc>
          <w:tcPr>
            <w:tcW w:w="959" w:type="dxa"/>
            <w:shd w:val="clear" w:color="auto" w:fill="auto"/>
          </w:tcPr>
          <w:p w14:paraId="4B2B73EA" w14:textId="77777777" w:rsidR="00D02EB5" w:rsidRPr="003261E7" w:rsidRDefault="00D02EB5" w:rsidP="00404F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0AAE19" w14:textId="77777777" w:rsidR="00D02EB5" w:rsidRPr="003261E7" w:rsidRDefault="00D02EB5" w:rsidP="00404F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2EB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02EB5">
              <w:rPr>
                <w:b/>
                <w:bCs/>
                <w:sz w:val="22"/>
                <w:szCs w:val="22"/>
              </w:rPr>
              <w:t>Zakup i dostawa implantów i wszczepów ortopedycznych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02EB5">
              <w:rPr>
                <w:b/>
                <w:sz w:val="22"/>
                <w:szCs w:val="22"/>
              </w:rPr>
              <w:t>ZP/3/2022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CADB6B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F4792C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7D69F4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02EB5" w:rsidRPr="00D02EB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02EB5" w:rsidRPr="00D02EB5">
        <w:rPr>
          <w:sz w:val="22"/>
          <w:szCs w:val="22"/>
        </w:rPr>
        <w:t>(</w:t>
      </w:r>
      <w:proofErr w:type="spellStart"/>
      <w:r w:rsidR="00D02EB5" w:rsidRPr="00D02EB5">
        <w:rPr>
          <w:sz w:val="22"/>
          <w:szCs w:val="22"/>
        </w:rPr>
        <w:t>t.j</w:t>
      </w:r>
      <w:proofErr w:type="spellEnd"/>
      <w:r w:rsidR="00D02EB5" w:rsidRPr="00D02EB5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  <w:gridCol w:w="34"/>
      </w:tblGrid>
      <w:tr w:rsidR="00D44D12" w:rsidRPr="00EB1359" w14:paraId="198616EA" w14:textId="77777777" w:rsidTr="00F3031C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4F7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7EE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3C3CC6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02EB5" w:rsidRPr="00EB1359" w14:paraId="01524A5F" w14:textId="77777777" w:rsidTr="00F3031C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D404" w14:textId="77777777" w:rsidR="00D02EB5" w:rsidRPr="00710915" w:rsidRDefault="00D02EB5" w:rsidP="00404FD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02EB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8276" w14:textId="77777777" w:rsidR="00D02EB5" w:rsidRPr="00EB1359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>ENDOPROTEZA MODULARNA ŁOKCIA, ANATOMICZNA - 10 KPL</w:t>
            </w:r>
          </w:p>
          <w:p w14:paraId="261496A6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EE43777" w14:textId="544E8F68" w:rsidR="00D02EB5" w:rsidRDefault="00F3031C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02EB5" w:rsidRPr="00D02EB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430D648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09939FC" w14:textId="77777777" w:rsidR="00D02EB5" w:rsidRPr="00EB1359" w:rsidRDefault="00D02EB5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02EB5">
              <w:rPr>
                <w:sz w:val="22"/>
                <w:szCs w:val="22"/>
              </w:rPr>
              <w:t>W postępowaniu nie złożono żadnej oferty.</w:t>
            </w:r>
          </w:p>
        </w:tc>
      </w:tr>
      <w:tr w:rsidR="00D02EB5" w:rsidRPr="00EB1359" w14:paraId="06C98D9F" w14:textId="77777777" w:rsidTr="00F3031C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DF79" w14:textId="77777777" w:rsidR="00D02EB5" w:rsidRPr="00710915" w:rsidRDefault="00D02EB5" w:rsidP="00404FD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02EB5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114D" w14:textId="77777777" w:rsidR="00D02EB5" w:rsidRPr="00EB1359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>PROTEZA STAWU SKOKOWEGO - 10 KPL</w:t>
            </w:r>
          </w:p>
          <w:p w14:paraId="57D9B54D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60D2E67" w14:textId="117EA50E" w:rsidR="00D02EB5" w:rsidRDefault="00F3031C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02EB5" w:rsidRPr="00D02EB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2BA00AE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4B8F631" w14:textId="77777777" w:rsidR="00D02EB5" w:rsidRPr="00EB1359" w:rsidRDefault="00D02EB5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02EB5">
              <w:rPr>
                <w:sz w:val="22"/>
                <w:szCs w:val="22"/>
              </w:rPr>
              <w:t>W postępowaniu nie złożono żadnej oferty.</w:t>
            </w:r>
          </w:p>
        </w:tc>
      </w:tr>
      <w:tr w:rsidR="00D02EB5" w:rsidRPr="00EB1359" w14:paraId="546703AC" w14:textId="77777777" w:rsidTr="00F3031C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BBBD" w14:textId="77777777" w:rsidR="00D02EB5" w:rsidRPr="00710915" w:rsidRDefault="00D02EB5" w:rsidP="00404FD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02EB5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3D98" w14:textId="77777777" w:rsidR="00D02EB5" w:rsidRPr="00EB1359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 xml:space="preserve">SYSTEMY KOTWICZĄCE I STABILIZUJĄCE do rekonstrukcji aparatu więzadłowego kolana - 120 </w:t>
            </w:r>
            <w:proofErr w:type="spellStart"/>
            <w:r w:rsidRPr="00D02EB5">
              <w:rPr>
                <w:b/>
                <w:sz w:val="22"/>
                <w:szCs w:val="22"/>
              </w:rPr>
              <w:t>szt</w:t>
            </w:r>
            <w:proofErr w:type="spellEnd"/>
          </w:p>
          <w:p w14:paraId="2B74B47B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73C985E" w14:textId="16BE6AC9" w:rsidR="00D02EB5" w:rsidRDefault="00F3031C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02EB5" w:rsidRPr="00D02EB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AAE2524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5D3AB7E" w14:textId="77777777" w:rsidR="00D02EB5" w:rsidRPr="00EB1359" w:rsidRDefault="00D02EB5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02EB5">
              <w:rPr>
                <w:sz w:val="22"/>
                <w:szCs w:val="22"/>
              </w:rPr>
              <w:t>W postępowaniu nie złożono żadnej oferty.</w:t>
            </w:r>
          </w:p>
        </w:tc>
      </w:tr>
      <w:tr w:rsidR="00D02EB5" w:rsidRPr="00EB1359" w14:paraId="2EF89922" w14:textId="77777777" w:rsidTr="00F3031C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C3EA" w14:textId="77777777" w:rsidR="00D02EB5" w:rsidRPr="00710915" w:rsidRDefault="00D02EB5" w:rsidP="00404FD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02EB5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A719" w14:textId="77777777" w:rsidR="00D02EB5" w:rsidRPr="00D02EB5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 xml:space="preserve">PŁYTKI DO OSTEOTOMII PISZCZELI (płytka 2 elementowa + 2 śruby korowe i 2 gąbczaste) - </w:t>
            </w:r>
          </w:p>
          <w:p w14:paraId="600341AC" w14:textId="77777777" w:rsidR="00D02EB5" w:rsidRPr="00EB1359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>40 kompletów</w:t>
            </w:r>
          </w:p>
          <w:p w14:paraId="77FB4A48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E5DB473" w14:textId="640B8BA7" w:rsidR="00D02EB5" w:rsidRDefault="00F3031C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02EB5" w:rsidRPr="00D02EB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BE08933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FFC593F" w14:textId="77777777" w:rsidR="00D02EB5" w:rsidRPr="00EB1359" w:rsidRDefault="00D02EB5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02EB5">
              <w:rPr>
                <w:sz w:val="22"/>
                <w:szCs w:val="22"/>
              </w:rPr>
              <w:t>W postępowaniu nie złożono żadnej oferty.</w:t>
            </w:r>
          </w:p>
        </w:tc>
      </w:tr>
      <w:tr w:rsidR="00D02EB5" w:rsidRPr="00EB1359" w14:paraId="4741FC2C" w14:textId="77777777" w:rsidTr="00F303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7FA0" w14:textId="77777777" w:rsidR="00D02EB5" w:rsidRPr="00710915" w:rsidRDefault="00D02EB5" w:rsidP="00404FD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02EB5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E189" w14:textId="77777777" w:rsidR="00D02EB5" w:rsidRPr="00EB1359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>Bezcementowy trzpień rewizyjny endoprotezy stawu biodrowego - 40 sztuk</w:t>
            </w:r>
          </w:p>
          <w:p w14:paraId="39E41864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E888313" w14:textId="7701DB35" w:rsidR="00D02EB5" w:rsidRDefault="00F3031C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02EB5" w:rsidRPr="00D02EB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6196C6F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861B3F8" w14:textId="77777777" w:rsidR="00D02EB5" w:rsidRPr="00EB1359" w:rsidRDefault="00D02EB5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02EB5">
              <w:rPr>
                <w:sz w:val="22"/>
                <w:szCs w:val="22"/>
              </w:rPr>
              <w:t>W postępowaniu nie złożono żadnej oferty.</w:t>
            </w:r>
          </w:p>
        </w:tc>
      </w:tr>
      <w:tr w:rsidR="00D02EB5" w:rsidRPr="00EB1359" w14:paraId="456C98E2" w14:textId="77777777" w:rsidTr="00F303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FDF9" w14:textId="77777777" w:rsidR="00D02EB5" w:rsidRPr="00710915" w:rsidRDefault="00D02EB5" w:rsidP="00404FD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02EB5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1912" w14:textId="77777777" w:rsidR="00D02EB5" w:rsidRPr="00EB1359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>Zestaw do stabilizacji kręgosłupa z dostępu tylnego - 50 kompletów</w:t>
            </w:r>
          </w:p>
          <w:p w14:paraId="00457254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33FA922" w14:textId="47C29444" w:rsidR="00D02EB5" w:rsidRDefault="00F3031C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02EB5" w:rsidRPr="00D02EB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C4832B2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8CDACD7" w14:textId="77777777" w:rsidR="00D02EB5" w:rsidRPr="00EB1359" w:rsidRDefault="00D02EB5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02EB5">
              <w:rPr>
                <w:sz w:val="22"/>
                <w:szCs w:val="22"/>
              </w:rPr>
              <w:t>W postępowaniu nie złożono żadnej oferty.</w:t>
            </w:r>
          </w:p>
        </w:tc>
      </w:tr>
      <w:tr w:rsidR="00D02EB5" w:rsidRPr="00EB1359" w14:paraId="5AA7F2D5" w14:textId="77777777" w:rsidTr="00F3031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FBB4" w14:textId="77777777" w:rsidR="00D02EB5" w:rsidRPr="00710915" w:rsidRDefault="00D02EB5" w:rsidP="00404FD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02EB5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0DEC" w14:textId="77777777" w:rsidR="00D02EB5" w:rsidRPr="00EB1359" w:rsidRDefault="00D02EB5" w:rsidP="00404F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EB5">
              <w:rPr>
                <w:b/>
                <w:sz w:val="22"/>
                <w:szCs w:val="22"/>
              </w:rPr>
              <w:t>Tytanowe pręty elastyczne do zespoleń śródszpikowych - 10 kompletów.</w:t>
            </w:r>
          </w:p>
          <w:p w14:paraId="382CCF02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A0E4304" w14:textId="5A27205D" w:rsidR="00D02EB5" w:rsidRDefault="00F3031C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02EB5" w:rsidRPr="00D02EB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02DBF48" w14:textId="77777777" w:rsidR="00D02EB5" w:rsidRDefault="00D02EB5" w:rsidP="00404FD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60FE3ED" w14:textId="77777777" w:rsidR="00D02EB5" w:rsidRPr="00EB1359" w:rsidRDefault="00D02EB5" w:rsidP="00404FD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02EB5">
              <w:rPr>
                <w:sz w:val="22"/>
                <w:szCs w:val="22"/>
              </w:rPr>
              <w:t>W postępowaniu nie złożono żadnej oferty.</w:t>
            </w:r>
          </w:p>
        </w:tc>
      </w:tr>
    </w:tbl>
    <w:p w14:paraId="1B60E1FA" w14:textId="77777777" w:rsidR="00F30A04" w:rsidRDefault="00F30A04" w:rsidP="00F30A04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54C08900" w14:textId="77777777" w:rsidR="00F30A04" w:rsidRDefault="00F30A04" w:rsidP="00F30A04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781BC7A4" w14:textId="6EC9F4C8" w:rsidR="00010B31" w:rsidRDefault="00010B31" w:rsidP="00F30A04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CC6DEDB" w14:textId="77777777" w:rsidR="00010B31" w:rsidRDefault="00010B31" w:rsidP="00F30A04">
      <w:pPr>
        <w:jc w:val="right"/>
        <w:rPr>
          <w:sz w:val="24"/>
        </w:rPr>
      </w:pPr>
    </w:p>
    <w:p w14:paraId="1482AD7C" w14:textId="77777777" w:rsidR="007675FE" w:rsidRDefault="007675FE" w:rsidP="007675FE">
      <w:pPr>
        <w:jc w:val="right"/>
        <w:rPr>
          <w:sz w:val="24"/>
        </w:rPr>
      </w:pPr>
      <w:r w:rsidRPr="00D02EB5">
        <w:rPr>
          <w:sz w:val="24"/>
        </w:rPr>
        <w:t xml:space="preserve">  </w:t>
      </w:r>
      <w:r>
        <w:rPr>
          <w:sz w:val="24"/>
        </w:rPr>
        <w:t>Z-ca Dyrektora ds. Finansowych</w:t>
      </w:r>
    </w:p>
    <w:p w14:paraId="74463CCB" w14:textId="77777777" w:rsidR="007675FE" w:rsidRDefault="007675FE" w:rsidP="007675FE">
      <w:pPr>
        <w:jc w:val="right"/>
        <w:rPr>
          <w:i/>
          <w:sz w:val="24"/>
        </w:rPr>
      </w:pPr>
      <w:r>
        <w:rPr>
          <w:sz w:val="24"/>
        </w:rPr>
        <w:t xml:space="preserve">mgr </w:t>
      </w:r>
      <w:r w:rsidRPr="00D02EB5">
        <w:rPr>
          <w:sz w:val="24"/>
        </w:rPr>
        <w:t>Dorota</w:t>
      </w:r>
      <w:r>
        <w:rPr>
          <w:sz w:val="24"/>
        </w:rPr>
        <w:t xml:space="preserve"> </w:t>
      </w:r>
      <w:r w:rsidRPr="00D02EB5">
        <w:rPr>
          <w:sz w:val="24"/>
        </w:rPr>
        <w:t>Gołąb-</w:t>
      </w:r>
      <w:proofErr w:type="spellStart"/>
      <w:r w:rsidRPr="00D02EB5">
        <w:rPr>
          <w:sz w:val="24"/>
        </w:rPr>
        <w:t>Bełtowicz</w:t>
      </w:r>
      <w:proofErr w:type="spellEnd"/>
    </w:p>
    <w:p w14:paraId="0DF189CD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6ED0C" w14:textId="77777777" w:rsidR="00D02EB5" w:rsidRDefault="00D02EB5" w:rsidP="00D02EB5">
      <w:r>
        <w:separator/>
      </w:r>
    </w:p>
  </w:endnote>
  <w:endnote w:type="continuationSeparator" w:id="0">
    <w:p w14:paraId="45331144" w14:textId="77777777" w:rsidR="00D02EB5" w:rsidRDefault="00D02EB5" w:rsidP="00D02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6C3B1" w14:textId="77777777" w:rsidR="00D02EB5" w:rsidRDefault="00D02E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1EF6" w14:textId="77777777" w:rsidR="00D02EB5" w:rsidRDefault="00D02E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B5858" w14:textId="77777777" w:rsidR="00D02EB5" w:rsidRDefault="00D02E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808BD" w14:textId="77777777" w:rsidR="00D02EB5" w:rsidRDefault="00D02EB5" w:rsidP="00D02EB5">
      <w:r>
        <w:separator/>
      </w:r>
    </w:p>
  </w:footnote>
  <w:footnote w:type="continuationSeparator" w:id="0">
    <w:p w14:paraId="0E9B8EAB" w14:textId="77777777" w:rsidR="00D02EB5" w:rsidRDefault="00D02EB5" w:rsidP="00D02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61749" w14:textId="77777777" w:rsidR="00D02EB5" w:rsidRDefault="00D02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C56A5" w14:textId="77777777" w:rsidR="00D02EB5" w:rsidRDefault="00D02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D71C0" w14:textId="77777777" w:rsidR="00D02EB5" w:rsidRDefault="00D02E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7E6"/>
    <w:rsid w:val="00010B31"/>
    <w:rsid w:val="00104963"/>
    <w:rsid w:val="00150F65"/>
    <w:rsid w:val="005A7B8E"/>
    <w:rsid w:val="005B59CC"/>
    <w:rsid w:val="007675FE"/>
    <w:rsid w:val="00823326"/>
    <w:rsid w:val="00856A3E"/>
    <w:rsid w:val="00894412"/>
    <w:rsid w:val="009462DF"/>
    <w:rsid w:val="009500EB"/>
    <w:rsid w:val="009827E6"/>
    <w:rsid w:val="00993EFC"/>
    <w:rsid w:val="00AB3E72"/>
    <w:rsid w:val="00AC1A4B"/>
    <w:rsid w:val="00D02EB5"/>
    <w:rsid w:val="00D41670"/>
    <w:rsid w:val="00D44D12"/>
    <w:rsid w:val="00E403D2"/>
    <w:rsid w:val="00E742E3"/>
    <w:rsid w:val="00EB1359"/>
    <w:rsid w:val="00F3031C"/>
    <w:rsid w:val="00F30A04"/>
    <w:rsid w:val="00FC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939AC"/>
  <w15:chartTrackingRefBased/>
  <w15:docId w15:val="{D4C84A17-52CE-4D47-AF96-10366E9D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02E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2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415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2022-05-06T12:09:00Z</cp:lastPrinted>
  <dcterms:created xsi:type="dcterms:W3CDTF">2022-05-06T12:09:00Z</dcterms:created>
  <dcterms:modified xsi:type="dcterms:W3CDTF">2022-05-06T12:09:00Z</dcterms:modified>
</cp:coreProperties>
</file>