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6FD1" w14:textId="77777777" w:rsidR="006A5DF1" w:rsidRPr="00E935D6" w:rsidRDefault="00824CB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24CBB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24CBB">
        <w:rPr>
          <w:rFonts w:ascii="Arial" w:hAnsi="Arial" w:cs="Arial"/>
          <w:sz w:val="24"/>
          <w:szCs w:val="24"/>
        </w:rPr>
        <w:t>2022-05-06</w:t>
      </w:r>
    </w:p>
    <w:p w14:paraId="63CFB5C3" w14:textId="77777777" w:rsidR="002E4137" w:rsidRDefault="00824CBB" w:rsidP="006A5DF1">
      <w:pPr>
        <w:rPr>
          <w:rFonts w:ascii="Arial" w:hAnsi="Arial" w:cs="Arial"/>
          <w:b/>
          <w:bCs/>
          <w:sz w:val="24"/>
          <w:szCs w:val="24"/>
        </w:rPr>
      </w:pPr>
      <w:r w:rsidRPr="00824CBB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7E85F5B1" w14:textId="77777777" w:rsidR="002E4137" w:rsidRDefault="00824CBB" w:rsidP="006A5DF1">
      <w:pPr>
        <w:rPr>
          <w:rFonts w:ascii="Arial" w:hAnsi="Arial" w:cs="Arial"/>
          <w:b/>
          <w:bCs/>
          <w:sz w:val="24"/>
          <w:szCs w:val="24"/>
        </w:rPr>
      </w:pPr>
      <w:r w:rsidRPr="00824CBB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835BFEE" w14:textId="327CF313" w:rsidR="006A5DF1" w:rsidRPr="00E935D6" w:rsidRDefault="00824CBB" w:rsidP="006A5DF1">
      <w:pPr>
        <w:rPr>
          <w:rFonts w:ascii="Arial" w:hAnsi="Arial" w:cs="Arial"/>
          <w:b/>
          <w:bCs/>
          <w:sz w:val="24"/>
          <w:szCs w:val="24"/>
        </w:rPr>
      </w:pPr>
      <w:r w:rsidRPr="00824CBB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1110D46C" w14:textId="77777777" w:rsidR="006A5DF1" w:rsidRPr="00E935D6" w:rsidRDefault="00824CBB" w:rsidP="006A5DF1">
      <w:pPr>
        <w:rPr>
          <w:rFonts w:ascii="Arial" w:hAnsi="Arial" w:cs="Arial"/>
          <w:sz w:val="24"/>
          <w:szCs w:val="24"/>
        </w:rPr>
      </w:pPr>
      <w:r w:rsidRPr="00824CBB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24CBB">
        <w:rPr>
          <w:rFonts w:ascii="Arial" w:hAnsi="Arial" w:cs="Arial"/>
          <w:sz w:val="24"/>
          <w:szCs w:val="24"/>
        </w:rPr>
        <w:t>66</w:t>
      </w:r>
    </w:p>
    <w:p w14:paraId="4DB1E73C" w14:textId="77777777" w:rsidR="006A5DF1" w:rsidRPr="00E935D6" w:rsidRDefault="00824CBB" w:rsidP="006A5DF1">
      <w:pPr>
        <w:rPr>
          <w:rFonts w:ascii="Arial" w:hAnsi="Arial" w:cs="Arial"/>
          <w:sz w:val="24"/>
          <w:szCs w:val="24"/>
        </w:rPr>
      </w:pPr>
      <w:r w:rsidRPr="00824CBB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24CBB">
        <w:rPr>
          <w:rFonts w:ascii="Arial" w:hAnsi="Arial" w:cs="Arial"/>
          <w:sz w:val="24"/>
          <w:szCs w:val="24"/>
        </w:rPr>
        <w:t>Kraków</w:t>
      </w:r>
    </w:p>
    <w:p w14:paraId="618DF501" w14:textId="2F1125A4" w:rsidR="006A5DF1" w:rsidRPr="00E935D6" w:rsidRDefault="002E4137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Nasz znak: SZP.271.</w:t>
      </w:r>
      <w:r w:rsidR="00F07684">
        <w:rPr>
          <w:rFonts w:ascii="Arial" w:hAnsi="Arial" w:cs="Arial"/>
          <w:bCs/>
          <w:sz w:val="24"/>
          <w:szCs w:val="24"/>
        </w:rPr>
        <w:t>278/</w:t>
      </w:r>
      <w:r>
        <w:rPr>
          <w:rFonts w:ascii="Arial" w:hAnsi="Arial" w:cs="Arial"/>
          <w:bCs/>
          <w:sz w:val="24"/>
          <w:szCs w:val="24"/>
        </w:rPr>
        <w:t>11/2022</w:t>
      </w:r>
    </w:p>
    <w:p w14:paraId="1DFD1E94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0FC07D7" w14:textId="6E185CCB" w:rsidR="006A5DF1" w:rsidRPr="00E935D6" w:rsidRDefault="006A5DF1" w:rsidP="002E413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</w:r>
    </w:p>
    <w:p w14:paraId="0FC5B11A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2E27FECC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4F66B578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1111C87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88046E0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7C2BE56D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824CBB" w:rsidRPr="00824CB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24CBB" w:rsidRPr="00824CBB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24CBB" w:rsidRPr="00824CBB">
        <w:rPr>
          <w:rFonts w:ascii="Arial" w:hAnsi="Arial" w:cs="Arial"/>
          <w:b/>
          <w:bCs/>
          <w:sz w:val="24"/>
          <w:szCs w:val="24"/>
        </w:rPr>
        <w:t>Zakup i dostawa materiałów papierniczych, biurowych, kopert oraz papieru do drukarek i kserokopiarek przez okres 12 miesięcy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24CBB" w:rsidRPr="00824CBB">
        <w:rPr>
          <w:rFonts w:ascii="Arial" w:hAnsi="Arial" w:cs="Arial"/>
          <w:b/>
          <w:sz w:val="24"/>
          <w:szCs w:val="24"/>
        </w:rPr>
        <w:t>ZP/11/2022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B0D6F93" w14:textId="37ACCE82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24CBB" w:rsidRPr="00824CB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24CBB" w:rsidRPr="00824CBB">
        <w:rPr>
          <w:rFonts w:ascii="Arial" w:hAnsi="Arial" w:cs="Arial"/>
          <w:sz w:val="24"/>
          <w:szCs w:val="24"/>
        </w:rPr>
        <w:t>(</w:t>
      </w:r>
      <w:proofErr w:type="spellStart"/>
      <w:r w:rsidR="00824CBB" w:rsidRPr="00824CBB">
        <w:rPr>
          <w:rFonts w:ascii="Arial" w:hAnsi="Arial" w:cs="Arial"/>
          <w:sz w:val="24"/>
          <w:szCs w:val="24"/>
        </w:rPr>
        <w:t>t.j</w:t>
      </w:r>
      <w:proofErr w:type="spellEnd"/>
      <w:r w:rsidR="00824CBB" w:rsidRPr="00824CBB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4CBB" w:rsidRPr="00E935D6" w14:paraId="41852932" w14:textId="77777777" w:rsidTr="00BA5658">
        <w:tc>
          <w:tcPr>
            <w:tcW w:w="9356" w:type="dxa"/>
            <w:shd w:val="clear" w:color="auto" w:fill="auto"/>
          </w:tcPr>
          <w:p w14:paraId="0D7E2050" w14:textId="77777777" w:rsidR="00824CBB" w:rsidRPr="00E935D6" w:rsidRDefault="00824CBB" w:rsidP="00BA565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824CB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3AAA6299" w14:textId="77777777" w:rsidR="00824CBB" w:rsidRPr="00824CBB" w:rsidRDefault="00824CBB" w:rsidP="00BA565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4CBB">
              <w:rPr>
                <w:rFonts w:ascii="Arial" w:hAnsi="Arial" w:cs="Arial"/>
                <w:sz w:val="22"/>
                <w:szCs w:val="22"/>
              </w:rPr>
              <w:t>poz. 11 Grzbiety do bindowania A-4 rozmiar od 15 do 80 kartek - Ile sztuk w opakowaniu?</w:t>
            </w:r>
          </w:p>
          <w:p w14:paraId="1FA1105B" w14:textId="77777777" w:rsidR="002E4137" w:rsidRPr="00E935D6" w:rsidRDefault="002E4137" w:rsidP="002E413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59550A3" w14:textId="5EE06E15" w:rsidR="00824CBB" w:rsidRPr="002E4137" w:rsidRDefault="002E4137" w:rsidP="00BA565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E4137">
              <w:rPr>
                <w:rFonts w:ascii="Arial" w:hAnsi="Arial" w:cs="Arial"/>
                <w:b/>
                <w:bCs/>
                <w:sz w:val="22"/>
                <w:szCs w:val="22"/>
              </w:rPr>
              <w:t>100 sztuk w opakowaniu</w:t>
            </w:r>
          </w:p>
          <w:p w14:paraId="13EC6EF9" w14:textId="77777777" w:rsidR="002E4137" w:rsidRDefault="002E4137" w:rsidP="00BA565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435AE0" w14:textId="62EC0799" w:rsidR="00824CBB" w:rsidRPr="00824CBB" w:rsidRDefault="00824CBB" w:rsidP="00BA565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4CBB">
              <w:rPr>
                <w:rFonts w:ascii="Arial" w:hAnsi="Arial" w:cs="Arial"/>
                <w:sz w:val="22"/>
                <w:szCs w:val="22"/>
              </w:rPr>
              <w:t>poz. 33 Numerator automatyczny cyfrowy - Na ile cyfr?</w:t>
            </w:r>
          </w:p>
          <w:p w14:paraId="3E4621F7" w14:textId="77777777" w:rsidR="002E4137" w:rsidRPr="00E935D6" w:rsidRDefault="002E4137" w:rsidP="002E413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F021F29" w14:textId="2B93556B" w:rsidR="00824CBB" w:rsidRPr="002E4137" w:rsidRDefault="002E4137" w:rsidP="00BA565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E4137">
              <w:rPr>
                <w:rFonts w:ascii="Arial" w:hAnsi="Arial" w:cs="Arial"/>
                <w:b/>
                <w:bCs/>
                <w:sz w:val="22"/>
                <w:szCs w:val="22"/>
              </w:rPr>
              <w:t>Na 6 cyfr.</w:t>
            </w:r>
          </w:p>
          <w:p w14:paraId="4E40B3AD" w14:textId="77777777" w:rsidR="002E4137" w:rsidRPr="00824CBB" w:rsidRDefault="002E4137" w:rsidP="00BA565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72554B" w14:textId="77777777" w:rsidR="00824CBB" w:rsidRPr="00E935D6" w:rsidRDefault="00824CBB" w:rsidP="00BA565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4CBB">
              <w:rPr>
                <w:rFonts w:ascii="Arial" w:hAnsi="Arial" w:cs="Arial"/>
                <w:sz w:val="22"/>
                <w:szCs w:val="22"/>
              </w:rPr>
              <w:t xml:space="preserve">poz. 48 Segregatory A4/7 dwa </w:t>
            </w:r>
            <w:proofErr w:type="spellStart"/>
            <w:r w:rsidRPr="00824CBB">
              <w:rPr>
                <w:rFonts w:ascii="Arial" w:hAnsi="Arial" w:cs="Arial"/>
                <w:sz w:val="22"/>
                <w:szCs w:val="22"/>
              </w:rPr>
              <w:t>rylingi</w:t>
            </w:r>
            <w:proofErr w:type="spellEnd"/>
            <w:r w:rsidRPr="00824CBB">
              <w:rPr>
                <w:rFonts w:ascii="Arial" w:hAnsi="Arial" w:cs="Arial"/>
                <w:sz w:val="22"/>
                <w:szCs w:val="22"/>
              </w:rPr>
              <w:t xml:space="preserve"> z dźwignią i okuciem kolory do wyboru - Czy może być A4/75?</w:t>
            </w:r>
          </w:p>
          <w:p w14:paraId="303ED937" w14:textId="2339CA78" w:rsidR="00824CBB" w:rsidRDefault="00824CBB" w:rsidP="00BA565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B19102B" w14:textId="6A866C1E" w:rsidR="002E4137" w:rsidRPr="00E935D6" w:rsidRDefault="002E4137" w:rsidP="00BA565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Tak, może być A4/75</w:t>
            </w:r>
          </w:p>
          <w:p w14:paraId="761FEAF1" w14:textId="359270BB" w:rsidR="00824CBB" w:rsidRPr="00824CBB" w:rsidRDefault="00824CBB" w:rsidP="00BA565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C75F681" w14:textId="0141821C" w:rsidR="006D4AB3" w:rsidRDefault="006D4AB3" w:rsidP="002E413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8400588" w14:textId="77777777" w:rsidR="00F07684" w:rsidRDefault="00F07684" w:rsidP="00F0768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4929160E" w14:textId="467727B1" w:rsidR="00F07684" w:rsidRDefault="00F07684" w:rsidP="002E413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F076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D2848" w14:textId="77777777" w:rsidR="001A4AC3" w:rsidRDefault="001A4AC3">
      <w:r>
        <w:separator/>
      </w:r>
    </w:p>
  </w:endnote>
  <w:endnote w:type="continuationSeparator" w:id="0">
    <w:p w14:paraId="174E65F6" w14:textId="77777777" w:rsidR="001A4AC3" w:rsidRDefault="001A4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F63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BAD9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3BCB7" w14:textId="77777777" w:rsidR="006D4AB3" w:rsidRDefault="00F07684">
    <w:pPr>
      <w:pStyle w:val="Stopka"/>
      <w:tabs>
        <w:tab w:val="clear" w:pos="4536"/>
      </w:tabs>
      <w:jc w:val="center"/>
    </w:pPr>
    <w:r>
      <w:rPr>
        <w:noProof/>
      </w:rPr>
      <w:pict w14:anchorId="131BC250">
        <v:line id="_x0000_s1025" style="position:absolute;left:0;text-align:left;z-index:251657728" from="-3.85pt,8.75pt" to="455.15pt,8.75pt"/>
      </w:pict>
    </w:r>
  </w:p>
  <w:p w14:paraId="37CB77F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D9F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66A3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A8BBE3" w14:textId="77777777" w:rsidR="006D4AB3" w:rsidRDefault="006D4AB3">
    <w:pPr>
      <w:pStyle w:val="Stopka"/>
      <w:tabs>
        <w:tab w:val="clear" w:pos="4536"/>
        <w:tab w:val="left" w:pos="6237"/>
      </w:tabs>
    </w:pPr>
  </w:p>
  <w:p w14:paraId="553CB7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E7446" w14:textId="77777777" w:rsidR="001A4AC3" w:rsidRDefault="001A4AC3">
      <w:r>
        <w:separator/>
      </w:r>
    </w:p>
  </w:footnote>
  <w:footnote w:type="continuationSeparator" w:id="0">
    <w:p w14:paraId="66D20448" w14:textId="77777777" w:rsidR="001A4AC3" w:rsidRDefault="001A4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F0F86" w14:textId="77777777" w:rsidR="00824CBB" w:rsidRDefault="00824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0341" w14:textId="77777777" w:rsidR="00824CBB" w:rsidRDefault="00824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D5FBF" w14:textId="77777777" w:rsidR="00824CBB" w:rsidRDefault="00824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59233502">
    <w:abstractNumId w:val="3"/>
  </w:num>
  <w:num w:numId="2" w16cid:durableId="463961626">
    <w:abstractNumId w:val="6"/>
  </w:num>
  <w:num w:numId="3" w16cid:durableId="224998193">
    <w:abstractNumId w:val="2"/>
  </w:num>
  <w:num w:numId="4" w16cid:durableId="343674832">
    <w:abstractNumId w:val="5"/>
  </w:num>
  <w:num w:numId="5" w16cid:durableId="1387989380">
    <w:abstractNumId w:val="0"/>
  </w:num>
  <w:num w:numId="6" w16cid:durableId="1291672873">
    <w:abstractNumId w:val="1"/>
  </w:num>
  <w:num w:numId="7" w16cid:durableId="6686009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AC3"/>
    <w:rsid w:val="00031374"/>
    <w:rsid w:val="000A1097"/>
    <w:rsid w:val="000E2A8F"/>
    <w:rsid w:val="0012774F"/>
    <w:rsid w:val="00144B7A"/>
    <w:rsid w:val="00180C6E"/>
    <w:rsid w:val="001A4AC3"/>
    <w:rsid w:val="0029606A"/>
    <w:rsid w:val="002E413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4CBB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768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9834D0"/>
  <w15:chartTrackingRefBased/>
  <w15:docId w15:val="{D8714854-7CD6-4A3B-B6F9-D75A8E8D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E413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076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2022-05-06T10:16:00Z</cp:lastPrinted>
  <dcterms:created xsi:type="dcterms:W3CDTF">2022-05-06T10:16:00Z</dcterms:created>
  <dcterms:modified xsi:type="dcterms:W3CDTF">2022-05-06T10:16:00Z</dcterms:modified>
</cp:coreProperties>
</file>