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5F5E94" w14:textId="5B38C301" w:rsidR="006A5DF1" w:rsidRPr="00C31C3F" w:rsidRDefault="001D50BE" w:rsidP="006A5DF1">
      <w:pPr>
        <w:spacing w:after="240"/>
        <w:jc w:val="right"/>
        <w:rPr>
          <w:sz w:val="24"/>
          <w:szCs w:val="24"/>
        </w:rPr>
      </w:pPr>
      <w:r w:rsidRPr="00C31C3F">
        <w:rPr>
          <w:sz w:val="24"/>
          <w:szCs w:val="24"/>
        </w:rPr>
        <w:t>Poznań</w:t>
      </w:r>
      <w:r w:rsidR="006A5DF1" w:rsidRPr="00C31C3F">
        <w:rPr>
          <w:sz w:val="24"/>
          <w:szCs w:val="24"/>
        </w:rPr>
        <w:t xml:space="preserve"> dnia: </w:t>
      </w:r>
      <w:r w:rsidRPr="00C31C3F">
        <w:rPr>
          <w:sz w:val="24"/>
          <w:szCs w:val="24"/>
        </w:rPr>
        <w:t>2022-0</w:t>
      </w:r>
      <w:r w:rsidR="007B23A8">
        <w:rPr>
          <w:sz w:val="24"/>
          <w:szCs w:val="24"/>
        </w:rPr>
        <w:t>5</w:t>
      </w:r>
      <w:r w:rsidRPr="00C31C3F">
        <w:rPr>
          <w:sz w:val="24"/>
          <w:szCs w:val="24"/>
        </w:rPr>
        <w:t>-</w:t>
      </w:r>
      <w:r w:rsidR="007B23A8">
        <w:rPr>
          <w:sz w:val="24"/>
          <w:szCs w:val="24"/>
        </w:rPr>
        <w:t>0</w:t>
      </w:r>
      <w:r w:rsidR="008740AB">
        <w:rPr>
          <w:sz w:val="24"/>
          <w:szCs w:val="24"/>
        </w:rPr>
        <w:t>4</w:t>
      </w:r>
    </w:p>
    <w:p w14:paraId="17B7853A" w14:textId="77777777" w:rsidR="001D50BE" w:rsidRPr="00C31C3F" w:rsidRDefault="001D50BE" w:rsidP="006A5DF1">
      <w:pPr>
        <w:rPr>
          <w:b/>
          <w:bCs/>
          <w:sz w:val="24"/>
          <w:szCs w:val="24"/>
        </w:rPr>
      </w:pPr>
      <w:r w:rsidRPr="00C31C3F">
        <w:rPr>
          <w:b/>
          <w:bCs/>
          <w:sz w:val="24"/>
          <w:szCs w:val="24"/>
        </w:rPr>
        <w:t>Szpital Wojewódzki w Poznaniu</w:t>
      </w:r>
    </w:p>
    <w:p w14:paraId="767EB6AB" w14:textId="77777777" w:rsidR="006A5DF1" w:rsidRPr="00C31C3F" w:rsidRDefault="001D50BE" w:rsidP="006A5DF1">
      <w:pPr>
        <w:rPr>
          <w:b/>
          <w:bCs/>
          <w:sz w:val="24"/>
          <w:szCs w:val="24"/>
        </w:rPr>
      </w:pPr>
      <w:r w:rsidRPr="00C31C3F">
        <w:rPr>
          <w:b/>
          <w:bCs/>
          <w:sz w:val="24"/>
          <w:szCs w:val="24"/>
        </w:rPr>
        <w:t>Dział Zamówień Publicznych</w:t>
      </w:r>
    </w:p>
    <w:p w14:paraId="7632AB97" w14:textId="77777777" w:rsidR="006A5DF1" w:rsidRPr="00C31C3F" w:rsidRDefault="001D50BE" w:rsidP="006A5DF1">
      <w:pPr>
        <w:rPr>
          <w:sz w:val="24"/>
          <w:szCs w:val="24"/>
        </w:rPr>
      </w:pPr>
      <w:r w:rsidRPr="00C31C3F">
        <w:rPr>
          <w:sz w:val="24"/>
          <w:szCs w:val="24"/>
        </w:rPr>
        <w:t>Juraszów</w:t>
      </w:r>
      <w:r w:rsidR="006A5DF1" w:rsidRPr="00C31C3F">
        <w:rPr>
          <w:sz w:val="24"/>
          <w:szCs w:val="24"/>
        </w:rPr>
        <w:t xml:space="preserve"> </w:t>
      </w:r>
      <w:r w:rsidRPr="00C31C3F">
        <w:rPr>
          <w:sz w:val="24"/>
          <w:szCs w:val="24"/>
        </w:rPr>
        <w:t>7/19</w:t>
      </w:r>
    </w:p>
    <w:p w14:paraId="10EDA83C" w14:textId="77777777" w:rsidR="006A5DF1" w:rsidRPr="00C31C3F" w:rsidRDefault="001D50BE" w:rsidP="006A5DF1">
      <w:pPr>
        <w:rPr>
          <w:sz w:val="24"/>
          <w:szCs w:val="24"/>
        </w:rPr>
      </w:pPr>
      <w:r w:rsidRPr="00C31C3F">
        <w:rPr>
          <w:sz w:val="24"/>
          <w:szCs w:val="24"/>
        </w:rPr>
        <w:t>60-479</w:t>
      </w:r>
      <w:r w:rsidR="006A5DF1" w:rsidRPr="00C31C3F">
        <w:rPr>
          <w:sz w:val="24"/>
          <w:szCs w:val="24"/>
        </w:rPr>
        <w:t xml:space="preserve"> </w:t>
      </w:r>
      <w:r w:rsidRPr="00C31C3F">
        <w:rPr>
          <w:sz w:val="24"/>
          <w:szCs w:val="24"/>
        </w:rPr>
        <w:t>Poznań</w:t>
      </w:r>
    </w:p>
    <w:p w14:paraId="5394ECCE" w14:textId="6E023EF0" w:rsidR="006A5DF1" w:rsidRDefault="006A5DF1" w:rsidP="006A5DF1">
      <w:pPr>
        <w:pStyle w:val="Nagwek"/>
        <w:tabs>
          <w:tab w:val="clear" w:pos="4536"/>
        </w:tabs>
        <w:rPr>
          <w:sz w:val="24"/>
          <w:szCs w:val="24"/>
        </w:rPr>
      </w:pPr>
    </w:p>
    <w:p w14:paraId="6735790B" w14:textId="77777777" w:rsidR="00194421" w:rsidRPr="00C31C3F" w:rsidRDefault="00194421" w:rsidP="006A5DF1">
      <w:pPr>
        <w:pStyle w:val="Nagwek"/>
        <w:tabs>
          <w:tab w:val="clear" w:pos="4536"/>
        </w:tabs>
        <w:rPr>
          <w:sz w:val="24"/>
          <w:szCs w:val="24"/>
        </w:rPr>
      </w:pPr>
    </w:p>
    <w:p w14:paraId="134D8204" w14:textId="77777777" w:rsidR="006A5DF1" w:rsidRPr="00C31C3F" w:rsidRDefault="006A5DF1" w:rsidP="006A5DF1">
      <w:pPr>
        <w:pStyle w:val="Nagwek"/>
        <w:tabs>
          <w:tab w:val="clear" w:pos="4536"/>
          <w:tab w:val="clear" w:pos="9072"/>
        </w:tabs>
        <w:rPr>
          <w:sz w:val="24"/>
          <w:szCs w:val="24"/>
        </w:rPr>
      </w:pPr>
    </w:p>
    <w:p w14:paraId="1F818B80" w14:textId="77777777" w:rsidR="006A5DF1" w:rsidRPr="00C31C3F" w:rsidRDefault="006A5DF1" w:rsidP="00E935D6">
      <w:pPr>
        <w:tabs>
          <w:tab w:val="left" w:pos="708"/>
          <w:tab w:val="center" w:pos="4536"/>
          <w:tab w:val="right" w:pos="9072"/>
        </w:tabs>
        <w:spacing w:after="20"/>
        <w:ind w:left="4820"/>
        <w:rPr>
          <w:b/>
          <w:sz w:val="24"/>
          <w:szCs w:val="24"/>
        </w:rPr>
      </w:pPr>
      <w:r w:rsidRPr="00C31C3F">
        <w:rPr>
          <w:b/>
          <w:sz w:val="24"/>
          <w:szCs w:val="24"/>
        </w:rPr>
        <w:t>WYKONAWCY</w:t>
      </w:r>
    </w:p>
    <w:p w14:paraId="47D1823E" w14:textId="77777777" w:rsidR="006A5DF1" w:rsidRPr="00C31C3F" w:rsidRDefault="006A5DF1" w:rsidP="00E935D6">
      <w:pPr>
        <w:tabs>
          <w:tab w:val="left" w:pos="708"/>
          <w:tab w:val="center" w:pos="4536"/>
          <w:tab w:val="right" w:pos="9072"/>
        </w:tabs>
        <w:spacing w:after="20"/>
        <w:ind w:left="4820"/>
        <w:rPr>
          <w:sz w:val="24"/>
          <w:szCs w:val="24"/>
        </w:rPr>
      </w:pPr>
      <w:r w:rsidRPr="00C31C3F">
        <w:rPr>
          <w:sz w:val="24"/>
          <w:szCs w:val="24"/>
        </w:rPr>
        <w:t>ubiegający się o zamówienie publiczne</w:t>
      </w:r>
    </w:p>
    <w:p w14:paraId="2F708A83" w14:textId="77777777" w:rsidR="006D4AB3" w:rsidRPr="00C31C3F" w:rsidRDefault="006D4AB3">
      <w:pPr>
        <w:pStyle w:val="Nagwek"/>
        <w:tabs>
          <w:tab w:val="clear" w:pos="4536"/>
          <w:tab w:val="clear" w:pos="9072"/>
        </w:tabs>
        <w:rPr>
          <w:sz w:val="22"/>
          <w:szCs w:val="22"/>
        </w:rPr>
      </w:pPr>
    </w:p>
    <w:p w14:paraId="0B7E98A3" w14:textId="77777777" w:rsidR="00632C3C" w:rsidRPr="00C31C3F" w:rsidRDefault="00E21B49" w:rsidP="00F61937">
      <w:pPr>
        <w:pStyle w:val="Nagwek1"/>
        <w:spacing w:after="240" w:line="276" w:lineRule="auto"/>
        <w:jc w:val="center"/>
        <w:rPr>
          <w:rFonts w:ascii="Times New Roman" w:hAnsi="Times New Roman"/>
          <w:szCs w:val="28"/>
        </w:rPr>
      </w:pPr>
      <w:r w:rsidRPr="00C31C3F">
        <w:rPr>
          <w:rFonts w:ascii="Times New Roman" w:hAnsi="Times New Roman"/>
          <w:szCs w:val="28"/>
        </w:rPr>
        <w:t>WYJAŚNIENI</w:t>
      </w:r>
      <w:r w:rsidR="00520165" w:rsidRPr="00C31C3F">
        <w:rPr>
          <w:rFonts w:ascii="Times New Roman" w:hAnsi="Times New Roman"/>
          <w:szCs w:val="28"/>
        </w:rPr>
        <w:t>A</w:t>
      </w:r>
      <w:r w:rsidR="00632C3C" w:rsidRPr="00C31C3F">
        <w:rPr>
          <w:rFonts w:ascii="Times New Roman" w:hAnsi="Times New Roman"/>
          <w:szCs w:val="28"/>
        </w:rPr>
        <w:t xml:space="preserve"> TREŚCI</w:t>
      </w:r>
      <w:r w:rsidR="0029606A" w:rsidRPr="00C31C3F">
        <w:rPr>
          <w:rFonts w:ascii="Times New Roman" w:hAnsi="Times New Roman"/>
          <w:szCs w:val="28"/>
        </w:rPr>
        <w:t xml:space="preserve"> SWZ</w:t>
      </w:r>
    </w:p>
    <w:p w14:paraId="12B25EEA" w14:textId="77777777" w:rsidR="006D4AB3" w:rsidRPr="00C31C3F" w:rsidRDefault="00632C3C" w:rsidP="00520165">
      <w:pPr>
        <w:spacing w:after="360" w:line="276" w:lineRule="auto"/>
        <w:jc w:val="both"/>
        <w:rPr>
          <w:sz w:val="24"/>
          <w:szCs w:val="24"/>
        </w:rPr>
      </w:pPr>
      <w:r w:rsidRPr="00C31C3F">
        <w:rPr>
          <w:sz w:val="24"/>
          <w:szCs w:val="24"/>
        </w:rPr>
        <w:t xml:space="preserve">Dotyczy: </w:t>
      </w:r>
      <w:r w:rsidR="006A5DF1" w:rsidRPr="00C31C3F">
        <w:rPr>
          <w:sz w:val="24"/>
          <w:szCs w:val="24"/>
        </w:rPr>
        <w:t>p</w:t>
      </w:r>
      <w:r w:rsidRPr="00C31C3F">
        <w:rPr>
          <w:sz w:val="24"/>
          <w:szCs w:val="24"/>
        </w:rPr>
        <w:t>ostępowani</w:t>
      </w:r>
      <w:r w:rsidR="006A5DF1" w:rsidRPr="00C31C3F">
        <w:rPr>
          <w:sz w:val="24"/>
          <w:szCs w:val="24"/>
        </w:rPr>
        <w:t>a</w:t>
      </w:r>
      <w:r w:rsidRPr="00C31C3F">
        <w:rPr>
          <w:sz w:val="24"/>
          <w:szCs w:val="24"/>
        </w:rPr>
        <w:t xml:space="preserve"> o udzielenie zamówienia publicznego, prowadzone</w:t>
      </w:r>
      <w:r w:rsidR="006A5DF1" w:rsidRPr="00C31C3F">
        <w:rPr>
          <w:sz w:val="24"/>
          <w:szCs w:val="24"/>
        </w:rPr>
        <w:t>go</w:t>
      </w:r>
      <w:r w:rsidRPr="00C31C3F">
        <w:rPr>
          <w:sz w:val="24"/>
          <w:szCs w:val="24"/>
        </w:rPr>
        <w:t xml:space="preserve"> w trybie </w:t>
      </w:r>
      <w:r w:rsidR="001D50BE" w:rsidRPr="00C31C3F">
        <w:rPr>
          <w:sz w:val="24"/>
          <w:szCs w:val="24"/>
        </w:rPr>
        <w:t>przetarg nieograniczony</w:t>
      </w:r>
      <w:r w:rsidRPr="00C31C3F">
        <w:rPr>
          <w:b/>
          <w:sz w:val="24"/>
          <w:szCs w:val="24"/>
        </w:rPr>
        <w:t xml:space="preserve"> </w:t>
      </w:r>
      <w:r w:rsidRPr="00C31C3F">
        <w:rPr>
          <w:bCs/>
          <w:sz w:val="24"/>
          <w:szCs w:val="24"/>
        </w:rPr>
        <w:t>na</w:t>
      </w:r>
      <w:r w:rsidRPr="00C31C3F">
        <w:rPr>
          <w:b/>
          <w:sz w:val="24"/>
          <w:szCs w:val="24"/>
        </w:rPr>
        <w:t xml:space="preserve"> </w:t>
      </w:r>
      <w:r w:rsidR="00E72428" w:rsidRPr="00C31C3F">
        <w:rPr>
          <w:bCs/>
          <w:sz w:val="24"/>
          <w:szCs w:val="24"/>
        </w:rPr>
        <w:t>”</w:t>
      </w:r>
      <w:r w:rsidR="001D50BE" w:rsidRPr="00C31C3F">
        <w:rPr>
          <w:b/>
          <w:bCs/>
          <w:sz w:val="24"/>
          <w:szCs w:val="24"/>
        </w:rPr>
        <w:t>Transport pacjentów na hemodializy do Stacji Dializ Szpitala Wojewódzkiego w Poznaniu</w:t>
      </w:r>
      <w:r w:rsidR="00E72428" w:rsidRPr="00C31C3F">
        <w:rPr>
          <w:bCs/>
          <w:sz w:val="24"/>
          <w:szCs w:val="24"/>
        </w:rPr>
        <w:t>”</w:t>
      </w:r>
      <w:r w:rsidRPr="00C31C3F">
        <w:rPr>
          <w:b/>
          <w:sz w:val="24"/>
          <w:szCs w:val="24"/>
        </w:rPr>
        <w:t xml:space="preserve"> </w:t>
      </w:r>
      <w:r w:rsidRPr="00C31C3F">
        <w:rPr>
          <w:bCs/>
          <w:sz w:val="24"/>
          <w:szCs w:val="24"/>
        </w:rPr>
        <w:t>– znak sprawy</w:t>
      </w:r>
      <w:r w:rsidRPr="00C31C3F">
        <w:rPr>
          <w:b/>
          <w:sz w:val="24"/>
          <w:szCs w:val="24"/>
        </w:rPr>
        <w:t xml:space="preserve"> </w:t>
      </w:r>
      <w:r w:rsidR="001D50BE" w:rsidRPr="00C31C3F">
        <w:rPr>
          <w:b/>
          <w:sz w:val="24"/>
          <w:szCs w:val="24"/>
        </w:rPr>
        <w:t>SZW/DZP/9/2022</w:t>
      </w:r>
      <w:r w:rsidRPr="00C31C3F">
        <w:rPr>
          <w:b/>
          <w:sz w:val="24"/>
          <w:szCs w:val="24"/>
        </w:rPr>
        <w:t>.</w:t>
      </w:r>
    </w:p>
    <w:p w14:paraId="5FEFE53D" w14:textId="77777777" w:rsidR="001D50BE" w:rsidRPr="00C31C3F" w:rsidRDefault="00520165" w:rsidP="00D8461B">
      <w:pPr>
        <w:spacing w:after="240" w:line="276" w:lineRule="auto"/>
        <w:jc w:val="both"/>
        <w:rPr>
          <w:b/>
          <w:sz w:val="24"/>
          <w:szCs w:val="24"/>
        </w:rPr>
      </w:pPr>
      <w:r w:rsidRPr="00C31C3F">
        <w:rPr>
          <w:sz w:val="24"/>
          <w:szCs w:val="24"/>
        </w:rPr>
        <w:t xml:space="preserve">Zamawiający, </w:t>
      </w:r>
      <w:r w:rsidR="001D50BE" w:rsidRPr="00C31C3F">
        <w:rPr>
          <w:b/>
          <w:sz w:val="24"/>
          <w:szCs w:val="24"/>
        </w:rPr>
        <w:t>Szpital Wojewódzki w Poznaniu</w:t>
      </w:r>
    </w:p>
    <w:p w14:paraId="113A31C6" w14:textId="77777777" w:rsidR="0012774F" w:rsidRPr="00C31C3F" w:rsidRDefault="001D50BE" w:rsidP="00D8461B">
      <w:pPr>
        <w:spacing w:after="240" w:line="276" w:lineRule="auto"/>
        <w:jc w:val="both"/>
        <w:rPr>
          <w:sz w:val="22"/>
          <w:szCs w:val="22"/>
        </w:rPr>
      </w:pPr>
      <w:r w:rsidRPr="00C31C3F">
        <w:rPr>
          <w:b/>
          <w:sz w:val="24"/>
          <w:szCs w:val="24"/>
        </w:rPr>
        <w:t>Dział Zamówień Publicznych</w:t>
      </w:r>
      <w:r w:rsidR="00520165" w:rsidRPr="00C31C3F">
        <w:rPr>
          <w:sz w:val="24"/>
          <w:szCs w:val="24"/>
        </w:rPr>
        <w:t xml:space="preserve">, działając na podstawie art. </w:t>
      </w:r>
      <w:r w:rsidR="00E74BC3" w:rsidRPr="00C31C3F">
        <w:rPr>
          <w:sz w:val="24"/>
          <w:szCs w:val="24"/>
        </w:rPr>
        <w:t>284</w:t>
      </w:r>
      <w:r w:rsidR="00520165" w:rsidRPr="00C31C3F">
        <w:rPr>
          <w:sz w:val="24"/>
          <w:szCs w:val="24"/>
        </w:rPr>
        <w:t xml:space="preserve"> ust. </w:t>
      </w:r>
      <w:r w:rsidR="0029606A" w:rsidRPr="00C31C3F">
        <w:rPr>
          <w:sz w:val="24"/>
          <w:szCs w:val="24"/>
        </w:rPr>
        <w:t>6</w:t>
      </w:r>
      <w:r w:rsidR="00520165" w:rsidRPr="00C31C3F">
        <w:rPr>
          <w:sz w:val="24"/>
          <w:szCs w:val="24"/>
        </w:rPr>
        <w:t xml:space="preserve"> ustawy z dnia </w:t>
      </w:r>
      <w:r w:rsidR="0029606A" w:rsidRPr="00C31C3F">
        <w:rPr>
          <w:sz w:val="24"/>
          <w:szCs w:val="24"/>
        </w:rPr>
        <w:t>11</w:t>
      </w:r>
      <w:r w:rsidR="00520165" w:rsidRPr="00C31C3F">
        <w:rPr>
          <w:sz w:val="24"/>
          <w:szCs w:val="24"/>
        </w:rPr>
        <w:t xml:space="preserve"> </w:t>
      </w:r>
      <w:r w:rsidR="0029606A" w:rsidRPr="00C31C3F">
        <w:rPr>
          <w:sz w:val="24"/>
          <w:szCs w:val="24"/>
        </w:rPr>
        <w:t xml:space="preserve">września </w:t>
      </w:r>
      <w:r w:rsidR="00520165" w:rsidRPr="00C31C3F">
        <w:rPr>
          <w:sz w:val="24"/>
          <w:szCs w:val="24"/>
        </w:rPr>
        <w:t>20</w:t>
      </w:r>
      <w:r w:rsidR="0029606A" w:rsidRPr="00C31C3F">
        <w:rPr>
          <w:sz w:val="24"/>
          <w:szCs w:val="24"/>
        </w:rPr>
        <w:t>19</w:t>
      </w:r>
      <w:r w:rsidR="00520165" w:rsidRPr="00C31C3F">
        <w:rPr>
          <w:sz w:val="24"/>
          <w:szCs w:val="24"/>
        </w:rPr>
        <w:t xml:space="preserve"> r</w:t>
      </w:r>
      <w:r w:rsidR="0029606A" w:rsidRPr="00C31C3F">
        <w:rPr>
          <w:sz w:val="24"/>
          <w:szCs w:val="24"/>
        </w:rPr>
        <w:t>.</w:t>
      </w:r>
      <w:r w:rsidR="00520165" w:rsidRPr="00C31C3F">
        <w:rPr>
          <w:sz w:val="24"/>
          <w:szCs w:val="24"/>
        </w:rPr>
        <w:t xml:space="preserve"> Prawo </w:t>
      </w:r>
      <w:r w:rsidR="0029606A" w:rsidRPr="00C31C3F">
        <w:rPr>
          <w:sz w:val="24"/>
          <w:szCs w:val="24"/>
        </w:rPr>
        <w:t>z</w:t>
      </w:r>
      <w:r w:rsidR="00520165" w:rsidRPr="00C31C3F">
        <w:rPr>
          <w:sz w:val="24"/>
          <w:szCs w:val="24"/>
        </w:rPr>
        <w:t xml:space="preserve">amówień </w:t>
      </w:r>
      <w:r w:rsidR="0029606A" w:rsidRPr="00C31C3F">
        <w:rPr>
          <w:sz w:val="24"/>
          <w:szCs w:val="24"/>
        </w:rPr>
        <w:t>p</w:t>
      </w:r>
      <w:r w:rsidR="00520165" w:rsidRPr="00C31C3F">
        <w:rPr>
          <w:sz w:val="24"/>
          <w:szCs w:val="24"/>
        </w:rPr>
        <w:t xml:space="preserve">ublicznych </w:t>
      </w:r>
      <w:r w:rsidRPr="00C31C3F">
        <w:rPr>
          <w:sz w:val="24"/>
          <w:szCs w:val="24"/>
        </w:rPr>
        <w:t>(t.j. Dz.U. z 2021r. poz. 1129)</w:t>
      </w:r>
      <w:r w:rsidR="00BE7BFD" w:rsidRPr="00C31C3F">
        <w:rPr>
          <w:sz w:val="24"/>
          <w:szCs w:val="24"/>
        </w:rPr>
        <w:t xml:space="preserve">, </w:t>
      </w:r>
      <w:r w:rsidR="00E74BC3" w:rsidRPr="00C31C3F">
        <w:rPr>
          <w:sz w:val="24"/>
          <w:szCs w:val="24"/>
        </w:rPr>
        <w:t>udostępnia</w:t>
      </w:r>
      <w:r w:rsidR="00BE7BFD" w:rsidRPr="00C31C3F">
        <w:rPr>
          <w:sz w:val="24"/>
          <w:szCs w:val="24"/>
        </w:rPr>
        <w:t xml:space="preserve"> poniżej treść zapytań do S</w:t>
      </w:r>
      <w:r w:rsidR="0012774F" w:rsidRPr="00C31C3F">
        <w:rPr>
          <w:sz w:val="24"/>
          <w:szCs w:val="24"/>
        </w:rPr>
        <w:t>pecyfikacji Warunków Zamówienia (</w:t>
      </w:r>
      <w:r w:rsidR="0012774F" w:rsidRPr="00C31C3F">
        <w:rPr>
          <w:sz w:val="24"/>
          <w:szCs w:val="24"/>
          <w:lang w:eastAsia="ar-SA"/>
        </w:rPr>
        <w:t>zwanej dalej</w:t>
      </w:r>
      <w:r w:rsidR="0012774F" w:rsidRPr="00C31C3F">
        <w:rPr>
          <w:b/>
          <w:sz w:val="24"/>
          <w:szCs w:val="24"/>
          <w:lang w:eastAsia="ar-SA"/>
        </w:rPr>
        <w:t xml:space="preserve"> </w:t>
      </w:r>
      <w:r w:rsidR="0012774F" w:rsidRPr="00C31C3F">
        <w:rPr>
          <w:bCs/>
          <w:sz w:val="24"/>
          <w:szCs w:val="24"/>
          <w:lang w:eastAsia="ar-SA"/>
        </w:rPr>
        <w:t>”SWZ”)</w:t>
      </w:r>
      <w:r w:rsidR="00E74BC3" w:rsidRPr="00C31C3F">
        <w:rPr>
          <w:bCs/>
          <w:sz w:val="24"/>
          <w:szCs w:val="24"/>
          <w:lang w:eastAsia="ar-SA"/>
        </w:rPr>
        <w:t xml:space="preserve"> </w:t>
      </w:r>
      <w:r w:rsidR="00E74BC3" w:rsidRPr="00C31C3F">
        <w:rPr>
          <w:sz w:val="24"/>
          <w:szCs w:val="24"/>
        </w:rPr>
        <w:t>wraz z wyjaśnieniami</w:t>
      </w:r>
      <w:r w:rsidR="0012774F" w:rsidRPr="00C31C3F">
        <w:rPr>
          <w:bCs/>
          <w:sz w:val="24"/>
          <w:szCs w:val="24"/>
          <w:lang w:eastAsia="ar-SA"/>
        </w:rPr>
        <w:t>:</w:t>
      </w:r>
    </w:p>
    <w:tbl>
      <w:tblPr>
        <w:tblW w:w="9957" w:type="dxa"/>
        <w:tblInd w:w="-34" w:type="dxa"/>
        <w:tblLook w:val="04A0" w:firstRow="1" w:lastRow="0" w:firstColumn="1" w:lastColumn="0" w:noHBand="0" w:noVBand="1"/>
      </w:tblPr>
      <w:tblGrid>
        <w:gridCol w:w="9957"/>
      </w:tblGrid>
      <w:tr w:rsidR="001D50BE" w:rsidRPr="00E90419" w14:paraId="4A983BD7" w14:textId="77777777" w:rsidTr="00A61AC0">
        <w:tc>
          <w:tcPr>
            <w:tcW w:w="9957" w:type="dxa"/>
            <w:shd w:val="clear" w:color="auto" w:fill="auto"/>
          </w:tcPr>
          <w:p w14:paraId="00943FE4" w14:textId="5DB29059" w:rsidR="001D50BE" w:rsidRPr="00332E0F" w:rsidRDefault="001D50BE" w:rsidP="00260D00">
            <w:pPr>
              <w:spacing w:before="60" w:after="60"/>
              <w:ind w:left="30" w:right="-72"/>
              <w:rPr>
                <w:b/>
                <w:bCs/>
                <w:sz w:val="24"/>
                <w:szCs w:val="24"/>
              </w:rPr>
            </w:pPr>
            <w:r w:rsidRPr="00332E0F">
              <w:rPr>
                <w:b/>
                <w:bCs/>
                <w:sz w:val="24"/>
                <w:szCs w:val="24"/>
              </w:rPr>
              <w:t>Pytanie nr 1</w:t>
            </w:r>
          </w:p>
          <w:p w14:paraId="2E7E8F89" w14:textId="77777777" w:rsidR="00C31C3F" w:rsidRPr="00332E0F" w:rsidRDefault="00C31C3F" w:rsidP="009630B3">
            <w:pPr>
              <w:jc w:val="both"/>
              <w:rPr>
                <w:sz w:val="24"/>
                <w:szCs w:val="24"/>
              </w:rPr>
            </w:pPr>
            <w:r w:rsidRPr="00332E0F">
              <w:rPr>
                <w:sz w:val="24"/>
                <w:szCs w:val="24"/>
              </w:rPr>
              <w:t>Z uwagi na to, że wynagrodzenie obecnego Wykonawcy nie jest informacją poufną czy Zamawiający może wskazać wynagrodzenie aktualnego Wykonawcy, tj. stawki za 1 kilometr?</w:t>
            </w:r>
          </w:p>
          <w:p w14:paraId="0F5C2FB2" w14:textId="77777777" w:rsidR="001D50BE" w:rsidRDefault="001D50BE" w:rsidP="00593490">
            <w:pPr>
              <w:spacing w:after="40"/>
              <w:ind w:left="30" w:right="-72"/>
              <w:rPr>
                <w:sz w:val="24"/>
                <w:szCs w:val="24"/>
              </w:rPr>
            </w:pPr>
            <w:r w:rsidRPr="00332E0F">
              <w:rPr>
                <w:b/>
                <w:bCs/>
                <w:sz w:val="24"/>
                <w:szCs w:val="24"/>
              </w:rPr>
              <w:t>Stanowisko (wyjaśnienie) Zamawiającego:</w:t>
            </w:r>
            <w:r w:rsidR="00332E0F" w:rsidRPr="00332E0F">
              <w:rPr>
                <w:b/>
                <w:bCs/>
                <w:sz w:val="24"/>
                <w:szCs w:val="24"/>
              </w:rPr>
              <w:t xml:space="preserve"> </w:t>
            </w:r>
            <w:r w:rsidR="00593490" w:rsidRPr="00593490">
              <w:rPr>
                <w:sz w:val="24"/>
                <w:szCs w:val="24"/>
              </w:rPr>
              <w:t>Stawka 3,40 za 1km</w:t>
            </w:r>
            <w:r w:rsidR="00332E0F" w:rsidRPr="00332E0F">
              <w:rPr>
                <w:sz w:val="24"/>
                <w:szCs w:val="24"/>
              </w:rPr>
              <w:t xml:space="preserve"> </w:t>
            </w:r>
          </w:p>
          <w:p w14:paraId="2DDB2146" w14:textId="0A08D190" w:rsidR="00DD7685" w:rsidRPr="00332E0F" w:rsidRDefault="00DD7685" w:rsidP="00593490">
            <w:pPr>
              <w:spacing w:after="40"/>
              <w:ind w:left="30" w:right="-72"/>
              <w:rPr>
                <w:sz w:val="24"/>
                <w:szCs w:val="24"/>
                <w:highlight w:val="yellow"/>
              </w:rPr>
            </w:pPr>
          </w:p>
        </w:tc>
      </w:tr>
      <w:tr w:rsidR="001D50BE" w:rsidRPr="00924341" w14:paraId="651F5CCC" w14:textId="77777777" w:rsidTr="00A61AC0">
        <w:tc>
          <w:tcPr>
            <w:tcW w:w="9957" w:type="dxa"/>
            <w:shd w:val="clear" w:color="auto" w:fill="auto"/>
          </w:tcPr>
          <w:p w14:paraId="7BE681AD" w14:textId="76F1E767" w:rsidR="00C31C3F" w:rsidRPr="00924341" w:rsidRDefault="00C31C3F" w:rsidP="00C31C3F">
            <w:pPr>
              <w:spacing w:before="60" w:after="60"/>
              <w:ind w:left="30" w:right="-72"/>
              <w:rPr>
                <w:b/>
                <w:bCs/>
                <w:sz w:val="24"/>
                <w:szCs w:val="24"/>
              </w:rPr>
            </w:pPr>
            <w:r w:rsidRPr="00924341">
              <w:rPr>
                <w:b/>
                <w:bCs/>
                <w:sz w:val="24"/>
                <w:szCs w:val="24"/>
              </w:rPr>
              <w:t>Pytanie nr 2</w:t>
            </w:r>
            <w:r w:rsidR="00E540E3" w:rsidRPr="00924341">
              <w:rPr>
                <w:b/>
                <w:bCs/>
                <w:sz w:val="24"/>
                <w:szCs w:val="24"/>
              </w:rPr>
              <w:t xml:space="preserve"> (A-B)</w:t>
            </w:r>
          </w:p>
          <w:p w14:paraId="32CA95A5" w14:textId="77777777" w:rsidR="00C31C3F" w:rsidRPr="00924341" w:rsidRDefault="00C31C3F" w:rsidP="009630B3">
            <w:pPr>
              <w:jc w:val="both"/>
              <w:rPr>
                <w:sz w:val="24"/>
                <w:szCs w:val="24"/>
              </w:rPr>
            </w:pPr>
            <w:r w:rsidRPr="00924341">
              <w:rPr>
                <w:sz w:val="24"/>
                <w:szCs w:val="24"/>
              </w:rPr>
              <w:t>Czy Zamawiający potwierdza, że usługa będzie liczona w następujący sposób:</w:t>
            </w:r>
            <w:r w:rsidRPr="00924341">
              <w:rPr>
                <w:sz w:val="24"/>
                <w:szCs w:val="24"/>
              </w:rPr>
              <w:br/>
              <w:t>a) przywoź pacjentów - od szpitala do miejsce zamieszkania pacjentów - do szpitala</w:t>
            </w:r>
            <w:r w:rsidRPr="00924341">
              <w:rPr>
                <w:sz w:val="24"/>
                <w:szCs w:val="24"/>
              </w:rPr>
              <w:br/>
              <w:t xml:space="preserve">b) odwóz - od szpitala do miejsca zamieszkania pacjentów oraz powrót do Szpitala? </w:t>
            </w:r>
          </w:p>
          <w:p w14:paraId="5509D630" w14:textId="2D96EBF2" w:rsidR="00C31C3F" w:rsidRPr="00924341" w:rsidRDefault="00C31C3F" w:rsidP="00C31C3F">
            <w:pPr>
              <w:spacing w:after="40"/>
              <w:ind w:left="30" w:right="-72"/>
              <w:rPr>
                <w:b/>
                <w:bCs/>
                <w:sz w:val="24"/>
                <w:szCs w:val="24"/>
              </w:rPr>
            </w:pPr>
            <w:r w:rsidRPr="00924341">
              <w:rPr>
                <w:b/>
                <w:bCs/>
                <w:sz w:val="24"/>
                <w:szCs w:val="24"/>
              </w:rPr>
              <w:t>Stanowisko (wyjaśnienie) Zamawiającego</w:t>
            </w:r>
            <w:r w:rsidR="00E540E3" w:rsidRPr="00924341">
              <w:rPr>
                <w:b/>
                <w:bCs/>
                <w:sz w:val="24"/>
                <w:szCs w:val="24"/>
              </w:rPr>
              <w:t xml:space="preserve"> A</w:t>
            </w:r>
            <w:r w:rsidR="002F612A" w:rsidRPr="00924341">
              <w:rPr>
                <w:b/>
                <w:bCs/>
                <w:sz w:val="24"/>
                <w:szCs w:val="24"/>
              </w:rPr>
              <w:t xml:space="preserve">: </w:t>
            </w:r>
            <w:r w:rsidR="002F612A" w:rsidRPr="00924341">
              <w:rPr>
                <w:sz w:val="24"/>
                <w:szCs w:val="24"/>
              </w:rPr>
              <w:t>Tak</w:t>
            </w:r>
          </w:p>
          <w:p w14:paraId="3C646284" w14:textId="1F973B77" w:rsidR="002F612A" w:rsidRPr="00924341" w:rsidRDefault="002F612A" w:rsidP="002F612A">
            <w:pPr>
              <w:spacing w:after="40"/>
              <w:ind w:left="30" w:right="-72"/>
              <w:rPr>
                <w:b/>
                <w:bCs/>
                <w:sz w:val="24"/>
                <w:szCs w:val="24"/>
              </w:rPr>
            </w:pPr>
            <w:r w:rsidRPr="00924341">
              <w:rPr>
                <w:b/>
                <w:bCs/>
                <w:sz w:val="24"/>
                <w:szCs w:val="24"/>
              </w:rPr>
              <w:t xml:space="preserve">Stanowisko (wyjaśnienie) Zamawiającego B: </w:t>
            </w:r>
            <w:r w:rsidRPr="00924341">
              <w:rPr>
                <w:sz w:val="24"/>
                <w:szCs w:val="24"/>
              </w:rPr>
              <w:t>Tak</w:t>
            </w:r>
          </w:p>
          <w:p w14:paraId="718953E5" w14:textId="77777777" w:rsidR="002F612A" w:rsidRPr="00924341" w:rsidRDefault="002F612A" w:rsidP="00C31C3F">
            <w:pPr>
              <w:spacing w:after="40"/>
              <w:ind w:left="30" w:right="-72"/>
              <w:rPr>
                <w:b/>
                <w:bCs/>
                <w:sz w:val="24"/>
                <w:szCs w:val="24"/>
                <w:highlight w:val="yellow"/>
              </w:rPr>
            </w:pPr>
          </w:p>
          <w:p w14:paraId="756AD184" w14:textId="2568FC2C" w:rsidR="00C31C3F" w:rsidRPr="00924341" w:rsidRDefault="00C31C3F" w:rsidP="00FA4ABA">
            <w:pPr>
              <w:spacing w:before="60"/>
              <w:ind w:left="28" w:right="-74"/>
              <w:rPr>
                <w:b/>
                <w:bCs/>
                <w:sz w:val="24"/>
                <w:szCs w:val="24"/>
              </w:rPr>
            </w:pPr>
            <w:r w:rsidRPr="00924341">
              <w:rPr>
                <w:b/>
                <w:bCs/>
                <w:sz w:val="24"/>
                <w:szCs w:val="24"/>
              </w:rPr>
              <w:t>Pytanie nr 3</w:t>
            </w:r>
          </w:p>
          <w:p w14:paraId="6B0DE9B1" w14:textId="0FCB176D" w:rsidR="00C31C3F" w:rsidRPr="00924341" w:rsidRDefault="00C31C3F" w:rsidP="00C31C3F">
            <w:pPr>
              <w:spacing w:before="60" w:after="60"/>
              <w:ind w:left="30" w:right="-72"/>
              <w:rPr>
                <w:b/>
                <w:bCs/>
                <w:sz w:val="24"/>
                <w:szCs w:val="24"/>
              </w:rPr>
            </w:pPr>
            <w:r w:rsidRPr="00924341">
              <w:rPr>
                <w:sz w:val="24"/>
                <w:szCs w:val="24"/>
              </w:rPr>
              <w:t>Czy Zamawiający określa maksymalny wiek pojazdów przeznaczonych do realizacji przedmiotu zamówienia?</w:t>
            </w:r>
          </w:p>
          <w:p w14:paraId="1DF4AC3E" w14:textId="39BDA750" w:rsidR="00C31C3F" w:rsidRPr="00924341" w:rsidRDefault="00C31C3F" w:rsidP="00C31C3F">
            <w:pPr>
              <w:spacing w:after="40"/>
              <w:ind w:left="30" w:right="-72"/>
              <w:rPr>
                <w:sz w:val="24"/>
                <w:szCs w:val="24"/>
              </w:rPr>
            </w:pPr>
            <w:r w:rsidRPr="00924341">
              <w:rPr>
                <w:b/>
                <w:bCs/>
                <w:sz w:val="24"/>
                <w:szCs w:val="24"/>
              </w:rPr>
              <w:t>Stanowisko (wyjaśnienie) Zamawiającego:</w:t>
            </w:r>
            <w:r w:rsidR="007D351A" w:rsidRPr="00924341">
              <w:rPr>
                <w:b/>
                <w:bCs/>
                <w:sz w:val="24"/>
                <w:szCs w:val="24"/>
              </w:rPr>
              <w:t xml:space="preserve"> </w:t>
            </w:r>
            <w:r w:rsidR="00731BE3" w:rsidRPr="00924341">
              <w:rPr>
                <w:sz w:val="24"/>
                <w:szCs w:val="24"/>
              </w:rPr>
              <w:t>Zgodnie z SWZ</w:t>
            </w:r>
            <w:r w:rsidR="007D351A" w:rsidRPr="00924341">
              <w:rPr>
                <w:sz w:val="24"/>
                <w:szCs w:val="24"/>
              </w:rPr>
              <w:t xml:space="preserve"> – czyli podana norma</w:t>
            </w:r>
            <w:r w:rsidR="00731BE3" w:rsidRPr="00924341">
              <w:rPr>
                <w:sz w:val="24"/>
                <w:szCs w:val="24"/>
              </w:rPr>
              <w:t>.</w:t>
            </w:r>
          </w:p>
          <w:p w14:paraId="2BCCEA67" w14:textId="77777777" w:rsidR="00C31C3F" w:rsidRPr="00924341" w:rsidRDefault="00C31C3F" w:rsidP="00C31C3F">
            <w:pPr>
              <w:spacing w:after="40"/>
              <w:ind w:left="30" w:right="-72"/>
              <w:rPr>
                <w:b/>
                <w:bCs/>
                <w:sz w:val="24"/>
                <w:szCs w:val="24"/>
                <w:highlight w:val="yellow"/>
              </w:rPr>
            </w:pPr>
          </w:p>
          <w:p w14:paraId="6F97F12B" w14:textId="7310CDEB" w:rsidR="00C31C3F" w:rsidRPr="00924341" w:rsidRDefault="00C31C3F" w:rsidP="00C31C3F">
            <w:pPr>
              <w:spacing w:before="60" w:after="60"/>
              <w:ind w:left="30" w:right="-72"/>
              <w:rPr>
                <w:b/>
                <w:bCs/>
                <w:sz w:val="24"/>
                <w:szCs w:val="24"/>
              </w:rPr>
            </w:pPr>
            <w:r w:rsidRPr="00924341">
              <w:rPr>
                <w:b/>
                <w:bCs/>
                <w:sz w:val="24"/>
                <w:szCs w:val="24"/>
              </w:rPr>
              <w:t>Pytanie nr 4</w:t>
            </w:r>
          </w:p>
          <w:p w14:paraId="53C2C6F3" w14:textId="77777777" w:rsidR="00C31C3F" w:rsidRPr="00924341" w:rsidRDefault="00C31C3F" w:rsidP="00C31C3F">
            <w:pPr>
              <w:spacing w:line="360" w:lineRule="auto"/>
              <w:jc w:val="both"/>
              <w:rPr>
                <w:sz w:val="24"/>
                <w:szCs w:val="24"/>
              </w:rPr>
            </w:pPr>
            <w:r w:rsidRPr="00924341">
              <w:rPr>
                <w:sz w:val="24"/>
                <w:szCs w:val="24"/>
              </w:rPr>
              <w:t xml:space="preserve">Czy Wykonawca ma realizować także przewozy pacjentów zakażonych COVID-19? </w:t>
            </w:r>
          </w:p>
          <w:p w14:paraId="330BE6D9" w14:textId="19441B9B" w:rsidR="00C31C3F" w:rsidRPr="00924341" w:rsidRDefault="00C31C3F" w:rsidP="00FA4ABA">
            <w:pPr>
              <w:ind w:right="-74"/>
              <w:rPr>
                <w:b/>
                <w:bCs/>
                <w:sz w:val="24"/>
                <w:szCs w:val="24"/>
              </w:rPr>
            </w:pPr>
            <w:r w:rsidRPr="00924341">
              <w:rPr>
                <w:b/>
                <w:bCs/>
                <w:sz w:val="24"/>
                <w:szCs w:val="24"/>
              </w:rPr>
              <w:t>Stanowisko (wyjaśnienie) Zamawiającego:</w:t>
            </w:r>
            <w:r w:rsidR="00153173" w:rsidRPr="00924341">
              <w:rPr>
                <w:sz w:val="24"/>
                <w:szCs w:val="24"/>
              </w:rPr>
              <w:t xml:space="preserve"> Tak (</w:t>
            </w:r>
            <w:r w:rsidR="00841735" w:rsidRPr="00924341">
              <w:rPr>
                <w:sz w:val="24"/>
                <w:szCs w:val="24"/>
              </w:rPr>
              <w:t>dializowani</w:t>
            </w:r>
            <w:r w:rsidR="007221A8" w:rsidRPr="00924341">
              <w:rPr>
                <w:sz w:val="24"/>
                <w:szCs w:val="24"/>
              </w:rPr>
              <w:t xml:space="preserve"> tylko w nocy</w:t>
            </w:r>
            <w:r w:rsidR="00153173" w:rsidRPr="00924341">
              <w:rPr>
                <w:sz w:val="24"/>
                <w:szCs w:val="24"/>
              </w:rPr>
              <w:t>)</w:t>
            </w:r>
          </w:p>
          <w:p w14:paraId="198BCA7A" w14:textId="3C9F7D61" w:rsidR="00C31C3F" w:rsidRPr="00924341" w:rsidRDefault="00C31C3F" w:rsidP="00C31C3F">
            <w:pPr>
              <w:spacing w:before="60" w:after="60"/>
              <w:ind w:left="30" w:right="-72"/>
              <w:rPr>
                <w:b/>
                <w:bCs/>
                <w:sz w:val="24"/>
                <w:szCs w:val="24"/>
              </w:rPr>
            </w:pPr>
            <w:r w:rsidRPr="00924341">
              <w:rPr>
                <w:b/>
                <w:bCs/>
                <w:sz w:val="24"/>
                <w:szCs w:val="24"/>
              </w:rPr>
              <w:lastRenderedPageBreak/>
              <w:t>Pytanie nr 5</w:t>
            </w:r>
          </w:p>
          <w:p w14:paraId="71C19C19" w14:textId="2B8E625F" w:rsidR="00C31C3F" w:rsidRPr="00924341" w:rsidRDefault="00C31C3F" w:rsidP="00C31C3F">
            <w:pPr>
              <w:spacing w:before="60" w:after="60"/>
              <w:ind w:left="30" w:right="-72"/>
              <w:rPr>
                <w:b/>
                <w:bCs/>
                <w:sz w:val="24"/>
                <w:szCs w:val="24"/>
              </w:rPr>
            </w:pPr>
            <w:r w:rsidRPr="00924341">
              <w:rPr>
                <w:sz w:val="24"/>
                <w:szCs w:val="24"/>
              </w:rPr>
              <w:t>Czy Wykonawca ma realizować także transport pacjentów leżących lub niepełnosprawnych?</w:t>
            </w:r>
          </w:p>
          <w:p w14:paraId="22E37CBE" w14:textId="767B9283" w:rsidR="00C31C3F" w:rsidRPr="00924341" w:rsidRDefault="00C31C3F" w:rsidP="00C31C3F">
            <w:pPr>
              <w:spacing w:after="40"/>
              <w:ind w:left="30" w:right="-72"/>
              <w:rPr>
                <w:b/>
                <w:bCs/>
                <w:sz w:val="24"/>
                <w:szCs w:val="24"/>
              </w:rPr>
            </w:pPr>
            <w:r w:rsidRPr="00924341">
              <w:rPr>
                <w:b/>
                <w:bCs/>
                <w:sz w:val="24"/>
                <w:szCs w:val="24"/>
              </w:rPr>
              <w:t>Stanowisko (wyjaśnienie) Zamawiającego:</w:t>
            </w:r>
            <w:r w:rsidR="00841735" w:rsidRPr="00924341">
              <w:rPr>
                <w:b/>
                <w:bCs/>
                <w:sz w:val="24"/>
                <w:szCs w:val="24"/>
              </w:rPr>
              <w:t xml:space="preserve"> </w:t>
            </w:r>
            <w:r w:rsidR="00841735" w:rsidRPr="00924341">
              <w:rPr>
                <w:sz w:val="24"/>
                <w:szCs w:val="24"/>
              </w:rPr>
              <w:t>Tak</w:t>
            </w:r>
          </w:p>
          <w:p w14:paraId="5D1F6C54" w14:textId="0C355760" w:rsidR="00C31C3F" w:rsidRPr="00924341" w:rsidRDefault="00C31C3F" w:rsidP="00C31C3F">
            <w:pPr>
              <w:spacing w:after="40"/>
              <w:ind w:left="30" w:right="-72"/>
              <w:rPr>
                <w:b/>
                <w:bCs/>
                <w:sz w:val="24"/>
                <w:szCs w:val="24"/>
              </w:rPr>
            </w:pPr>
          </w:p>
          <w:p w14:paraId="7C606B17" w14:textId="758B5E56" w:rsidR="00C31C3F" w:rsidRPr="00924341" w:rsidRDefault="00C31C3F" w:rsidP="009630B3">
            <w:pPr>
              <w:spacing w:before="60" w:after="60"/>
              <w:ind w:left="28" w:right="-74"/>
              <w:rPr>
                <w:b/>
                <w:bCs/>
                <w:sz w:val="24"/>
                <w:szCs w:val="24"/>
              </w:rPr>
            </w:pPr>
            <w:r w:rsidRPr="00924341">
              <w:rPr>
                <w:b/>
                <w:bCs/>
                <w:sz w:val="24"/>
                <w:szCs w:val="24"/>
              </w:rPr>
              <w:t>Pytanie nr 6</w:t>
            </w:r>
            <w:r w:rsidR="00841735" w:rsidRPr="00924341">
              <w:rPr>
                <w:b/>
                <w:bCs/>
                <w:sz w:val="24"/>
                <w:szCs w:val="24"/>
              </w:rPr>
              <w:t xml:space="preserve"> (A-E)</w:t>
            </w:r>
          </w:p>
          <w:p w14:paraId="40C87B40" w14:textId="77777777" w:rsidR="00C31C3F" w:rsidRPr="00924341" w:rsidRDefault="00C31C3F" w:rsidP="00C31C3F">
            <w:pPr>
              <w:spacing w:line="360" w:lineRule="auto"/>
              <w:jc w:val="both"/>
              <w:rPr>
                <w:sz w:val="24"/>
                <w:szCs w:val="24"/>
              </w:rPr>
            </w:pPr>
            <w:r w:rsidRPr="00706F5E">
              <w:rPr>
                <w:sz w:val="24"/>
                <w:szCs w:val="24"/>
              </w:rPr>
              <w:t>P</w:t>
            </w:r>
            <w:r w:rsidRPr="00924341">
              <w:rPr>
                <w:sz w:val="24"/>
                <w:szCs w:val="24"/>
              </w:rPr>
              <w:t>roszę o podanie obowiązującego grafiku dializ, z podaniem:</w:t>
            </w:r>
          </w:p>
          <w:p w14:paraId="662D11EE" w14:textId="77777777" w:rsidR="00C31C3F" w:rsidRPr="00924341" w:rsidRDefault="00C31C3F" w:rsidP="00C31C3F">
            <w:pPr>
              <w:spacing w:line="360" w:lineRule="auto"/>
              <w:jc w:val="both"/>
              <w:rPr>
                <w:sz w:val="24"/>
                <w:szCs w:val="24"/>
              </w:rPr>
            </w:pPr>
            <w:r w:rsidRPr="00924341">
              <w:rPr>
                <w:sz w:val="24"/>
                <w:szCs w:val="24"/>
              </w:rPr>
              <w:t>a) inicjałów lub numeru pozwalającego na identyfikację chorego na grafiku.</w:t>
            </w:r>
          </w:p>
          <w:p w14:paraId="6A15B378" w14:textId="77777777" w:rsidR="00C31C3F" w:rsidRPr="00924341" w:rsidRDefault="00C31C3F" w:rsidP="00C31C3F">
            <w:pPr>
              <w:spacing w:line="360" w:lineRule="auto"/>
              <w:jc w:val="both"/>
              <w:rPr>
                <w:sz w:val="24"/>
                <w:szCs w:val="24"/>
              </w:rPr>
            </w:pPr>
            <w:r w:rsidRPr="00924341">
              <w:rPr>
                <w:sz w:val="24"/>
                <w:szCs w:val="24"/>
              </w:rPr>
              <w:t>b) adresu w formie miasto i ulica</w:t>
            </w:r>
          </w:p>
          <w:p w14:paraId="5D9304E4" w14:textId="77777777" w:rsidR="00C31C3F" w:rsidRPr="00924341" w:rsidRDefault="00C31C3F" w:rsidP="00C31C3F">
            <w:pPr>
              <w:spacing w:line="360" w:lineRule="auto"/>
              <w:jc w:val="both"/>
              <w:rPr>
                <w:sz w:val="24"/>
                <w:szCs w:val="24"/>
              </w:rPr>
            </w:pPr>
            <w:r w:rsidRPr="00924341">
              <w:rPr>
                <w:sz w:val="24"/>
                <w:szCs w:val="24"/>
              </w:rPr>
              <w:t>c) zmiany, na której jeździ oraz dni w które odbywają się dializy dla danego pacjenta</w:t>
            </w:r>
          </w:p>
          <w:p w14:paraId="6C2F9A28" w14:textId="77777777" w:rsidR="00C31C3F" w:rsidRPr="00924341" w:rsidRDefault="00C31C3F" w:rsidP="00C31C3F">
            <w:pPr>
              <w:spacing w:line="360" w:lineRule="auto"/>
              <w:jc w:val="both"/>
              <w:rPr>
                <w:sz w:val="24"/>
                <w:szCs w:val="24"/>
              </w:rPr>
            </w:pPr>
            <w:r w:rsidRPr="00924341">
              <w:rPr>
                <w:sz w:val="24"/>
                <w:szCs w:val="24"/>
              </w:rPr>
              <w:t>d) informacji na temat grupy pacjentów z którymi jeździ</w:t>
            </w:r>
          </w:p>
          <w:p w14:paraId="7939EFFB" w14:textId="77777777" w:rsidR="00C31C3F" w:rsidRPr="00924341" w:rsidRDefault="00C31C3F" w:rsidP="00C31C3F">
            <w:pPr>
              <w:spacing w:line="360" w:lineRule="auto"/>
              <w:jc w:val="both"/>
              <w:rPr>
                <w:sz w:val="24"/>
                <w:szCs w:val="24"/>
              </w:rPr>
            </w:pPr>
            <w:r w:rsidRPr="00924341">
              <w:rPr>
                <w:sz w:val="24"/>
                <w:szCs w:val="24"/>
              </w:rPr>
              <w:t>e) informacji na temat stopnia niepełnosprawności pacjenta, np.:</w:t>
            </w:r>
          </w:p>
          <w:p w14:paraId="3EB86F56" w14:textId="77777777" w:rsidR="00C31C3F" w:rsidRPr="00924341" w:rsidRDefault="00C31C3F" w:rsidP="00C31C3F">
            <w:pPr>
              <w:spacing w:line="360" w:lineRule="auto"/>
              <w:jc w:val="both"/>
              <w:rPr>
                <w:sz w:val="24"/>
                <w:szCs w:val="24"/>
              </w:rPr>
            </w:pPr>
            <w:r w:rsidRPr="00924341">
              <w:rPr>
                <w:sz w:val="24"/>
                <w:szCs w:val="24"/>
              </w:rPr>
              <w:t>- pacjent poruszający się samodzielnie,</w:t>
            </w:r>
          </w:p>
          <w:p w14:paraId="44941986" w14:textId="77777777" w:rsidR="00C31C3F" w:rsidRPr="00924341" w:rsidRDefault="00C31C3F" w:rsidP="00C31C3F">
            <w:pPr>
              <w:spacing w:line="360" w:lineRule="auto"/>
              <w:jc w:val="both"/>
              <w:rPr>
                <w:sz w:val="24"/>
                <w:szCs w:val="24"/>
              </w:rPr>
            </w:pPr>
            <w:r w:rsidRPr="00924341">
              <w:rPr>
                <w:sz w:val="24"/>
                <w:szCs w:val="24"/>
              </w:rPr>
              <w:t>- pacjent poruszający się z pomocą</w:t>
            </w:r>
          </w:p>
          <w:p w14:paraId="00A3F703" w14:textId="77777777" w:rsidR="00C31C3F" w:rsidRPr="00924341" w:rsidRDefault="00C31C3F" w:rsidP="00C31C3F">
            <w:pPr>
              <w:spacing w:line="360" w:lineRule="auto"/>
              <w:jc w:val="both"/>
              <w:rPr>
                <w:sz w:val="24"/>
                <w:szCs w:val="24"/>
              </w:rPr>
            </w:pPr>
            <w:r w:rsidRPr="00924341">
              <w:rPr>
                <w:sz w:val="24"/>
                <w:szCs w:val="24"/>
              </w:rPr>
              <w:t>- pacjent na wózku,</w:t>
            </w:r>
          </w:p>
          <w:p w14:paraId="2D47CC96" w14:textId="77777777" w:rsidR="00C31C3F" w:rsidRPr="00924341" w:rsidRDefault="00C31C3F" w:rsidP="00C31C3F">
            <w:pPr>
              <w:spacing w:line="360" w:lineRule="auto"/>
              <w:jc w:val="both"/>
              <w:rPr>
                <w:sz w:val="24"/>
                <w:szCs w:val="24"/>
              </w:rPr>
            </w:pPr>
            <w:r w:rsidRPr="00924341">
              <w:rPr>
                <w:sz w:val="24"/>
                <w:szCs w:val="24"/>
              </w:rPr>
              <w:t>- pacjent leżący.</w:t>
            </w:r>
          </w:p>
          <w:p w14:paraId="77F7EED6" w14:textId="77777777" w:rsidR="00C31C3F" w:rsidRPr="00924341" w:rsidRDefault="00C31C3F" w:rsidP="00C31C3F">
            <w:pPr>
              <w:spacing w:line="360" w:lineRule="auto"/>
              <w:jc w:val="both"/>
              <w:rPr>
                <w:b/>
                <w:bCs/>
                <w:sz w:val="24"/>
                <w:szCs w:val="24"/>
                <w:u w:val="single"/>
              </w:rPr>
            </w:pPr>
            <w:r w:rsidRPr="00924341">
              <w:rPr>
                <w:sz w:val="24"/>
                <w:szCs w:val="24"/>
              </w:rPr>
              <w:tab/>
              <w:t xml:space="preserve">Zwracam uwagę, że dane te posiada wyłącznie aktualny wykonawca, co stawia </w:t>
            </w:r>
            <w:r w:rsidRPr="00924341">
              <w:rPr>
                <w:sz w:val="24"/>
                <w:szCs w:val="24"/>
              </w:rPr>
              <w:br/>
              <w:t xml:space="preserve">go w drastycznie uprzywilejowanej pozycji względem pozostałych oferentów, i wprowadza </w:t>
            </w:r>
            <w:r w:rsidRPr="00924341">
              <w:rPr>
                <w:sz w:val="24"/>
                <w:szCs w:val="24"/>
              </w:rPr>
              <w:br/>
              <w:t xml:space="preserve">w stan nierówności stron postępowania. Żądane dane nie podlegają prawie ochrony danych osobowych, związanym z wejściem w życie Rozporządzenia Parlamentu Europejskiego i Rady (EU) 2016/679 z dnia 27 kwietnia 2016 r. w sprawie ochrony danych osób fizycznych w związku z przetwarzaniem danych osobowych i w sprawie swobodnego przepływu takich danych oraz uchylenia dyrektywy 95/46/WE (ogólne rozporządzenie o ochronie danych) (Dz. U. UE. L. </w:t>
            </w:r>
            <w:r w:rsidRPr="00924341">
              <w:rPr>
                <w:sz w:val="24"/>
                <w:szCs w:val="24"/>
              </w:rPr>
              <w:br/>
              <w:t xml:space="preserve">z 2016 r. Nr 119 str. 1, dalej RODO ani prawa ochrony danych (art. 26 ustawy o prawach pacjenta i Rzeczniku praw pacjenta), </w:t>
            </w:r>
            <w:r w:rsidRPr="00924341">
              <w:rPr>
                <w:b/>
                <w:bCs/>
                <w:sz w:val="24"/>
                <w:szCs w:val="24"/>
                <w:u w:val="single"/>
              </w:rPr>
              <w:t xml:space="preserve">ponieważ są w pełni zanonimizowane i służą wyłącznie oszacowaniu kosztów realizacji usługi, a więc bezpośrednio wpływają na wycenę usługi. </w:t>
            </w:r>
          </w:p>
          <w:p w14:paraId="17DFBC12" w14:textId="77777777" w:rsidR="00841735" w:rsidRPr="00924341" w:rsidRDefault="00841735" w:rsidP="00C31C3F">
            <w:pPr>
              <w:spacing w:after="40"/>
              <w:ind w:left="30" w:right="-72"/>
              <w:rPr>
                <w:b/>
                <w:bCs/>
                <w:sz w:val="24"/>
                <w:szCs w:val="24"/>
                <w:highlight w:val="yellow"/>
              </w:rPr>
            </w:pPr>
          </w:p>
          <w:p w14:paraId="19F95ADA" w14:textId="32CA5C0C" w:rsidR="00C31C3F" w:rsidRPr="00924341" w:rsidRDefault="00C31C3F" w:rsidP="00C31C3F">
            <w:pPr>
              <w:spacing w:after="40"/>
              <w:ind w:left="30" w:right="-72"/>
              <w:rPr>
                <w:sz w:val="24"/>
                <w:szCs w:val="24"/>
              </w:rPr>
            </w:pPr>
            <w:r w:rsidRPr="00924341">
              <w:rPr>
                <w:b/>
                <w:bCs/>
                <w:sz w:val="24"/>
                <w:szCs w:val="24"/>
              </w:rPr>
              <w:t>Stanowisko (wyjaśnienie) Zamawiającego</w:t>
            </w:r>
            <w:r w:rsidR="00841735" w:rsidRPr="00924341">
              <w:rPr>
                <w:b/>
                <w:bCs/>
                <w:sz w:val="24"/>
                <w:szCs w:val="24"/>
              </w:rPr>
              <w:t xml:space="preserve"> A</w:t>
            </w:r>
            <w:r w:rsidRPr="00924341">
              <w:rPr>
                <w:b/>
                <w:bCs/>
                <w:sz w:val="24"/>
                <w:szCs w:val="24"/>
              </w:rPr>
              <w:t>:</w:t>
            </w:r>
            <w:r w:rsidR="00841735" w:rsidRPr="00924341">
              <w:rPr>
                <w:b/>
                <w:bCs/>
                <w:sz w:val="24"/>
                <w:szCs w:val="24"/>
              </w:rPr>
              <w:t xml:space="preserve"> </w:t>
            </w:r>
            <w:r w:rsidR="00841735" w:rsidRPr="00924341">
              <w:rPr>
                <w:sz w:val="24"/>
                <w:szCs w:val="24"/>
              </w:rPr>
              <w:t>grafik jest stały – usługa realizowana codziennie przez 24 h</w:t>
            </w:r>
          </w:p>
          <w:p w14:paraId="447D6A99" w14:textId="6211B69A" w:rsidR="00841735" w:rsidRPr="00924341" w:rsidRDefault="00841735" w:rsidP="00841735">
            <w:pPr>
              <w:spacing w:after="40"/>
              <w:ind w:left="30" w:right="-72"/>
              <w:rPr>
                <w:b/>
                <w:bCs/>
                <w:sz w:val="24"/>
                <w:szCs w:val="24"/>
              </w:rPr>
            </w:pPr>
            <w:r w:rsidRPr="00924341">
              <w:rPr>
                <w:b/>
                <w:bCs/>
                <w:sz w:val="24"/>
                <w:szCs w:val="24"/>
              </w:rPr>
              <w:t xml:space="preserve">Stanowisko (wyjaśnienie) Zamawiającego B: </w:t>
            </w:r>
            <w:r w:rsidR="00194421">
              <w:rPr>
                <w:sz w:val="24"/>
                <w:szCs w:val="24"/>
              </w:rPr>
              <w:t>d</w:t>
            </w:r>
            <w:r w:rsidRPr="00924341">
              <w:rPr>
                <w:sz w:val="24"/>
                <w:szCs w:val="24"/>
              </w:rPr>
              <w:t>ane wrażliwe</w:t>
            </w:r>
          </w:p>
          <w:p w14:paraId="1A6F4D05" w14:textId="5C92501F" w:rsidR="00841735" w:rsidRPr="00924341" w:rsidRDefault="00841735" w:rsidP="00841735">
            <w:pPr>
              <w:spacing w:after="40"/>
              <w:ind w:left="30" w:right="-72"/>
              <w:rPr>
                <w:b/>
                <w:bCs/>
                <w:sz w:val="24"/>
                <w:szCs w:val="24"/>
              </w:rPr>
            </w:pPr>
            <w:r w:rsidRPr="00924341">
              <w:rPr>
                <w:b/>
                <w:bCs/>
                <w:sz w:val="24"/>
                <w:szCs w:val="24"/>
              </w:rPr>
              <w:t xml:space="preserve">Stanowisko (wyjaśnienie) Zamawiającego C: </w:t>
            </w:r>
            <w:r w:rsidRPr="00924341">
              <w:rPr>
                <w:sz w:val="24"/>
                <w:szCs w:val="24"/>
              </w:rPr>
              <w:t>stały grafik 24h (każdy pacjent co dwa dni)</w:t>
            </w:r>
          </w:p>
          <w:p w14:paraId="3AEA7FB3" w14:textId="633257F2" w:rsidR="00841735" w:rsidRPr="00924341" w:rsidRDefault="00841735" w:rsidP="00841735">
            <w:pPr>
              <w:spacing w:after="40"/>
              <w:ind w:left="30" w:right="-72"/>
              <w:rPr>
                <w:b/>
                <w:bCs/>
                <w:sz w:val="24"/>
                <w:szCs w:val="24"/>
              </w:rPr>
            </w:pPr>
            <w:r w:rsidRPr="00924341">
              <w:rPr>
                <w:b/>
                <w:bCs/>
                <w:sz w:val="24"/>
                <w:szCs w:val="24"/>
              </w:rPr>
              <w:t xml:space="preserve">Stanowisko (wyjaśnienie) Zamawiającego D: </w:t>
            </w:r>
            <w:r w:rsidRPr="00924341">
              <w:rPr>
                <w:sz w:val="24"/>
                <w:szCs w:val="24"/>
              </w:rPr>
              <w:t>nie ma</w:t>
            </w:r>
            <w:r w:rsidRPr="00924341">
              <w:rPr>
                <w:b/>
                <w:bCs/>
                <w:sz w:val="24"/>
                <w:szCs w:val="24"/>
              </w:rPr>
              <w:t xml:space="preserve"> </w:t>
            </w:r>
          </w:p>
          <w:p w14:paraId="5131C96C" w14:textId="72229C40" w:rsidR="00841735" w:rsidRPr="00924341" w:rsidRDefault="00841735" w:rsidP="00841735">
            <w:pPr>
              <w:spacing w:after="40"/>
              <w:ind w:left="30" w:right="-72"/>
              <w:rPr>
                <w:b/>
                <w:bCs/>
                <w:sz w:val="24"/>
                <w:szCs w:val="24"/>
              </w:rPr>
            </w:pPr>
            <w:r w:rsidRPr="00924341">
              <w:rPr>
                <w:b/>
                <w:bCs/>
                <w:sz w:val="24"/>
                <w:szCs w:val="24"/>
              </w:rPr>
              <w:t xml:space="preserve">Stanowisko (wyjaśnienie) Zamawiającego E: </w:t>
            </w:r>
            <w:r w:rsidRPr="00924341">
              <w:rPr>
                <w:sz w:val="24"/>
                <w:szCs w:val="24"/>
              </w:rPr>
              <w:t>Tak, wszyscy podani</w:t>
            </w:r>
            <w:r w:rsidRPr="00924341">
              <w:rPr>
                <w:b/>
                <w:bCs/>
                <w:sz w:val="24"/>
                <w:szCs w:val="24"/>
              </w:rPr>
              <w:t xml:space="preserve"> </w:t>
            </w:r>
          </w:p>
          <w:p w14:paraId="185A5002" w14:textId="14A52E5B" w:rsidR="00050352" w:rsidRPr="00924341" w:rsidRDefault="00050352" w:rsidP="00050352">
            <w:pPr>
              <w:jc w:val="both"/>
              <w:rPr>
                <w:sz w:val="24"/>
                <w:szCs w:val="24"/>
              </w:rPr>
            </w:pPr>
            <w:r w:rsidRPr="00924341">
              <w:rPr>
                <w:sz w:val="24"/>
                <w:szCs w:val="24"/>
              </w:rPr>
              <w:t>Dializy rozpoczynają się od godziny 6, 13, 20 trwają ok 4- 5 h oraz dializy w godzinach nocnych: pacjenci  na cito oraz pacjenci covidowi.</w:t>
            </w:r>
          </w:p>
          <w:p w14:paraId="5BBC2C99" w14:textId="505CFAA1" w:rsidR="00050352" w:rsidRPr="00924341" w:rsidRDefault="00050352" w:rsidP="00050352">
            <w:pPr>
              <w:jc w:val="both"/>
              <w:rPr>
                <w:sz w:val="24"/>
                <w:szCs w:val="24"/>
              </w:rPr>
            </w:pPr>
            <w:r w:rsidRPr="00924341">
              <w:rPr>
                <w:sz w:val="24"/>
                <w:szCs w:val="24"/>
              </w:rPr>
              <w:t>Każdy pacjent jest dializowany 3 razy w tygodniu co 2 dni lub istnieje możliwość zlecenia innego systemu w zależności od stanu zdrowia i zaleceń lekarza.</w:t>
            </w:r>
          </w:p>
          <w:p w14:paraId="34D13B49" w14:textId="59DC390F" w:rsidR="00CF5DD1" w:rsidRPr="00924341" w:rsidRDefault="00CF5DD1" w:rsidP="00841735">
            <w:pPr>
              <w:spacing w:after="40"/>
              <w:ind w:left="30" w:right="-72"/>
              <w:rPr>
                <w:b/>
                <w:bCs/>
                <w:sz w:val="24"/>
                <w:szCs w:val="24"/>
              </w:rPr>
            </w:pPr>
          </w:p>
          <w:p w14:paraId="2C286CC3" w14:textId="03EE35F2" w:rsidR="00CF5DD1" w:rsidRPr="00924341" w:rsidRDefault="00CF5DD1" w:rsidP="00CF5DD1">
            <w:pPr>
              <w:spacing w:after="40"/>
              <w:ind w:left="30" w:right="-72"/>
              <w:rPr>
                <w:i/>
                <w:iCs/>
                <w:sz w:val="24"/>
                <w:szCs w:val="24"/>
              </w:rPr>
            </w:pPr>
            <w:r w:rsidRPr="00924341">
              <w:rPr>
                <w:i/>
                <w:iCs/>
                <w:sz w:val="24"/>
                <w:szCs w:val="24"/>
              </w:rPr>
              <w:lastRenderedPageBreak/>
              <w:t>Zwracam</w:t>
            </w:r>
            <w:r w:rsidR="008F6040">
              <w:rPr>
                <w:i/>
                <w:iCs/>
                <w:sz w:val="24"/>
                <w:szCs w:val="24"/>
              </w:rPr>
              <w:t>y</w:t>
            </w:r>
            <w:r w:rsidRPr="00924341">
              <w:rPr>
                <w:i/>
                <w:iCs/>
                <w:sz w:val="24"/>
                <w:szCs w:val="24"/>
              </w:rPr>
              <w:t xml:space="preserve"> uwagę na fakt, że dane które zadane są w pytaniu nr 6 punkt a, b , c są objęte ochroną danych osobowych.</w:t>
            </w:r>
          </w:p>
          <w:p w14:paraId="25E13F18" w14:textId="39C60EC5" w:rsidR="00CF5DD1" w:rsidRPr="00924341" w:rsidRDefault="00CF5DD1" w:rsidP="00CF5DD1">
            <w:pPr>
              <w:spacing w:after="40"/>
              <w:ind w:left="30" w:right="-72"/>
              <w:rPr>
                <w:i/>
                <w:iCs/>
                <w:sz w:val="24"/>
                <w:szCs w:val="24"/>
              </w:rPr>
            </w:pPr>
            <w:r w:rsidRPr="00924341">
              <w:rPr>
                <w:i/>
                <w:iCs/>
                <w:sz w:val="24"/>
                <w:szCs w:val="24"/>
              </w:rPr>
              <w:t>Podkreślam, że warunkiem wykonywania usługi przewozu jest jej ciągłość a co za tym idzie - zapewnienie odpowiedniej ilości samochodów ( spełniających normę zawarta w SWZ) i kierowców. </w:t>
            </w:r>
          </w:p>
          <w:p w14:paraId="07AC69B8" w14:textId="0E1F1CAA" w:rsidR="00C31C3F" w:rsidRPr="00924341" w:rsidRDefault="00C31C3F" w:rsidP="00C31C3F">
            <w:pPr>
              <w:spacing w:after="40"/>
              <w:ind w:left="30" w:right="-72"/>
              <w:rPr>
                <w:b/>
                <w:bCs/>
                <w:sz w:val="24"/>
                <w:szCs w:val="24"/>
                <w:highlight w:val="yellow"/>
              </w:rPr>
            </w:pPr>
          </w:p>
          <w:p w14:paraId="576CBA28" w14:textId="567E7940" w:rsidR="00C31C3F" w:rsidRPr="00924341" w:rsidRDefault="00C31C3F" w:rsidP="009630B3">
            <w:pPr>
              <w:spacing w:before="60" w:after="60"/>
              <w:ind w:left="28" w:right="-74"/>
              <w:rPr>
                <w:b/>
                <w:bCs/>
                <w:sz w:val="24"/>
                <w:szCs w:val="24"/>
              </w:rPr>
            </w:pPr>
            <w:r w:rsidRPr="00924341">
              <w:rPr>
                <w:b/>
                <w:bCs/>
                <w:sz w:val="24"/>
                <w:szCs w:val="24"/>
              </w:rPr>
              <w:t>Pytanie nr 7</w:t>
            </w:r>
          </w:p>
          <w:p w14:paraId="595CB278" w14:textId="77777777" w:rsidR="00C31C3F" w:rsidRPr="00924341" w:rsidRDefault="00C31C3F" w:rsidP="009630B3">
            <w:pPr>
              <w:jc w:val="both"/>
              <w:rPr>
                <w:sz w:val="24"/>
                <w:szCs w:val="24"/>
              </w:rPr>
            </w:pPr>
            <w:r w:rsidRPr="00924341">
              <w:rPr>
                <w:sz w:val="24"/>
                <w:szCs w:val="24"/>
              </w:rPr>
              <w:t>Czy Wykonawca może realizować usługi transportu pojazdami 8/9 osobowymi typu bus, które nie spełniają normy PN-EN 1789+A2:2015? Norma ta wymaga posiadania noszy (miejsca leżącego) w samochodzie, a więc pojazd ten musi być karetką.</w:t>
            </w:r>
          </w:p>
          <w:p w14:paraId="012E8546" w14:textId="7C0B2B36" w:rsidR="00C31C3F" w:rsidRPr="00924341" w:rsidRDefault="00C31C3F" w:rsidP="00C31C3F">
            <w:pPr>
              <w:spacing w:after="40"/>
              <w:ind w:left="30" w:right="-72"/>
              <w:rPr>
                <w:b/>
                <w:bCs/>
                <w:sz w:val="24"/>
                <w:szCs w:val="24"/>
              </w:rPr>
            </w:pPr>
            <w:r w:rsidRPr="00924341">
              <w:rPr>
                <w:b/>
                <w:bCs/>
                <w:sz w:val="24"/>
                <w:szCs w:val="24"/>
              </w:rPr>
              <w:t>Stanowisko (wyjaśnienie) Zamawiającego:</w:t>
            </w:r>
            <w:r w:rsidR="00E705A2" w:rsidRPr="00924341">
              <w:rPr>
                <w:b/>
                <w:bCs/>
                <w:sz w:val="24"/>
                <w:szCs w:val="24"/>
              </w:rPr>
              <w:t xml:space="preserve"> </w:t>
            </w:r>
            <w:r w:rsidR="00E705A2" w:rsidRPr="00924341">
              <w:rPr>
                <w:sz w:val="24"/>
                <w:szCs w:val="24"/>
              </w:rPr>
              <w:t>Zgodnie z SWZ.</w:t>
            </w:r>
          </w:p>
          <w:p w14:paraId="3F450F67" w14:textId="70BB81C1" w:rsidR="00C31C3F" w:rsidRPr="00924341" w:rsidRDefault="00C31C3F" w:rsidP="00C31C3F">
            <w:pPr>
              <w:spacing w:after="40"/>
              <w:ind w:left="30" w:right="-72"/>
              <w:rPr>
                <w:b/>
                <w:bCs/>
                <w:sz w:val="24"/>
                <w:szCs w:val="24"/>
              </w:rPr>
            </w:pPr>
          </w:p>
          <w:p w14:paraId="54C7B987" w14:textId="35777408" w:rsidR="00C31C3F" w:rsidRPr="00924341" w:rsidRDefault="00C31C3F" w:rsidP="009630B3">
            <w:pPr>
              <w:spacing w:before="60" w:after="60"/>
              <w:ind w:left="28" w:right="-74"/>
              <w:rPr>
                <w:b/>
                <w:bCs/>
                <w:sz w:val="24"/>
                <w:szCs w:val="24"/>
              </w:rPr>
            </w:pPr>
            <w:r w:rsidRPr="00924341">
              <w:rPr>
                <w:b/>
                <w:bCs/>
                <w:sz w:val="24"/>
                <w:szCs w:val="24"/>
              </w:rPr>
              <w:t>Pytanie nr 8</w:t>
            </w:r>
          </w:p>
          <w:p w14:paraId="3C6B9018" w14:textId="77777777" w:rsidR="00C31C3F" w:rsidRPr="00924341" w:rsidRDefault="00C31C3F" w:rsidP="009630B3">
            <w:pPr>
              <w:jc w:val="both"/>
              <w:rPr>
                <w:sz w:val="24"/>
                <w:szCs w:val="24"/>
              </w:rPr>
            </w:pPr>
            <w:r w:rsidRPr="00924341">
              <w:rPr>
                <w:sz w:val="24"/>
                <w:szCs w:val="24"/>
              </w:rPr>
              <w:t>Czy Wykonawca może realizować usługi transportu pojazdami osobowymi, które nie spełniają normy PN-EN 1789+A2:2015? Norma ta wymaga posiadania noszy (miejsca leżącego) w samochodzie, a więc pojazd ten musi być karetką.</w:t>
            </w:r>
          </w:p>
          <w:p w14:paraId="0D255247" w14:textId="5385BB77" w:rsidR="00C31C3F" w:rsidRPr="00924341" w:rsidRDefault="00C31C3F" w:rsidP="00C31C3F">
            <w:pPr>
              <w:spacing w:after="40"/>
              <w:ind w:left="30" w:right="-72"/>
              <w:rPr>
                <w:b/>
                <w:bCs/>
                <w:sz w:val="24"/>
                <w:szCs w:val="24"/>
                <w:highlight w:val="yellow"/>
              </w:rPr>
            </w:pPr>
            <w:r w:rsidRPr="00924341">
              <w:rPr>
                <w:b/>
                <w:bCs/>
                <w:sz w:val="24"/>
                <w:szCs w:val="24"/>
              </w:rPr>
              <w:t>Stanowisko (wyjaśnienie) Zamawiającego:</w:t>
            </w:r>
            <w:r w:rsidR="00ED1BB8" w:rsidRPr="00924341">
              <w:rPr>
                <w:b/>
                <w:bCs/>
                <w:sz w:val="24"/>
                <w:szCs w:val="24"/>
              </w:rPr>
              <w:t xml:space="preserve"> </w:t>
            </w:r>
            <w:r w:rsidR="00ED1BB8" w:rsidRPr="00924341">
              <w:rPr>
                <w:sz w:val="24"/>
                <w:szCs w:val="24"/>
              </w:rPr>
              <w:t>Zgodnie z SWZ.</w:t>
            </w:r>
          </w:p>
          <w:p w14:paraId="74AE10CF" w14:textId="6BD22649" w:rsidR="00C31C3F" w:rsidRPr="00924341" w:rsidRDefault="00C31C3F" w:rsidP="00C31C3F">
            <w:pPr>
              <w:spacing w:after="40"/>
              <w:ind w:left="30" w:right="-72"/>
              <w:rPr>
                <w:b/>
                <w:bCs/>
                <w:sz w:val="24"/>
                <w:szCs w:val="24"/>
                <w:highlight w:val="yellow"/>
              </w:rPr>
            </w:pPr>
          </w:p>
          <w:p w14:paraId="1FC5E284" w14:textId="70BA7D8B" w:rsidR="00C31C3F" w:rsidRPr="00924341" w:rsidRDefault="00C31C3F" w:rsidP="009630B3">
            <w:pPr>
              <w:spacing w:before="60" w:after="60"/>
              <w:ind w:left="28" w:right="-74"/>
              <w:rPr>
                <w:b/>
                <w:bCs/>
                <w:sz w:val="24"/>
                <w:szCs w:val="24"/>
              </w:rPr>
            </w:pPr>
            <w:r w:rsidRPr="00924341">
              <w:rPr>
                <w:b/>
                <w:bCs/>
                <w:sz w:val="24"/>
                <w:szCs w:val="24"/>
              </w:rPr>
              <w:t>Pytanie nr 9</w:t>
            </w:r>
          </w:p>
          <w:p w14:paraId="6E377E03" w14:textId="77777777" w:rsidR="00C31C3F" w:rsidRPr="00924341" w:rsidRDefault="00C31C3F" w:rsidP="009630B3">
            <w:pPr>
              <w:jc w:val="both"/>
              <w:rPr>
                <w:sz w:val="24"/>
                <w:szCs w:val="24"/>
              </w:rPr>
            </w:pPr>
            <w:r w:rsidRPr="00924341">
              <w:rPr>
                <w:sz w:val="24"/>
                <w:szCs w:val="24"/>
              </w:rPr>
              <w:t xml:space="preserve">Czy Wykonawca może wykonywać inne zlecenia pojazdami w momencie, gdy pojazdy te nie realizują zleceń transportu pacjentów dializowanych dla Zamawiającego? </w:t>
            </w:r>
          </w:p>
          <w:p w14:paraId="058FAAB6" w14:textId="56C051E6" w:rsidR="00C31C3F" w:rsidRPr="00924341" w:rsidRDefault="00C31C3F" w:rsidP="00C31C3F">
            <w:pPr>
              <w:spacing w:after="40"/>
              <w:ind w:left="30" w:right="-72"/>
              <w:rPr>
                <w:b/>
                <w:bCs/>
                <w:sz w:val="24"/>
                <w:szCs w:val="24"/>
              </w:rPr>
            </w:pPr>
            <w:r w:rsidRPr="00924341">
              <w:rPr>
                <w:b/>
                <w:bCs/>
                <w:sz w:val="24"/>
                <w:szCs w:val="24"/>
              </w:rPr>
              <w:t>Stanowisko (wyjaśnienie) Zamawiającego:</w:t>
            </w:r>
            <w:r w:rsidR="00950767" w:rsidRPr="00924341">
              <w:rPr>
                <w:b/>
                <w:bCs/>
                <w:sz w:val="24"/>
                <w:szCs w:val="24"/>
              </w:rPr>
              <w:t xml:space="preserve"> </w:t>
            </w:r>
            <w:r w:rsidR="00950767" w:rsidRPr="00924341">
              <w:rPr>
                <w:sz w:val="24"/>
                <w:szCs w:val="24"/>
              </w:rPr>
              <w:t>Jeśli nie będzie kolidowało z usługa hemodia</w:t>
            </w:r>
            <w:r w:rsidR="00437DD7">
              <w:rPr>
                <w:sz w:val="24"/>
                <w:szCs w:val="24"/>
              </w:rPr>
              <w:t>li</w:t>
            </w:r>
            <w:r w:rsidR="00950767" w:rsidRPr="00924341">
              <w:rPr>
                <w:sz w:val="24"/>
                <w:szCs w:val="24"/>
              </w:rPr>
              <w:t xml:space="preserve">zy. </w:t>
            </w:r>
          </w:p>
          <w:p w14:paraId="2E128F31" w14:textId="190C1069" w:rsidR="00C31C3F" w:rsidRPr="00924341" w:rsidRDefault="00C31C3F" w:rsidP="00C31C3F">
            <w:pPr>
              <w:spacing w:after="40"/>
              <w:ind w:left="30" w:right="-72"/>
              <w:rPr>
                <w:b/>
                <w:bCs/>
                <w:sz w:val="24"/>
                <w:szCs w:val="24"/>
                <w:highlight w:val="yellow"/>
              </w:rPr>
            </w:pPr>
          </w:p>
          <w:p w14:paraId="3382B729" w14:textId="7EB7E2A0" w:rsidR="00C31C3F" w:rsidRPr="00924341" w:rsidRDefault="00C31C3F" w:rsidP="009630B3">
            <w:pPr>
              <w:spacing w:before="60" w:after="60"/>
              <w:ind w:left="28" w:right="-74"/>
              <w:rPr>
                <w:b/>
                <w:bCs/>
                <w:sz w:val="24"/>
                <w:szCs w:val="24"/>
              </w:rPr>
            </w:pPr>
            <w:r w:rsidRPr="00924341">
              <w:rPr>
                <w:b/>
                <w:bCs/>
                <w:sz w:val="24"/>
                <w:szCs w:val="24"/>
              </w:rPr>
              <w:t>Pytanie nr 10</w:t>
            </w:r>
          </w:p>
          <w:p w14:paraId="509166D9" w14:textId="77777777" w:rsidR="009C2EDF" w:rsidRPr="00924341" w:rsidRDefault="009C2EDF" w:rsidP="009630B3">
            <w:pPr>
              <w:ind w:left="28" w:right="-74"/>
              <w:jc w:val="both"/>
              <w:rPr>
                <w:sz w:val="24"/>
                <w:szCs w:val="24"/>
              </w:rPr>
            </w:pPr>
            <w:r w:rsidRPr="00924341">
              <w:rPr>
                <w:sz w:val="24"/>
                <w:szCs w:val="24"/>
              </w:rPr>
              <w:t xml:space="preserve">Proszę o przedstawienie aktualnego harmonogramu dializ wraz z zaznaczeniem , który pacjent wymaga przyjazdu na stację dializ w pozycji: a) leżącej, b) siedzącej z użyciem wózka inwalidzkiego, c) siedzącej </w:t>
            </w:r>
          </w:p>
          <w:p w14:paraId="38B97C22" w14:textId="179E3205" w:rsidR="00C31C3F" w:rsidRPr="00924341" w:rsidRDefault="00C31C3F" w:rsidP="009630B3">
            <w:pPr>
              <w:spacing w:after="40"/>
              <w:ind w:left="30" w:right="-72"/>
              <w:rPr>
                <w:b/>
                <w:bCs/>
                <w:sz w:val="24"/>
                <w:szCs w:val="24"/>
              </w:rPr>
            </w:pPr>
            <w:r w:rsidRPr="00924341">
              <w:rPr>
                <w:b/>
                <w:bCs/>
                <w:sz w:val="24"/>
                <w:szCs w:val="24"/>
              </w:rPr>
              <w:t>Stanowisko (wyjaśnienie) Zamawiającego:</w:t>
            </w:r>
            <w:r w:rsidR="00DD70C0" w:rsidRPr="00924341">
              <w:rPr>
                <w:b/>
                <w:bCs/>
                <w:sz w:val="24"/>
                <w:szCs w:val="24"/>
              </w:rPr>
              <w:t xml:space="preserve"> </w:t>
            </w:r>
            <w:r w:rsidR="00DD70C0" w:rsidRPr="00924341">
              <w:rPr>
                <w:sz w:val="24"/>
                <w:szCs w:val="24"/>
              </w:rPr>
              <w:t>Informacja na bieżącym zleceniu</w:t>
            </w:r>
          </w:p>
          <w:p w14:paraId="7EDE5C2A" w14:textId="3EDBEED5" w:rsidR="00C31C3F" w:rsidRPr="00924341" w:rsidRDefault="00C31C3F" w:rsidP="00C31C3F">
            <w:pPr>
              <w:spacing w:after="40"/>
              <w:ind w:left="30" w:right="-72"/>
              <w:rPr>
                <w:b/>
                <w:bCs/>
                <w:sz w:val="24"/>
                <w:szCs w:val="24"/>
                <w:highlight w:val="yellow"/>
              </w:rPr>
            </w:pPr>
          </w:p>
          <w:p w14:paraId="686582C2" w14:textId="1B034715" w:rsidR="00C31C3F" w:rsidRPr="00924341" w:rsidRDefault="00C31C3F" w:rsidP="00C31C3F">
            <w:pPr>
              <w:spacing w:before="60" w:after="60"/>
              <w:ind w:left="30" w:right="-72"/>
              <w:rPr>
                <w:b/>
                <w:bCs/>
                <w:sz w:val="24"/>
                <w:szCs w:val="24"/>
              </w:rPr>
            </w:pPr>
            <w:r w:rsidRPr="00924341">
              <w:rPr>
                <w:b/>
                <w:bCs/>
                <w:sz w:val="24"/>
                <w:szCs w:val="24"/>
              </w:rPr>
              <w:t>Pytanie nr 11</w:t>
            </w:r>
          </w:p>
          <w:p w14:paraId="67CAA1B4" w14:textId="63AA759E" w:rsidR="009C2EDF" w:rsidRPr="00924341" w:rsidRDefault="009C2EDF" w:rsidP="00C31C3F">
            <w:pPr>
              <w:spacing w:before="60" w:after="60"/>
              <w:ind w:left="30" w:right="-72"/>
              <w:rPr>
                <w:b/>
                <w:bCs/>
                <w:sz w:val="24"/>
                <w:szCs w:val="24"/>
              </w:rPr>
            </w:pPr>
            <w:r w:rsidRPr="00924341">
              <w:rPr>
                <w:sz w:val="24"/>
                <w:szCs w:val="24"/>
              </w:rPr>
              <w:t>Proszę o informację za jaką kwotę brutto obecny Wykonawca realizuje usługę transportową</w:t>
            </w:r>
          </w:p>
          <w:p w14:paraId="5167DF05" w14:textId="75DCC173" w:rsidR="00C31C3F" w:rsidRDefault="00C31C3F" w:rsidP="00C31C3F">
            <w:pPr>
              <w:spacing w:after="40"/>
              <w:ind w:left="30" w:right="-72"/>
              <w:rPr>
                <w:sz w:val="24"/>
                <w:szCs w:val="24"/>
              </w:rPr>
            </w:pPr>
            <w:r w:rsidRPr="00924341">
              <w:rPr>
                <w:b/>
                <w:bCs/>
                <w:sz w:val="24"/>
                <w:szCs w:val="24"/>
              </w:rPr>
              <w:t>Stanowisko (wyjaśnienie) Zamawiającego:</w:t>
            </w:r>
            <w:r w:rsidR="00DD70C0" w:rsidRPr="00924341">
              <w:rPr>
                <w:b/>
                <w:bCs/>
                <w:sz w:val="24"/>
                <w:szCs w:val="24"/>
              </w:rPr>
              <w:t xml:space="preserve"> </w:t>
            </w:r>
            <w:r w:rsidR="00593490" w:rsidRPr="00593490">
              <w:rPr>
                <w:sz w:val="24"/>
                <w:szCs w:val="24"/>
              </w:rPr>
              <w:t>Stawka 3,40 za 1km</w:t>
            </w:r>
            <w:r w:rsidR="00593490" w:rsidRPr="00332E0F">
              <w:rPr>
                <w:sz w:val="24"/>
                <w:szCs w:val="24"/>
              </w:rPr>
              <w:t xml:space="preserve"> </w:t>
            </w:r>
          </w:p>
          <w:p w14:paraId="30F644D3" w14:textId="77777777" w:rsidR="00593490" w:rsidRPr="00924341" w:rsidRDefault="00593490" w:rsidP="00C31C3F">
            <w:pPr>
              <w:spacing w:after="40"/>
              <w:ind w:left="30" w:right="-72"/>
              <w:rPr>
                <w:b/>
                <w:bCs/>
                <w:sz w:val="24"/>
                <w:szCs w:val="24"/>
                <w:highlight w:val="yellow"/>
              </w:rPr>
            </w:pPr>
          </w:p>
          <w:p w14:paraId="553FCC99" w14:textId="54FE79D4" w:rsidR="00C31C3F" w:rsidRPr="00924341" w:rsidRDefault="00C31C3F" w:rsidP="00C31C3F">
            <w:pPr>
              <w:spacing w:before="60" w:after="60"/>
              <w:ind w:left="30" w:right="-72"/>
              <w:rPr>
                <w:b/>
                <w:bCs/>
                <w:sz w:val="24"/>
                <w:szCs w:val="24"/>
              </w:rPr>
            </w:pPr>
            <w:r w:rsidRPr="00924341">
              <w:rPr>
                <w:b/>
                <w:bCs/>
                <w:sz w:val="24"/>
                <w:szCs w:val="24"/>
              </w:rPr>
              <w:t>Pytanie nr 12</w:t>
            </w:r>
          </w:p>
          <w:p w14:paraId="41949FFE" w14:textId="7DCAB547" w:rsidR="009C2EDF" w:rsidRPr="00924341" w:rsidRDefault="009C2EDF" w:rsidP="00C31C3F">
            <w:pPr>
              <w:spacing w:before="60" w:after="60"/>
              <w:ind w:left="30" w:right="-72"/>
              <w:rPr>
                <w:b/>
                <w:bCs/>
                <w:sz w:val="24"/>
                <w:szCs w:val="24"/>
              </w:rPr>
            </w:pPr>
            <w:r w:rsidRPr="00924341">
              <w:rPr>
                <w:sz w:val="24"/>
                <w:szCs w:val="24"/>
              </w:rPr>
              <w:t>Proszę o informację iloma i jakimi samochodami obecny Wykonawca realizuje usługę transportową</w:t>
            </w:r>
          </w:p>
          <w:p w14:paraId="0B98E8F8" w14:textId="5DE3A398" w:rsidR="00C31C3F" w:rsidRPr="00924341" w:rsidRDefault="00C31C3F" w:rsidP="00C31C3F">
            <w:pPr>
              <w:spacing w:after="40"/>
              <w:ind w:left="30" w:right="-72"/>
              <w:rPr>
                <w:sz w:val="24"/>
                <w:szCs w:val="24"/>
              </w:rPr>
            </w:pPr>
            <w:r w:rsidRPr="00924341">
              <w:rPr>
                <w:b/>
                <w:bCs/>
                <w:sz w:val="24"/>
                <w:szCs w:val="24"/>
              </w:rPr>
              <w:t>Stanowisko (wyjaśnienie) Zamawiającego:</w:t>
            </w:r>
            <w:r w:rsidR="00E41D5A" w:rsidRPr="00924341">
              <w:rPr>
                <w:b/>
                <w:bCs/>
                <w:sz w:val="24"/>
                <w:szCs w:val="24"/>
              </w:rPr>
              <w:t xml:space="preserve"> </w:t>
            </w:r>
            <w:r w:rsidR="00E41D5A" w:rsidRPr="00924341">
              <w:rPr>
                <w:sz w:val="24"/>
                <w:szCs w:val="24"/>
              </w:rPr>
              <w:t xml:space="preserve">Aktualny wykonawca realizuje usługę zapewniając ciągłość. </w:t>
            </w:r>
          </w:p>
          <w:p w14:paraId="25102FDF" w14:textId="79095753" w:rsidR="00C31C3F" w:rsidRPr="00924341" w:rsidRDefault="00C31C3F" w:rsidP="00C31C3F">
            <w:pPr>
              <w:spacing w:after="40"/>
              <w:ind w:left="30" w:right="-72"/>
              <w:rPr>
                <w:b/>
                <w:bCs/>
                <w:sz w:val="24"/>
                <w:szCs w:val="24"/>
              </w:rPr>
            </w:pPr>
          </w:p>
          <w:p w14:paraId="0DBF93E2" w14:textId="09546B7D" w:rsidR="00C31C3F" w:rsidRPr="001C1FB3" w:rsidRDefault="00C31C3F" w:rsidP="00C31C3F">
            <w:pPr>
              <w:spacing w:before="60" w:after="60"/>
              <w:ind w:left="30" w:right="-72"/>
              <w:rPr>
                <w:b/>
                <w:bCs/>
                <w:sz w:val="24"/>
                <w:szCs w:val="24"/>
              </w:rPr>
            </w:pPr>
            <w:r w:rsidRPr="001C1FB3">
              <w:rPr>
                <w:b/>
                <w:bCs/>
                <w:sz w:val="24"/>
                <w:szCs w:val="24"/>
              </w:rPr>
              <w:t>Pytanie nr 13</w:t>
            </w:r>
          </w:p>
          <w:p w14:paraId="1BCD2849" w14:textId="77777777" w:rsidR="009C2EDF" w:rsidRPr="001C1FB3" w:rsidRDefault="009C2EDF" w:rsidP="009C2EDF">
            <w:pPr>
              <w:spacing w:after="120"/>
              <w:ind w:left="30" w:right="-72"/>
              <w:jc w:val="both"/>
              <w:rPr>
                <w:sz w:val="24"/>
                <w:szCs w:val="24"/>
              </w:rPr>
            </w:pPr>
            <w:r w:rsidRPr="001C1FB3">
              <w:rPr>
                <w:sz w:val="24"/>
                <w:szCs w:val="24"/>
              </w:rPr>
              <w:t>Proszę o przedstawienie kwot z  faktur z 3 ostatnich miesięcy</w:t>
            </w:r>
          </w:p>
          <w:p w14:paraId="7EEA6DBE" w14:textId="17A48CD9" w:rsidR="00BB61AE" w:rsidRPr="00BB61AE" w:rsidRDefault="00C31C3F" w:rsidP="00BB61AE">
            <w:pPr>
              <w:shd w:val="clear" w:color="auto" w:fill="FFFFFF"/>
              <w:rPr>
                <w:rFonts w:ascii="Calibri" w:hAnsi="Calibri" w:cs="Calibri"/>
                <w:color w:val="000000"/>
                <w:sz w:val="22"/>
                <w:szCs w:val="22"/>
              </w:rPr>
            </w:pPr>
            <w:r w:rsidRPr="001C1FB3">
              <w:rPr>
                <w:b/>
                <w:bCs/>
                <w:sz w:val="24"/>
                <w:szCs w:val="24"/>
              </w:rPr>
              <w:t>Stanowisko (wyjaśnienie) Zamawiającego:</w:t>
            </w:r>
            <w:r w:rsidR="00E41D5A" w:rsidRPr="00924341">
              <w:rPr>
                <w:b/>
                <w:bCs/>
                <w:sz w:val="24"/>
                <w:szCs w:val="24"/>
              </w:rPr>
              <w:t xml:space="preserve"> </w:t>
            </w:r>
          </w:p>
          <w:p w14:paraId="028120D7" w14:textId="77777777" w:rsidR="00BB61AE" w:rsidRPr="00BB61AE" w:rsidRDefault="00BB61AE" w:rsidP="00BB61AE">
            <w:pPr>
              <w:pStyle w:val="Default"/>
              <w:rPr>
                <w:rFonts w:ascii="Times New Roman" w:hAnsi="Times New Roman" w:cs="Times New Roman"/>
              </w:rPr>
            </w:pPr>
            <w:r w:rsidRPr="00BB61AE">
              <w:rPr>
                <w:rFonts w:ascii="Times New Roman" w:hAnsi="Times New Roman" w:cs="Times New Roman"/>
              </w:rPr>
              <w:t>grudzień - 26 185,60 zł</w:t>
            </w:r>
          </w:p>
          <w:p w14:paraId="2ED593AD" w14:textId="77777777" w:rsidR="00BB61AE" w:rsidRPr="00BB61AE" w:rsidRDefault="00BB61AE" w:rsidP="00BB61AE">
            <w:pPr>
              <w:pStyle w:val="Default"/>
              <w:rPr>
                <w:rFonts w:ascii="Times New Roman" w:hAnsi="Times New Roman" w:cs="Times New Roman"/>
              </w:rPr>
            </w:pPr>
            <w:r w:rsidRPr="00BB61AE">
              <w:rPr>
                <w:rFonts w:ascii="Times New Roman" w:hAnsi="Times New Roman" w:cs="Times New Roman"/>
              </w:rPr>
              <w:t>styczeń – 23 497,60 zł</w:t>
            </w:r>
          </w:p>
          <w:p w14:paraId="528F16D6" w14:textId="77777777" w:rsidR="00BB61AE" w:rsidRPr="00BB61AE" w:rsidRDefault="00BB61AE" w:rsidP="00BB61AE">
            <w:pPr>
              <w:pStyle w:val="Default"/>
              <w:rPr>
                <w:rFonts w:ascii="Times New Roman" w:hAnsi="Times New Roman" w:cs="Times New Roman"/>
              </w:rPr>
            </w:pPr>
            <w:r w:rsidRPr="00BB61AE">
              <w:rPr>
                <w:rFonts w:ascii="Times New Roman" w:hAnsi="Times New Roman" w:cs="Times New Roman"/>
              </w:rPr>
              <w:t>luty - 21 263,20 zł</w:t>
            </w:r>
          </w:p>
          <w:p w14:paraId="566BE90E" w14:textId="77777777" w:rsidR="00BB61AE" w:rsidRPr="00BB61AE" w:rsidRDefault="00BB61AE" w:rsidP="00BB61AE">
            <w:pPr>
              <w:pStyle w:val="Default"/>
              <w:rPr>
                <w:rFonts w:ascii="Times New Roman" w:hAnsi="Times New Roman" w:cs="Times New Roman"/>
              </w:rPr>
            </w:pPr>
            <w:r w:rsidRPr="00BB61AE">
              <w:rPr>
                <w:rFonts w:ascii="Times New Roman" w:hAnsi="Times New Roman" w:cs="Times New Roman"/>
              </w:rPr>
              <w:t>marzec – 21 414,40 zł</w:t>
            </w:r>
          </w:p>
          <w:p w14:paraId="53913951" w14:textId="535EC9D5" w:rsidR="00A61AC0" w:rsidRPr="00924341" w:rsidRDefault="00A61AC0" w:rsidP="00A61AC0">
            <w:pPr>
              <w:spacing w:before="60" w:after="60"/>
              <w:ind w:left="30" w:right="-72"/>
              <w:rPr>
                <w:b/>
                <w:bCs/>
                <w:sz w:val="24"/>
                <w:szCs w:val="24"/>
              </w:rPr>
            </w:pPr>
            <w:r w:rsidRPr="00924341">
              <w:rPr>
                <w:b/>
                <w:bCs/>
                <w:sz w:val="24"/>
                <w:szCs w:val="24"/>
              </w:rPr>
              <w:lastRenderedPageBreak/>
              <w:t>Pytanie nr 14</w:t>
            </w:r>
          </w:p>
          <w:p w14:paraId="1CB4BE6B" w14:textId="77777777" w:rsidR="00A61AC0" w:rsidRPr="00924341" w:rsidRDefault="00A61AC0" w:rsidP="00A61AC0">
            <w:pPr>
              <w:pStyle w:val="Default"/>
              <w:rPr>
                <w:rFonts w:ascii="Times New Roman" w:hAnsi="Times New Roman" w:cs="Times New Roman"/>
              </w:rPr>
            </w:pPr>
            <w:r w:rsidRPr="00924341">
              <w:rPr>
                <w:rFonts w:ascii="Times New Roman" w:hAnsi="Times New Roman" w:cs="Times New Roman"/>
              </w:rPr>
              <w:t xml:space="preserve"> Zamawiający w Rozdziale 9, pkt. 9.2, ppkt. 1 i 2 SWZ WYMAGA, ABY Wykonawca, którego oferta została najwyżej oceniona złożył w terminie nie krótszym niż 10 dni w celu potwierdzenia spełnienia warunków udziału w postępowaniu następujące dokumenty: </w:t>
            </w:r>
          </w:p>
          <w:p w14:paraId="5CF9C38B" w14:textId="77777777" w:rsidR="00A61AC0" w:rsidRPr="00924341" w:rsidRDefault="00A61AC0" w:rsidP="00A61AC0">
            <w:pPr>
              <w:pStyle w:val="Default"/>
              <w:rPr>
                <w:rFonts w:ascii="Times New Roman" w:hAnsi="Times New Roman" w:cs="Times New Roman"/>
              </w:rPr>
            </w:pPr>
            <w:r w:rsidRPr="00924341">
              <w:rPr>
                <w:rFonts w:ascii="Times New Roman" w:hAnsi="Times New Roman" w:cs="Times New Roman"/>
              </w:rPr>
              <w:t xml:space="preserve">„ 1. Wykaz narzędzi, wyposażenia zakładu lub urządzeń technicznych dostępnych wykonawcy w celu wykonania zamówienia publicznego wraz z informacją o podstawie do dysponowania tymi zasobami. </w:t>
            </w:r>
          </w:p>
          <w:p w14:paraId="74CF9FEF" w14:textId="77777777" w:rsidR="00A61AC0" w:rsidRPr="00924341" w:rsidRDefault="00A61AC0" w:rsidP="00A61AC0">
            <w:pPr>
              <w:pStyle w:val="Default"/>
              <w:rPr>
                <w:rFonts w:ascii="Times New Roman" w:hAnsi="Times New Roman" w:cs="Times New Roman"/>
              </w:rPr>
            </w:pPr>
            <w:r w:rsidRPr="00924341">
              <w:rPr>
                <w:rFonts w:ascii="Times New Roman" w:hAnsi="Times New Roman" w:cs="Times New Roman"/>
              </w:rPr>
              <w:t xml:space="preserve">2.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t>
            </w:r>
          </w:p>
          <w:p w14:paraId="5C377801" w14:textId="77777777" w:rsidR="00A61AC0" w:rsidRPr="00924341" w:rsidRDefault="00A61AC0" w:rsidP="00A61AC0">
            <w:pPr>
              <w:pStyle w:val="Default"/>
              <w:rPr>
                <w:rFonts w:ascii="Times New Roman" w:hAnsi="Times New Roman" w:cs="Times New Roman"/>
              </w:rPr>
            </w:pPr>
            <w:r w:rsidRPr="00924341">
              <w:rPr>
                <w:rFonts w:ascii="Times New Roman" w:hAnsi="Times New Roman" w:cs="Times New Roman"/>
              </w:rPr>
              <w:t xml:space="preserve">Z kolei w Rozdziale 7 – Informacja o warunkach udziału w postepowaniu, pkt. 7.2, ppkt. 2 SWZ Wykonawca nie sprecyzował warunków udziału w postępowaniu. </w:t>
            </w:r>
          </w:p>
          <w:p w14:paraId="570392A8" w14:textId="77777777" w:rsidR="00A61AC0" w:rsidRPr="00924341" w:rsidRDefault="00A61AC0" w:rsidP="00A61AC0">
            <w:pPr>
              <w:pStyle w:val="Default"/>
              <w:rPr>
                <w:rFonts w:ascii="Times New Roman" w:hAnsi="Times New Roman" w:cs="Times New Roman"/>
              </w:rPr>
            </w:pPr>
            <w:r w:rsidRPr="00924341">
              <w:rPr>
                <w:rFonts w:ascii="Times New Roman" w:hAnsi="Times New Roman" w:cs="Times New Roman"/>
              </w:rPr>
              <w:t xml:space="preserve">Wymaganie przez Zamawiającego złożenia dokumentów potwierdzających spełnienie warunków, które nie zostały określone jest bezzasadne. </w:t>
            </w:r>
          </w:p>
          <w:p w14:paraId="7671D168" w14:textId="3F1E1E22" w:rsidR="00A61AC0" w:rsidRPr="00924341" w:rsidRDefault="00A61AC0" w:rsidP="00A61AC0">
            <w:pPr>
              <w:spacing w:before="60" w:after="60"/>
              <w:ind w:left="30" w:right="-72"/>
              <w:rPr>
                <w:b/>
                <w:bCs/>
                <w:sz w:val="24"/>
                <w:szCs w:val="24"/>
              </w:rPr>
            </w:pPr>
            <w:r w:rsidRPr="00924341">
              <w:rPr>
                <w:sz w:val="24"/>
                <w:szCs w:val="24"/>
              </w:rPr>
              <w:t>W związku z powyższym prosimy o modyfikację SWZ i sformułowanie warunków udziału w postępowaniu dotyczących zdolności technicznej lub zawodowej, tak aby wymagane przez Zamawiającego dokumenty, tj. wykaz narzędzi oraz wykaz osób mogły potwierdzić wymagany przez Zamawiającego warunek.</w:t>
            </w:r>
          </w:p>
          <w:p w14:paraId="07B07FE4" w14:textId="5F7B757E" w:rsidR="00A61AC0" w:rsidRPr="00924341" w:rsidRDefault="00A61AC0" w:rsidP="00A61AC0">
            <w:pPr>
              <w:spacing w:after="40"/>
              <w:ind w:left="30" w:right="-72"/>
              <w:rPr>
                <w:sz w:val="24"/>
                <w:szCs w:val="24"/>
              </w:rPr>
            </w:pPr>
            <w:r w:rsidRPr="00194421">
              <w:rPr>
                <w:b/>
                <w:bCs/>
                <w:sz w:val="24"/>
                <w:szCs w:val="24"/>
              </w:rPr>
              <w:t>Stanowisko (wyjaśnienie) Zamawiającego:</w:t>
            </w:r>
            <w:r w:rsidRPr="00924341">
              <w:rPr>
                <w:b/>
                <w:bCs/>
                <w:sz w:val="24"/>
                <w:szCs w:val="24"/>
              </w:rPr>
              <w:t xml:space="preserve"> </w:t>
            </w:r>
            <w:r w:rsidR="00194421" w:rsidRPr="00194421">
              <w:rPr>
                <w:sz w:val="24"/>
                <w:szCs w:val="24"/>
              </w:rPr>
              <w:t>Z</w:t>
            </w:r>
            <w:r w:rsidR="008F6040">
              <w:rPr>
                <w:sz w:val="24"/>
                <w:szCs w:val="24"/>
              </w:rPr>
              <w:t xml:space="preserve">amawiający </w:t>
            </w:r>
            <w:r w:rsidR="00F527E6">
              <w:rPr>
                <w:sz w:val="24"/>
                <w:szCs w:val="24"/>
              </w:rPr>
              <w:t xml:space="preserve">zmodyfikuje </w:t>
            </w:r>
            <w:r w:rsidR="002C5A8C">
              <w:rPr>
                <w:sz w:val="24"/>
                <w:szCs w:val="24"/>
              </w:rPr>
              <w:t xml:space="preserve">treść </w:t>
            </w:r>
            <w:r w:rsidR="00F527E6">
              <w:rPr>
                <w:sz w:val="24"/>
                <w:szCs w:val="24"/>
              </w:rPr>
              <w:t>SWZ</w:t>
            </w:r>
            <w:r w:rsidR="008F6040">
              <w:rPr>
                <w:sz w:val="24"/>
                <w:szCs w:val="24"/>
              </w:rPr>
              <w:t>.</w:t>
            </w:r>
          </w:p>
          <w:p w14:paraId="4A8862FC" w14:textId="77777777" w:rsidR="00A61AC0" w:rsidRPr="00924341" w:rsidRDefault="00A61AC0" w:rsidP="00E90419">
            <w:pPr>
              <w:spacing w:after="40"/>
              <w:ind w:right="-72"/>
              <w:rPr>
                <w:sz w:val="24"/>
                <w:szCs w:val="24"/>
                <w:highlight w:val="yellow"/>
              </w:rPr>
            </w:pPr>
          </w:p>
          <w:p w14:paraId="6D4A3091" w14:textId="466F51A1" w:rsidR="00A61AC0" w:rsidRPr="00924341" w:rsidRDefault="00A61AC0" w:rsidP="00A61AC0">
            <w:pPr>
              <w:spacing w:before="60" w:after="60"/>
              <w:ind w:left="30" w:right="-72"/>
              <w:rPr>
                <w:b/>
                <w:bCs/>
                <w:sz w:val="24"/>
                <w:szCs w:val="24"/>
              </w:rPr>
            </w:pPr>
            <w:r w:rsidRPr="00924341">
              <w:rPr>
                <w:b/>
                <w:bCs/>
                <w:sz w:val="24"/>
                <w:szCs w:val="24"/>
              </w:rPr>
              <w:t>Pytanie nr 15</w:t>
            </w:r>
          </w:p>
          <w:p w14:paraId="2DD3E12B" w14:textId="77777777" w:rsidR="00A61AC0" w:rsidRPr="00924341" w:rsidRDefault="00A61AC0" w:rsidP="00A61AC0">
            <w:pPr>
              <w:pStyle w:val="Default"/>
              <w:rPr>
                <w:rFonts w:ascii="Times New Roman" w:hAnsi="Times New Roman" w:cs="Times New Roman"/>
              </w:rPr>
            </w:pPr>
            <w:r w:rsidRPr="00924341">
              <w:rPr>
                <w:rFonts w:ascii="Times New Roman" w:hAnsi="Times New Roman" w:cs="Times New Roman"/>
              </w:rPr>
              <w:t xml:space="preserve"> Zamawiający w załączniku nr 2 do SWZ – Formularz oferty, pkt. 1 wymaga wskazania przez Wykonawcę: </w:t>
            </w:r>
          </w:p>
          <w:p w14:paraId="3471EDDD" w14:textId="77777777" w:rsidR="00A61AC0" w:rsidRPr="00924341" w:rsidRDefault="00A61AC0" w:rsidP="00A61AC0">
            <w:pPr>
              <w:pStyle w:val="Default"/>
              <w:rPr>
                <w:rFonts w:ascii="Times New Roman" w:hAnsi="Times New Roman" w:cs="Times New Roman"/>
              </w:rPr>
            </w:pPr>
            <w:r w:rsidRPr="00924341">
              <w:rPr>
                <w:rFonts w:ascii="Times New Roman" w:hAnsi="Times New Roman" w:cs="Times New Roman"/>
              </w:rPr>
              <w:t xml:space="preserve">wartości netto za wykonanie całości przedmiotu zamówienia, </w:t>
            </w:r>
          </w:p>
          <w:p w14:paraId="11BEF674" w14:textId="77777777" w:rsidR="00A61AC0" w:rsidRPr="00924341" w:rsidRDefault="00A61AC0" w:rsidP="00A61AC0">
            <w:pPr>
              <w:pStyle w:val="Default"/>
              <w:rPr>
                <w:rFonts w:ascii="Times New Roman" w:hAnsi="Times New Roman" w:cs="Times New Roman"/>
              </w:rPr>
            </w:pPr>
            <w:r w:rsidRPr="00924341">
              <w:rPr>
                <w:rFonts w:ascii="Times New Roman" w:hAnsi="Times New Roman" w:cs="Times New Roman"/>
              </w:rPr>
              <w:t xml:space="preserve">wartości brutto za wykonanie całości przedmiotu zamówienia oraz stawki za 1 km. </w:t>
            </w:r>
          </w:p>
          <w:p w14:paraId="66017856" w14:textId="77777777" w:rsidR="00A61AC0" w:rsidRPr="00924341" w:rsidRDefault="00A61AC0" w:rsidP="00A61AC0">
            <w:pPr>
              <w:pStyle w:val="Default"/>
              <w:rPr>
                <w:rFonts w:ascii="Times New Roman" w:hAnsi="Times New Roman" w:cs="Times New Roman"/>
              </w:rPr>
            </w:pPr>
            <w:r w:rsidRPr="00924341">
              <w:rPr>
                <w:rFonts w:ascii="Times New Roman" w:hAnsi="Times New Roman" w:cs="Times New Roman"/>
              </w:rPr>
              <w:t xml:space="preserve">Ponadto w Rozdziale 20 SWZ Zamawiający nie sprecyzował wymaganego sposobu obliczenia ceny. </w:t>
            </w:r>
          </w:p>
          <w:p w14:paraId="61725DEC" w14:textId="77777777" w:rsidR="00A61AC0" w:rsidRPr="00924341" w:rsidRDefault="00A61AC0" w:rsidP="00A61AC0">
            <w:pPr>
              <w:pStyle w:val="Default"/>
              <w:rPr>
                <w:rFonts w:ascii="Times New Roman" w:hAnsi="Times New Roman" w:cs="Times New Roman"/>
              </w:rPr>
            </w:pPr>
            <w:r w:rsidRPr="00924341">
              <w:rPr>
                <w:rFonts w:ascii="Times New Roman" w:hAnsi="Times New Roman" w:cs="Times New Roman"/>
              </w:rPr>
              <w:t xml:space="preserve">Dodatkowo w SWZ i w załącznikach brak jest informacji o szacunkowej wymaganej ilości km w ciągu całego okresu realizacji usługi. </w:t>
            </w:r>
          </w:p>
          <w:p w14:paraId="7B8A0909" w14:textId="77777777" w:rsidR="00A61AC0" w:rsidRPr="00924341" w:rsidRDefault="00A61AC0" w:rsidP="00A61AC0">
            <w:pPr>
              <w:pStyle w:val="Default"/>
              <w:rPr>
                <w:rFonts w:ascii="Times New Roman" w:hAnsi="Times New Roman" w:cs="Times New Roman"/>
              </w:rPr>
            </w:pPr>
            <w:r w:rsidRPr="00924341">
              <w:rPr>
                <w:rFonts w:ascii="Times New Roman" w:hAnsi="Times New Roman" w:cs="Times New Roman"/>
              </w:rPr>
              <w:t xml:space="preserve">W związku z powyższym prosimy o informację z czego wynikać ma wartość netto i brutto za wykonanie całości przedmiotu zamówienia, którą Wykonawca ma podać w formularzu oferty. </w:t>
            </w:r>
          </w:p>
          <w:p w14:paraId="79740158" w14:textId="7989AA75" w:rsidR="00A61AC0" w:rsidRPr="00924341" w:rsidRDefault="00A61AC0" w:rsidP="00A61AC0">
            <w:pPr>
              <w:spacing w:after="40"/>
              <w:ind w:left="30" w:right="-72"/>
              <w:rPr>
                <w:b/>
                <w:bCs/>
                <w:sz w:val="24"/>
                <w:szCs w:val="24"/>
              </w:rPr>
            </w:pPr>
            <w:r w:rsidRPr="00924341">
              <w:rPr>
                <w:sz w:val="24"/>
                <w:szCs w:val="24"/>
              </w:rPr>
              <w:t>Jeśli z ilość km, prosimy o potwierdzenie tego sposobu obliczenia ceny i wskazanie szacunkowej wymaganej ilości km w ciągu całego okresu realizacji usługi.</w:t>
            </w:r>
          </w:p>
          <w:p w14:paraId="52360E68" w14:textId="7B59A6EB" w:rsidR="00A61AC0" w:rsidRDefault="00A61AC0" w:rsidP="00A61AC0">
            <w:pPr>
              <w:spacing w:after="40"/>
              <w:ind w:left="30" w:right="-72"/>
              <w:rPr>
                <w:sz w:val="24"/>
                <w:szCs w:val="24"/>
              </w:rPr>
            </w:pPr>
            <w:r w:rsidRPr="00924341">
              <w:rPr>
                <w:b/>
                <w:bCs/>
                <w:sz w:val="24"/>
                <w:szCs w:val="24"/>
              </w:rPr>
              <w:t xml:space="preserve">Stanowisko (wyjaśnienie) Zamawiającego: </w:t>
            </w:r>
            <w:r w:rsidRPr="00924341">
              <w:rPr>
                <w:sz w:val="24"/>
                <w:szCs w:val="24"/>
              </w:rPr>
              <w:t xml:space="preserve"> </w:t>
            </w:r>
          </w:p>
          <w:p w14:paraId="4668664B" w14:textId="32916D85" w:rsidR="00593490" w:rsidRPr="00593490" w:rsidRDefault="00593490" w:rsidP="00593490">
            <w:pPr>
              <w:pStyle w:val="NormalnyWeb"/>
              <w:shd w:val="clear" w:color="auto" w:fill="FFFFFF"/>
              <w:spacing w:before="0" w:beforeAutospacing="0" w:after="0" w:afterAutospacing="0"/>
              <w:rPr>
                <w:sz w:val="22"/>
                <w:szCs w:val="22"/>
              </w:rPr>
            </w:pPr>
            <w:r w:rsidRPr="00593490">
              <w:rPr>
                <w:sz w:val="22"/>
                <w:szCs w:val="22"/>
              </w:rPr>
              <w:t>szacunkowa wymagana ilość kilometrów wynosi </w:t>
            </w:r>
            <w:r w:rsidRPr="00593490">
              <w:rPr>
                <w:b/>
                <w:bCs/>
                <w:sz w:val="22"/>
                <w:szCs w:val="22"/>
              </w:rPr>
              <w:t>miesięcznie 8 100</w:t>
            </w:r>
          </w:p>
          <w:p w14:paraId="2E291A99" w14:textId="3561EF16" w:rsidR="00593490" w:rsidRPr="00593490" w:rsidRDefault="00593490" w:rsidP="00593490">
            <w:pPr>
              <w:pStyle w:val="NormalnyWeb"/>
              <w:shd w:val="clear" w:color="auto" w:fill="FFFFFF"/>
              <w:spacing w:before="0" w:beforeAutospacing="0" w:after="0" w:afterAutospacing="0"/>
              <w:rPr>
                <w:sz w:val="22"/>
                <w:szCs w:val="22"/>
              </w:rPr>
            </w:pPr>
            <w:r w:rsidRPr="00593490">
              <w:rPr>
                <w:sz w:val="22"/>
                <w:szCs w:val="22"/>
              </w:rPr>
              <w:t>szacunkowa wymagana ilość kilometrów wynosi całego okresu realizacji usługi wynosi ok 97 200</w:t>
            </w:r>
          </w:p>
          <w:p w14:paraId="79EE20C4" w14:textId="77777777" w:rsidR="00593490" w:rsidRPr="00593490" w:rsidRDefault="00593490" w:rsidP="00593490">
            <w:pPr>
              <w:pStyle w:val="NormalnyWeb"/>
              <w:shd w:val="clear" w:color="auto" w:fill="FFFFFF"/>
              <w:spacing w:before="0" w:beforeAutospacing="0" w:after="0" w:afterAutospacing="0"/>
              <w:rPr>
                <w:sz w:val="22"/>
                <w:szCs w:val="22"/>
              </w:rPr>
            </w:pPr>
            <w:r w:rsidRPr="00593490">
              <w:rPr>
                <w:sz w:val="22"/>
                <w:szCs w:val="22"/>
              </w:rPr>
              <w:t>Są to liczby szacunkowe na podstawie roku 2021</w:t>
            </w:r>
          </w:p>
          <w:p w14:paraId="39657B62" w14:textId="77777777" w:rsidR="00593490" w:rsidRPr="00924341" w:rsidRDefault="00593490" w:rsidP="00A61AC0">
            <w:pPr>
              <w:spacing w:after="40"/>
              <w:ind w:left="30" w:right="-72"/>
              <w:rPr>
                <w:sz w:val="24"/>
                <w:szCs w:val="24"/>
              </w:rPr>
            </w:pPr>
          </w:p>
          <w:p w14:paraId="2F2E36FC" w14:textId="5E70835A" w:rsidR="00A61AC0" w:rsidRPr="00924341" w:rsidRDefault="00A61AC0" w:rsidP="00A61AC0">
            <w:pPr>
              <w:spacing w:before="60" w:after="60"/>
              <w:ind w:left="30" w:right="-72"/>
              <w:rPr>
                <w:b/>
                <w:bCs/>
                <w:sz w:val="24"/>
                <w:szCs w:val="24"/>
              </w:rPr>
            </w:pPr>
            <w:r w:rsidRPr="00924341">
              <w:rPr>
                <w:b/>
                <w:bCs/>
                <w:sz w:val="24"/>
                <w:szCs w:val="24"/>
              </w:rPr>
              <w:t>Pytanie nr 16</w:t>
            </w:r>
          </w:p>
          <w:p w14:paraId="7121678E" w14:textId="72BB29CB" w:rsidR="00A61AC0" w:rsidRPr="00924341" w:rsidRDefault="00A61AC0" w:rsidP="00A61AC0">
            <w:pPr>
              <w:spacing w:after="40"/>
              <w:ind w:left="30" w:right="-72"/>
              <w:rPr>
                <w:b/>
                <w:bCs/>
                <w:sz w:val="24"/>
                <w:szCs w:val="24"/>
              </w:rPr>
            </w:pPr>
            <w:r w:rsidRPr="00924341">
              <w:rPr>
                <w:sz w:val="24"/>
                <w:szCs w:val="24"/>
              </w:rPr>
              <w:t>Wynagrodzenie obecnego Wykonawcy nie jest informacją poufną, wobec tego bardzo proszę o wskazanie przez Zamawiającego stawki liczonej za 1 km transportu pacjentów na hemodializy.</w:t>
            </w:r>
          </w:p>
          <w:p w14:paraId="1B00371E" w14:textId="3887DF72" w:rsidR="00A61AC0" w:rsidRPr="00924341" w:rsidRDefault="00A61AC0" w:rsidP="00A61AC0">
            <w:pPr>
              <w:spacing w:after="40"/>
              <w:ind w:left="30" w:right="-72"/>
              <w:rPr>
                <w:sz w:val="24"/>
                <w:szCs w:val="24"/>
              </w:rPr>
            </w:pPr>
            <w:r w:rsidRPr="00924341">
              <w:rPr>
                <w:b/>
                <w:bCs/>
                <w:sz w:val="24"/>
                <w:szCs w:val="24"/>
              </w:rPr>
              <w:t xml:space="preserve">Stanowisko (wyjaśnienie) Zamawiającego: </w:t>
            </w:r>
            <w:r w:rsidRPr="00924341">
              <w:rPr>
                <w:sz w:val="24"/>
                <w:szCs w:val="24"/>
              </w:rPr>
              <w:t xml:space="preserve"> </w:t>
            </w:r>
            <w:r w:rsidR="00593490">
              <w:rPr>
                <w:sz w:val="24"/>
                <w:szCs w:val="24"/>
              </w:rPr>
              <w:t>Stawka 3,40 za 1 km</w:t>
            </w:r>
          </w:p>
          <w:p w14:paraId="650AB0D6" w14:textId="77777777" w:rsidR="00A61AC0" w:rsidRPr="00924341" w:rsidRDefault="00A61AC0" w:rsidP="00E90419">
            <w:pPr>
              <w:spacing w:after="40"/>
              <w:ind w:right="-72"/>
              <w:rPr>
                <w:sz w:val="24"/>
                <w:szCs w:val="24"/>
                <w:highlight w:val="yellow"/>
              </w:rPr>
            </w:pPr>
          </w:p>
          <w:p w14:paraId="662EE0F9" w14:textId="52E8B6E5" w:rsidR="00A61AC0" w:rsidRPr="00924341" w:rsidRDefault="00A61AC0" w:rsidP="00A61AC0">
            <w:pPr>
              <w:spacing w:before="60" w:after="60"/>
              <w:ind w:left="30" w:right="-72"/>
              <w:rPr>
                <w:b/>
                <w:bCs/>
                <w:sz w:val="24"/>
                <w:szCs w:val="24"/>
              </w:rPr>
            </w:pPr>
            <w:r w:rsidRPr="00924341">
              <w:rPr>
                <w:b/>
                <w:bCs/>
                <w:sz w:val="24"/>
                <w:szCs w:val="24"/>
              </w:rPr>
              <w:t>Pytanie nr 17</w:t>
            </w:r>
          </w:p>
          <w:p w14:paraId="1D6E8991" w14:textId="02557FA5" w:rsidR="00A61AC0" w:rsidRPr="00924341" w:rsidRDefault="00A61AC0" w:rsidP="00A61AC0">
            <w:pPr>
              <w:spacing w:after="40"/>
              <w:ind w:left="30" w:right="-72"/>
              <w:rPr>
                <w:b/>
                <w:bCs/>
                <w:sz w:val="24"/>
                <w:szCs w:val="24"/>
              </w:rPr>
            </w:pPr>
            <w:r w:rsidRPr="00924341">
              <w:rPr>
                <w:sz w:val="24"/>
                <w:szCs w:val="24"/>
              </w:rPr>
              <w:t>Prosimy o informację jaka była średnia ilość kilometrów oraz godzin pracy w zakresie transportu pacjentów na hemodializy w ciągu ostatnich 3 m-cy?</w:t>
            </w:r>
          </w:p>
          <w:p w14:paraId="2F79AB7E" w14:textId="67382196" w:rsidR="00A61AC0" w:rsidRDefault="00A61AC0" w:rsidP="00A61AC0">
            <w:pPr>
              <w:spacing w:after="40"/>
              <w:ind w:left="30" w:right="-72"/>
              <w:rPr>
                <w:sz w:val="24"/>
                <w:szCs w:val="24"/>
              </w:rPr>
            </w:pPr>
            <w:r w:rsidRPr="00924341">
              <w:rPr>
                <w:b/>
                <w:bCs/>
                <w:sz w:val="24"/>
                <w:szCs w:val="24"/>
              </w:rPr>
              <w:lastRenderedPageBreak/>
              <w:t xml:space="preserve">Stanowisko (wyjaśnienie) Zamawiającego: </w:t>
            </w:r>
            <w:r w:rsidRPr="00924341">
              <w:rPr>
                <w:sz w:val="24"/>
                <w:szCs w:val="24"/>
              </w:rPr>
              <w:t xml:space="preserve"> </w:t>
            </w:r>
            <w:r w:rsidR="00212F7F">
              <w:rPr>
                <w:sz w:val="24"/>
                <w:szCs w:val="24"/>
              </w:rPr>
              <w:t>3 miesiące: ok 23 300 km</w:t>
            </w:r>
          </w:p>
          <w:p w14:paraId="7E582E1A" w14:textId="77777777" w:rsidR="00212F7F" w:rsidRPr="00212F7F" w:rsidRDefault="00212F7F" w:rsidP="00212F7F">
            <w:pPr>
              <w:spacing w:after="40"/>
              <w:ind w:left="30" w:right="-72"/>
              <w:rPr>
                <w:sz w:val="24"/>
                <w:szCs w:val="24"/>
              </w:rPr>
            </w:pPr>
            <w:r w:rsidRPr="00212F7F">
              <w:rPr>
                <w:sz w:val="24"/>
                <w:szCs w:val="24"/>
              </w:rPr>
              <w:t>Dializy rozpoczynają się od godziny 6,  13, 20 trwają ok 4- 5 h oraz dializy  w godzinach nocnych : pacjenci  na cito oraz pacjenci covidowi .</w:t>
            </w:r>
          </w:p>
          <w:p w14:paraId="17EDA9F6" w14:textId="77777777" w:rsidR="00212F7F" w:rsidRPr="00212F7F" w:rsidRDefault="00212F7F" w:rsidP="00212F7F">
            <w:pPr>
              <w:spacing w:after="40"/>
              <w:ind w:left="30" w:right="-72"/>
              <w:rPr>
                <w:sz w:val="24"/>
                <w:szCs w:val="24"/>
              </w:rPr>
            </w:pPr>
            <w:r w:rsidRPr="00212F7F">
              <w:rPr>
                <w:sz w:val="24"/>
                <w:szCs w:val="24"/>
              </w:rPr>
              <w:t>Każdy pacjent jest dializowany 3 razy w tygodniu co 2 dni lub istnieje możliwość zlecenia innego systemu w zależności od stanu zdrowia i zaleceń lekarza</w:t>
            </w:r>
          </w:p>
          <w:p w14:paraId="55E97C1C" w14:textId="77777777" w:rsidR="00A61AC0" w:rsidRPr="00924341" w:rsidRDefault="00A61AC0" w:rsidP="00E90419">
            <w:pPr>
              <w:spacing w:after="40"/>
              <w:ind w:right="-72"/>
              <w:rPr>
                <w:sz w:val="24"/>
                <w:szCs w:val="24"/>
                <w:highlight w:val="yellow"/>
              </w:rPr>
            </w:pPr>
          </w:p>
          <w:p w14:paraId="794B18E8" w14:textId="2D45A277" w:rsidR="00A61AC0" w:rsidRPr="00924341" w:rsidRDefault="00A61AC0" w:rsidP="00A61AC0">
            <w:pPr>
              <w:spacing w:before="60" w:after="60"/>
              <w:ind w:left="30" w:right="-72"/>
              <w:rPr>
                <w:b/>
                <w:bCs/>
                <w:sz w:val="24"/>
                <w:szCs w:val="24"/>
              </w:rPr>
            </w:pPr>
            <w:r w:rsidRPr="00924341">
              <w:rPr>
                <w:b/>
                <w:bCs/>
                <w:sz w:val="24"/>
                <w:szCs w:val="24"/>
              </w:rPr>
              <w:t>Pytanie nr 18</w:t>
            </w:r>
          </w:p>
          <w:p w14:paraId="4F9851F8" w14:textId="4A1593CA" w:rsidR="00A61AC0" w:rsidRPr="00924341" w:rsidRDefault="00A61AC0" w:rsidP="00A61AC0">
            <w:pPr>
              <w:spacing w:after="40"/>
              <w:ind w:left="30" w:right="-72"/>
              <w:rPr>
                <w:b/>
                <w:bCs/>
                <w:sz w:val="24"/>
                <w:szCs w:val="24"/>
              </w:rPr>
            </w:pPr>
            <w:r w:rsidRPr="00924341">
              <w:rPr>
                <w:sz w:val="24"/>
                <w:szCs w:val="24"/>
              </w:rPr>
              <w:t>Prosimy o informację jaki ma być skład osobowy zespołu realizującego usługi transportu pacjentów na hemodializy.</w:t>
            </w:r>
          </w:p>
          <w:p w14:paraId="51077B36" w14:textId="05CF20A7" w:rsidR="00A61AC0" w:rsidRPr="00924341" w:rsidRDefault="00A61AC0" w:rsidP="00A61AC0">
            <w:pPr>
              <w:spacing w:after="40"/>
              <w:ind w:left="30" w:right="-72"/>
              <w:rPr>
                <w:sz w:val="24"/>
                <w:szCs w:val="24"/>
              </w:rPr>
            </w:pPr>
            <w:r w:rsidRPr="00924341">
              <w:rPr>
                <w:b/>
                <w:bCs/>
                <w:sz w:val="24"/>
                <w:szCs w:val="24"/>
              </w:rPr>
              <w:t xml:space="preserve">Stanowisko (wyjaśnienie) Zamawiającego: </w:t>
            </w:r>
            <w:r w:rsidRPr="00924341">
              <w:rPr>
                <w:sz w:val="24"/>
                <w:szCs w:val="24"/>
              </w:rPr>
              <w:t xml:space="preserve"> </w:t>
            </w:r>
            <w:r w:rsidR="00EE3D15" w:rsidRPr="00F91F72">
              <w:rPr>
                <w:sz w:val="24"/>
                <w:szCs w:val="24"/>
              </w:rPr>
              <w:t>Nie ma wymogu ilości osób.</w:t>
            </w:r>
            <w:r w:rsidR="00EE3D15">
              <w:rPr>
                <w:sz w:val="24"/>
                <w:szCs w:val="24"/>
              </w:rPr>
              <w:t xml:space="preserve"> </w:t>
            </w:r>
          </w:p>
          <w:p w14:paraId="75798DD5" w14:textId="77777777" w:rsidR="00A61AC0" w:rsidRPr="00924341" w:rsidRDefault="00A61AC0" w:rsidP="00E90419">
            <w:pPr>
              <w:spacing w:after="40"/>
              <w:ind w:right="-72"/>
              <w:rPr>
                <w:sz w:val="24"/>
                <w:szCs w:val="24"/>
                <w:highlight w:val="yellow"/>
              </w:rPr>
            </w:pPr>
          </w:p>
          <w:p w14:paraId="53430A5B" w14:textId="55EB23E8" w:rsidR="00A61AC0" w:rsidRPr="00924341" w:rsidRDefault="00A61AC0" w:rsidP="00A61AC0">
            <w:pPr>
              <w:spacing w:before="60" w:after="60"/>
              <w:ind w:left="30" w:right="-72"/>
              <w:rPr>
                <w:b/>
                <w:bCs/>
                <w:sz w:val="24"/>
                <w:szCs w:val="24"/>
              </w:rPr>
            </w:pPr>
            <w:r w:rsidRPr="00924341">
              <w:rPr>
                <w:b/>
                <w:bCs/>
                <w:sz w:val="24"/>
                <w:szCs w:val="24"/>
              </w:rPr>
              <w:t>Pytanie nr 19</w:t>
            </w:r>
          </w:p>
          <w:p w14:paraId="667B21C8" w14:textId="56C394AE" w:rsidR="00A61AC0" w:rsidRPr="00924341" w:rsidRDefault="00A61AC0" w:rsidP="00A61AC0">
            <w:pPr>
              <w:spacing w:after="40"/>
              <w:ind w:left="30" w:right="-72"/>
              <w:rPr>
                <w:b/>
                <w:bCs/>
                <w:sz w:val="24"/>
                <w:szCs w:val="24"/>
              </w:rPr>
            </w:pPr>
            <w:r w:rsidRPr="00924341">
              <w:rPr>
                <w:sz w:val="24"/>
                <w:szCs w:val="24"/>
              </w:rPr>
              <w:t>Prosimy o informacje czy wśród pacjentów transportowanych na dializy, są pacjenci wymagający transportu w pozycji leżącej?</w:t>
            </w:r>
          </w:p>
          <w:p w14:paraId="4DF12724" w14:textId="19F57AA7" w:rsidR="00A61AC0" w:rsidRPr="00924341" w:rsidRDefault="00A61AC0" w:rsidP="00A61AC0">
            <w:pPr>
              <w:spacing w:after="40"/>
              <w:ind w:left="30" w:right="-72"/>
              <w:rPr>
                <w:sz w:val="24"/>
                <w:szCs w:val="24"/>
              </w:rPr>
            </w:pPr>
            <w:r w:rsidRPr="00924341">
              <w:rPr>
                <w:b/>
                <w:bCs/>
                <w:sz w:val="24"/>
                <w:szCs w:val="24"/>
              </w:rPr>
              <w:t xml:space="preserve">Stanowisko (wyjaśnienie) Zamawiającego: </w:t>
            </w:r>
            <w:r w:rsidRPr="00924341">
              <w:rPr>
                <w:sz w:val="24"/>
                <w:szCs w:val="24"/>
              </w:rPr>
              <w:t xml:space="preserve"> </w:t>
            </w:r>
            <w:r w:rsidR="006929C0" w:rsidRPr="006929C0">
              <w:rPr>
                <w:sz w:val="24"/>
                <w:szCs w:val="24"/>
              </w:rPr>
              <w:t xml:space="preserve">Przez </w:t>
            </w:r>
            <w:r w:rsidR="00EE3D15" w:rsidRPr="006929C0">
              <w:rPr>
                <w:sz w:val="24"/>
                <w:szCs w:val="24"/>
              </w:rPr>
              <w:t xml:space="preserve">ostatni rok nie </w:t>
            </w:r>
            <w:r w:rsidR="006929C0">
              <w:rPr>
                <w:sz w:val="24"/>
                <w:szCs w:val="24"/>
              </w:rPr>
              <w:t xml:space="preserve">było takiego pacjenta, </w:t>
            </w:r>
            <w:r w:rsidR="00EE3D15" w:rsidRPr="006929C0">
              <w:rPr>
                <w:sz w:val="24"/>
                <w:szCs w:val="24"/>
              </w:rPr>
              <w:t xml:space="preserve">ale jest to uzależnione od skierowania pacjenta przez lekarza ( 2 lata temu </w:t>
            </w:r>
            <w:r w:rsidR="006929C0">
              <w:rPr>
                <w:sz w:val="24"/>
                <w:szCs w:val="24"/>
              </w:rPr>
              <w:t>był taki przypadek</w:t>
            </w:r>
            <w:r w:rsidR="00EE3D15" w:rsidRPr="006929C0">
              <w:rPr>
                <w:sz w:val="24"/>
                <w:szCs w:val="24"/>
              </w:rPr>
              <w:t>)</w:t>
            </w:r>
            <w:r w:rsidR="00E05696">
              <w:rPr>
                <w:sz w:val="24"/>
                <w:szCs w:val="24"/>
              </w:rPr>
              <w:t>.</w:t>
            </w:r>
          </w:p>
          <w:p w14:paraId="79D11D6E" w14:textId="77777777" w:rsidR="00A61AC0" w:rsidRPr="00924341" w:rsidRDefault="00A61AC0" w:rsidP="00E90419">
            <w:pPr>
              <w:spacing w:after="40"/>
              <w:ind w:right="-72"/>
              <w:rPr>
                <w:sz w:val="24"/>
                <w:szCs w:val="24"/>
                <w:highlight w:val="yellow"/>
              </w:rPr>
            </w:pPr>
          </w:p>
          <w:p w14:paraId="6662FC65" w14:textId="7042F285" w:rsidR="00A61AC0" w:rsidRPr="00924341" w:rsidRDefault="00A61AC0" w:rsidP="00A61AC0">
            <w:pPr>
              <w:spacing w:before="60" w:after="60"/>
              <w:ind w:left="30" w:right="-72"/>
              <w:rPr>
                <w:b/>
                <w:bCs/>
                <w:sz w:val="24"/>
                <w:szCs w:val="24"/>
              </w:rPr>
            </w:pPr>
            <w:r w:rsidRPr="00924341">
              <w:rPr>
                <w:b/>
                <w:bCs/>
                <w:sz w:val="24"/>
                <w:szCs w:val="24"/>
              </w:rPr>
              <w:t>Pytanie nr 20</w:t>
            </w:r>
          </w:p>
          <w:p w14:paraId="7BD1E40B" w14:textId="77777777" w:rsidR="00A61AC0" w:rsidRPr="00924341" w:rsidRDefault="00A61AC0" w:rsidP="00A61AC0">
            <w:pPr>
              <w:pStyle w:val="Default"/>
              <w:rPr>
                <w:rFonts w:ascii="Times New Roman" w:hAnsi="Times New Roman" w:cs="Times New Roman"/>
              </w:rPr>
            </w:pPr>
            <w:r w:rsidRPr="00924341">
              <w:rPr>
                <w:rFonts w:ascii="Times New Roman" w:hAnsi="Times New Roman" w:cs="Times New Roman"/>
              </w:rPr>
              <w:t xml:space="preserve">Czy Zamawiający potwierdza, że pacjenci transportowani na dializy w pozycji leżącej, mają być transportowani pojazdami przeznaczonymi do przewożenia pacjentów w pozycji leżącej zgodnie z normą PN-EN 1789 w zakresie konstrukcji i wyposażenia dla danego typu pojazdu? </w:t>
            </w:r>
          </w:p>
          <w:p w14:paraId="3E2680A5" w14:textId="77777777" w:rsidR="00A61AC0" w:rsidRPr="00924341" w:rsidRDefault="00A61AC0" w:rsidP="00A61AC0">
            <w:pPr>
              <w:pStyle w:val="Default"/>
              <w:rPr>
                <w:rFonts w:ascii="Times New Roman" w:hAnsi="Times New Roman" w:cs="Times New Roman"/>
              </w:rPr>
            </w:pPr>
            <w:r w:rsidRPr="00924341">
              <w:rPr>
                <w:rFonts w:ascii="Times New Roman" w:hAnsi="Times New Roman" w:cs="Times New Roman"/>
              </w:rPr>
              <w:t xml:space="preserve">Uzasadnienie: Transport pacjentów dializowanych w pozycji leżącej wymaga specjalnych warunków do ich transportu (min. odpowiednia konstrukcja i wyposażenie pojazdu do przewozu pacjentów leżących). Transport pacjentów leżących, wyczerpuje przesłanki definicji transportu sanitarnego zawartego w art. 5 pkt 33a ustawy o świadczeniach opieki zdrowotnej finansowanej ze środków publicznych z dnia 27 sierpnia 2004 r., zgodnie z którą: </w:t>
            </w:r>
            <w:r w:rsidRPr="00924341">
              <w:rPr>
                <w:rFonts w:ascii="Times New Roman" w:hAnsi="Times New Roman" w:cs="Times New Roman"/>
                <w:b/>
                <w:bCs/>
              </w:rPr>
              <w:t xml:space="preserve">transportem sanitarnym </w:t>
            </w:r>
            <w:r w:rsidRPr="00924341">
              <w:rPr>
                <w:rFonts w:ascii="Times New Roman" w:hAnsi="Times New Roman" w:cs="Times New Roman"/>
              </w:rPr>
              <w:t xml:space="preserve">jest </w:t>
            </w:r>
            <w:r w:rsidRPr="00924341">
              <w:rPr>
                <w:rFonts w:ascii="Times New Roman" w:hAnsi="Times New Roman" w:cs="Times New Roman"/>
                <w:b/>
                <w:bCs/>
                <w:i/>
                <w:iCs/>
              </w:rPr>
              <w:t>przewóz osób albo materiałów biologicznych i materiałów wykorzystywanych do udzielania świadczeń zdrowotnych, wymagających specjalnych warunków transportu</w:t>
            </w:r>
            <w:r w:rsidRPr="00924341">
              <w:rPr>
                <w:rFonts w:ascii="Times New Roman" w:hAnsi="Times New Roman" w:cs="Times New Roman"/>
              </w:rPr>
              <w:t xml:space="preserve">. Ponadto, zgodnie z przepisami działu VIa ustawy, </w:t>
            </w:r>
            <w:r w:rsidRPr="00924341">
              <w:rPr>
                <w:rFonts w:ascii="Times New Roman" w:hAnsi="Times New Roman" w:cs="Times New Roman"/>
                <w:i/>
                <w:iCs/>
              </w:rPr>
              <w:t>transport sanitarny musi zostać wykonany specjalistycznymi środkami transportu lądowego, wodnego i lotniczego</w:t>
            </w:r>
            <w:r w:rsidRPr="00924341">
              <w:rPr>
                <w:rFonts w:ascii="Times New Roman" w:hAnsi="Times New Roman" w:cs="Times New Roman"/>
              </w:rPr>
              <w:t xml:space="preserve">, a </w:t>
            </w:r>
            <w:r w:rsidRPr="00924341">
              <w:rPr>
                <w:rFonts w:ascii="Times New Roman" w:hAnsi="Times New Roman" w:cs="Times New Roman"/>
                <w:i/>
                <w:iCs/>
              </w:rPr>
              <w:t xml:space="preserve">środki transportu sanitarnego muszą spełniać cechy techniczne i jakościowe określone w Polskich Normach przenoszących europejskie normy zharmonizowane </w:t>
            </w:r>
            <w:r w:rsidRPr="00924341">
              <w:rPr>
                <w:rFonts w:ascii="Times New Roman" w:hAnsi="Times New Roman" w:cs="Times New Roman"/>
              </w:rPr>
              <w:t xml:space="preserve">(art. 161ba przedmiotowej ustawy). Na podstawie transpozycji normy europejskiej do polskiego porządku norm, w trybie ustawy o systemie oceny zgodności, normą określającą lądowe środki transportu sanitarnego jest norma PN-EN 1789. </w:t>
            </w:r>
          </w:p>
          <w:p w14:paraId="754F7BBD" w14:textId="6621FD26" w:rsidR="00A61AC0" w:rsidRPr="00924341" w:rsidRDefault="00A61AC0" w:rsidP="00A61AC0">
            <w:pPr>
              <w:spacing w:after="40"/>
              <w:ind w:left="30" w:right="-72"/>
              <w:rPr>
                <w:b/>
                <w:bCs/>
                <w:sz w:val="24"/>
                <w:szCs w:val="24"/>
              </w:rPr>
            </w:pPr>
            <w:r w:rsidRPr="00924341">
              <w:rPr>
                <w:sz w:val="24"/>
                <w:szCs w:val="24"/>
              </w:rPr>
              <w:t>Transport pacjentów w pozycji leżącej zwykłym pojazdem typu furgon, stanowi zagrożenie dla zdrowia i życia pacjenta, gdyż pojazd ten nie jest przystosowany w zakresie konstrukcji i wyposażenie do przewozu pacjentów w pozycji leżącej. Transport pacjentów dializowanych w pozycji leżącej winien odbywać się pojazdami przeznaczonymi do tego celu tj. zgodnych z normą PN-EN 1789.</w:t>
            </w:r>
          </w:p>
          <w:p w14:paraId="7E799D35" w14:textId="5E0C757A" w:rsidR="00A61AC0" w:rsidRPr="00924341" w:rsidRDefault="00A61AC0" w:rsidP="00A61AC0">
            <w:pPr>
              <w:spacing w:after="40"/>
              <w:ind w:left="30" w:right="-72"/>
              <w:rPr>
                <w:sz w:val="24"/>
                <w:szCs w:val="24"/>
              </w:rPr>
            </w:pPr>
            <w:r w:rsidRPr="00924341">
              <w:rPr>
                <w:b/>
                <w:bCs/>
                <w:sz w:val="24"/>
                <w:szCs w:val="24"/>
              </w:rPr>
              <w:t xml:space="preserve">Stanowisko (wyjaśnienie) Zamawiającego: </w:t>
            </w:r>
            <w:r w:rsidRPr="00924341">
              <w:rPr>
                <w:sz w:val="24"/>
                <w:szCs w:val="24"/>
              </w:rPr>
              <w:t xml:space="preserve"> </w:t>
            </w:r>
            <w:r w:rsidR="00EE3D15">
              <w:rPr>
                <w:sz w:val="24"/>
                <w:szCs w:val="24"/>
              </w:rPr>
              <w:t xml:space="preserve">Zamawiający potwierdza. </w:t>
            </w:r>
          </w:p>
          <w:p w14:paraId="7553B775" w14:textId="71253A5F" w:rsidR="00A61AC0" w:rsidRPr="00924341" w:rsidRDefault="00A61AC0" w:rsidP="00A61AC0">
            <w:pPr>
              <w:spacing w:after="40"/>
              <w:ind w:left="30" w:right="-72"/>
              <w:rPr>
                <w:sz w:val="24"/>
                <w:szCs w:val="24"/>
              </w:rPr>
            </w:pPr>
          </w:p>
          <w:p w14:paraId="12EE231A" w14:textId="15768CF3" w:rsidR="00A61AC0" w:rsidRPr="00924341" w:rsidRDefault="00A61AC0" w:rsidP="00A61AC0">
            <w:pPr>
              <w:spacing w:before="60" w:after="60"/>
              <w:ind w:left="30" w:right="-72"/>
              <w:rPr>
                <w:b/>
                <w:bCs/>
                <w:sz w:val="24"/>
                <w:szCs w:val="24"/>
              </w:rPr>
            </w:pPr>
            <w:r w:rsidRPr="00924341">
              <w:rPr>
                <w:b/>
                <w:bCs/>
                <w:sz w:val="24"/>
                <w:szCs w:val="24"/>
              </w:rPr>
              <w:t>Pytanie nr 21</w:t>
            </w:r>
          </w:p>
          <w:p w14:paraId="6999B9AD" w14:textId="77777777" w:rsidR="00A61AC0" w:rsidRPr="00924341" w:rsidRDefault="00A61AC0" w:rsidP="00A61AC0">
            <w:pPr>
              <w:pStyle w:val="Default"/>
              <w:rPr>
                <w:rFonts w:ascii="Times New Roman" w:hAnsi="Times New Roman" w:cs="Times New Roman"/>
              </w:rPr>
            </w:pPr>
            <w:r w:rsidRPr="00924341">
              <w:rPr>
                <w:rFonts w:ascii="Times New Roman" w:hAnsi="Times New Roman" w:cs="Times New Roman"/>
              </w:rPr>
              <w:t xml:space="preserve">Prosimy o informację, jakim typem pojazdu zgodnym z normą PN-EN 1789, pacjenci transportowani na dializy w pozycji leżącej, mają być transportowani tj. A1 czy A2. </w:t>
            </w:r>
          </w:p>
          <w:p w14:paraId="1999BDE5" w14:textId="497515FC" w:rsidR="00A61AC0" w:rsidRPr="00924341" w:rsidRDefault="00A61AC0" w:rsidP="00A61AC0">
            <w:pPr>
              <w:spacing w:after="40"/>
              <w:ind w:left="30" w:right="-72"/>
              <w:rPr>
                <w:b/>
                <w:bCs/>
                <w:sz w:val="24"/>
                <w:szCs w:val="24"/>
              </w:rPr>
            </w:pPr>
            <w:r w:rsidRPr="00924341">
              <w:rPr>
                <w:sz w:val="24"/>
                <w:szCs w:val="24"/>
              </w:rPr>
              <w:t xml:space="preserve">Uzasadnienie: zgodnie z normą PN-EN 1789, ambulanse drogowe dzielą się na: ambulans do transportu pacjentów (typy A1, A2), ambulans ratunkowy (typ B) i ruchoma jednostka intensywnej opieki (typ C). </w:t>
            </w:r>
            <w:r w:rsidRPr="00924341">
              <w:rPr>
                <w:b/>
                <w:bCs/>
                <w:sz w:val="24"/>
                <w:szCs w:val="24"/>
              </w:rPr>
              <w:t xml:space="preserve">Typ A to ambulans do transportu pacjentów, skonstruowany i wyposażony do </w:t>
            </w:r>
            <w:r w:rsidRPr="00924341">
              <w:rPr>
                <w:b/>
                <w:bCs/>
                <w:sz w:val="24"/>
                <w:szCs w:val="24"/>
              </w:rPr>
              <w:lastRenderedPageBreak/>
              <w:t>transportu pacjentów na noszach, co do których nie przewiduje się, że staną się pacjentami w stanie nagłego zagrożenia zdrowotnego. Typ A1 jest odpowiedni do transportu jednego pacjenta, podczas gdy typ A2 jest odpowiedni do transportu jednego pacjenta lub kilku pacjentów</w:t>
            </w:r>
            <w:r w:rsidRPr="00924341">
              <w:rPr>
                <w:sz w:val="24"/>
                <w:szCs w:val="24"/>
              </w:rPr>
              <w:t>. Typ B to ambulans drogowy skonstruowany i wyposażony do transportu, podstawowego leczenia i monitorowania pacjentów. Typ C to ambulans drogowy skonstruowany i wyposażony do transportu, zaawansowanego leczenia i monitorowania pacjentów. Okoliczności te wyjaśnia także komunikat NFZ: http://www.nfz.gov.pl/aktualnosci/aktualnosci-centrali/komunikat,3628.html.</w:t>
            </w:r>
          </w:p>
          <w:p w14:paraId="54C54F3F" w14:textId="355F8B89" w:rsidR="00A61AC0" w:rsidRPr="00924341" w:rsidRDefault="00A61AC0" w:rsidP="00A61AC0">
            <w:pPr>
              <w:spacing w:after="40"/>
              <w:ind w:left="30" w:right="-72"/>
              <w:rPr>
                <w:sz w:val="24"/>
                <w:szCs w:val="24"/>
              </w:rPr>
            </w:pPr>
            <w:r w:rsidRPr="00924341">
              <w:rPr>
                <w:b/>
                <w:bCs/>
                <w:sz w:val="24"/>
                <w:szCs w:val="24"/>
              </w:rPr>
              <w:t xml:space="preserve">Stanowisko (wyjaśnienie) Zamawiającego: </w:t>
            </w:r>
            <w:r w:rsidRPr="00924341">
              <w:rPr>
                <w:sz w:val="24"/>
                <w:szCs w:val="24"/>
              </w:rPr>
              <w:t xml:space="preserve"> </w:t>
            </w:r>
            <w:r w:rsidR="00324461">
              <w:rPr>
                <w:sz w:val="24"/>
                <w:szCs w:val="24"/>
              </w:rPr>
              <w:t>Typ pojazdu A2</w:t>
            </w:r>
          </w:p>
          <w:p w14:paraId="3C3D3384" w14:textId="307E0392" w:rsidR="00A61AC0" w:rsidRPr="00924341" w:rsidRDefault="00A61AC0" w:rsidP="00A61AC0">
            <w:pPr>
              <w:spacing w:after="40"/>
              <w:ind w:left="30" w:right="-72"/>
              <w:rPr>
                <w:sz w:val="24"/>
                <w:szCs w:val="24"/>
              </w:rPr>
            </w:pPr>
          </w:p>
          <w:p w14:paraId="718AC846" w14:textId="1AD04680" w:rsidR="00A61AC0" w:rsidRPr="00924341" w:rsidRDefault="00A61AC0" w:rsidP="00A61AC0">
            <w:pPr>
              <w:spacing w:before="60" w:after="60"/>
              <w:ind w:left="30" w:right="-72"/>
              <w:rPr>
                <w:b/>
                <w:bCs/>
                <w:sz w:val="24"/>
                <w:szCs w:val="24"/>
              </w:rPr>
            </w:pPr>
            <w:r w:rsidRPr="00924341">
              <w:rPr>
                <w:b/>
                <w:bCs/>
                <w:sz w:val="24"/>
                <w:szCs w:val="24"/>
              </w:rPr>
              <w:t>Pytanie nr 22</w:t>
            </w:r>
          </w:p>
          <w:p w14:paraId="4B240AEC" w14:textId="77777777" w:rsidR="00A61AC0" w:rsidRPr="00924341" w:rsidRDefault="00A61AC0" w:rsidP="00A61AC0">
            <w:pPr>
              <w:pStyle w:val="Default"/>
              <w:rPr>
                <w:rFonts w:ascii="Times New Roman" w:hAnsi="Times New Roman" w:cs="Times New Roman"/>
              </w:rPr>
            </w:pPr>
            <w:r w:rsidRPr="00924341">
              <w:rPr>
                <w:rFonts w:ascii="Times New Roman" w:hAnsi="Times New Roman" w:cs="Times New Roman"/>
              </w:rPr>
              <w:t xml:space="preserve">Czy Zamawiający potwierdza, że pojazdy, którymi pacjenci mają być transportowani na dializy w pozycji leżącej, oferowane do realizacji przedmiotu zamówienia, mają posiadać, aktualne na dzień złożenia ofert, dokumenty potwierdzające spełnianie wymagań normy PN-EN 1789, w tym homologację pojazdu sanitarnego-kompletnego LUB certyfikat zgodności CE producenta pojazdów, a dokumenty te mają być przedstawione przez Wykonawcę, którego oferta została najwyżej oceniona? </w:t>
            </w:r>
          </w:p>
          <w:p w14:paraId="1CD0B0C3" w14:textId="40C3D142" w:rsidR="00A61AC0" w:rsidRPr="00924341" w:rsidRDefault="00A61AC0" w:rsidP="00A61AC0">
            <w:pPr>
              <w:spacing w:after="40"/>
              <w:ind w:left="30" w:right="-72"/>
              <w:rPr>
                <w:b/>
                <w:bCs/>
                <w:sz w:val="24"/>
                <w:szCs w:val="24"/>
              </w:rPr>
            </w:pPr>
            <w:r w:rsidRPr="00924341">
              <w:rPr>
                <w:sz w:val="24"/>
                <w:szCs w:val="24"/>
              </w:rPr>
              <w:t>Uzasadnienie: Pojazdy transportujące pacjentów w pozycji leżącej winny spełniać cechy techniczne i jakościowe określone zgodnie z normą PN EN 1789. Dokumentami potwierdzającymi, iż pojazd spełnia cechy techniczne i jakościowe określone w normie PN EN 1789, jest homologację pojazdu sanitarnego-kompletnego LUB certyfikat zgodności CE producenta pojazdów. Zamawiający jako organizator postępowania przetargowego jest zobowiązany do weryfikacji złożonych przez Oferentów, w toku postępowania oświadczeń i kontrolę ich w oparciu o żądanie przedstawienia właściwych dokumentów.</w:t>
            </w:r>
          </w:p>
          <w:p w14:paraId="1C0BF879" w14:textId="69DC21DE" w:rsidR="00551D5E" w:rsidRPr="00924341" w:rsidRDefault="00A61AC0" w:rsidP="00551D5E">
            <w:pPr>
              <w:spacing w:after="40"/>
              <w:ind w:left="30" w:right="-72"/>
              <w:rPr>
                <w:sz w:val="24"/>
                <w:szCs w:val="24"/>
              </w:rPr>
            </w:pPr>
            <w:r w:rsidRPr="00924341">
              <w:rPr>
                <w:b/>
                <w:bCs/>
                <w:sz w:val="24"/>
                <w:szCs w:val="24"/>
              </w:rPr>
              <w:t xml:space="preserve">Stanowisko (wyjaśnienie) Zamawiającego: </w:t>
            </w:r>
            <w:r w:rsidRPr="00924341">
              <w:rPr>
                <w:sz w:val="24"/>
                <w:szCs w:val="24"/>
              </w:rPr>
              <w:t xml:space="preserve"> </w:t>
            </w:r>
            <w:r w:rsidR="00324461">
              <w:rPr>
                <w:sz w:val="24"/>
                <w:szCs w:val="24"/>
              </w:rPr>
              <w:t>Tak</w:t>
            </w:r>
            <w:r w:rsidR="00E05696">
              <w:rPr>
                <w:sz w:val="24"/>
                <w:szCs w:val="24"/>
              </w:rPr>
              <w:t xml:space="preserve">. </w:t>
            </w:r>
            <w:r w:rsidR="00551D5E" w:rsidRPr="00194421">
              <w:rPr>
                <w:sz w:val="24"/>
                <w:szCs w:val="24"/>
              </w:rPr>
              <w:t>Z</w:t>
            </w:r>
            <w:r w:rsidR="00551D5E">
              <w:rPr>
                <w:sz w:val="24"/>
                <w:szCs w:val="24"/>
              </w:rPr>
              <w:t xml:space="preserve">amawiający </w:t>
            </w:r>
            <w:r w:rsidR="00E3174E">
              <w:rPr>
                <w:sz w:val="24"/>
                <w:szCs w:val="24"/>
              </w:rPr>
              <w:t>zmodyfikuje treść</w:t>
            </w:r>
            <w:r w:rsidR="00551D5E">
              <w:rPr>
                <w:sz w:val="24"/>
                <w:szCs w:val="24"/>
              </w:rPr>
              <w:t xml:space="preserve"> SWZ.</w:t>
            </w:r>
          </w:p>
          <w:p w14:paraId="454BFB0E" w14:textId="0EEB1890" w:rsidR="00A61AC0" w:rsidRPr="00924341" w:rsidRDefault="00A61AC0" w:rsidP="00A61AC0">
            <w:pPr>
              <w:spacing w:after="40"/>
              <w:ind w:left="30" w:right="-72"/>
              <w:rPr>
                <w:sz w:val="24"/>
                <w:szCs w:val="24"/>
              </w:rPr>
            </w:pPr>
          </w:p>
          <w:p w14:paraId="3CEF74A0" w14:textId="40E2B545" w:rsidR="00A61AC0" w:rsidRPr="00924341" w:rsidRDefault="00A61AC0" w:rsidP="00A61AC0">
            <w:pPr>
              <w:spacing w:before="60" w:after="60"/>
              <w:ind w:left="30" w:right="-72"/>
              <w:rPr>
                <w:b/>
                <w:bCs/>
                <w:sz w:val="24"/>
                <w:szCs w:val="24"/>
              </w:rPr>
            </w:pPr>
            <w:r w:rsidRPr="00924341">
              <w:rPr>
                <w:b/>
                <w:bCs/>
                <w:sz w:val="24"/>
                <w:szCs w:val="24"/>
              </w:rPr>
              <w:t>Pytanie nr 23</w:t>
            </w:r>
          </w:p>
          <w:p w14:paraId="2D4BEBF6" w14:textId="77777777" w:rsidR="00A61AC0" w:rsidRPr="00924341" w:rsidRDefault="00A61AC0" w:rsidP="00A61AC0">
            <w:pPr>
              <w:pStyle w:val="Default"/>
              <w:rPr>
                <w:rFonts w:ascii="Times New Roman" w:hAnsi="Times New Roman" w:cs="Times New Roman"/>
              </w:rPr>
            </w:pPr>
            <w:r w:rsidRPr="00924341">
              <w:rPr>
                <w:rFonts w:ascii="Times New Roman" w:hAnsi="Times New Roman" w:cs="Times New Roman"/>
              </w:rPr>
              <w:t xml:space="preserve">Czy Zamawiający potwierdza, że Oferent musi posiadać aktualne na dzień złożenia oferty paszporty medyczne lub techniczne (zgodnie z Ustawą o wyrobach medycznych z dnia 20 maja 2010 r.) na cały sprzęt będący na wyposażeniu ambulansu danego typu pojazdu, zgodnie z normą PN-EN 1789, i przedstawić je na każde żądanie Zamawiającego? </w:t>
            </w:r>
          </w:p>
          <w:p w14:paraId="54A7F636" w14:textId="77777777" w:rsidR="00A61AC0" w:rsidRPr="00924341" w:rsidRDefault="00A61AC0" w:rsidP="00A61AC0">
            <w:pPr>
              <w:pStyle w:val="Default"/>
              <w:rPr>
                <w:rFonts w:ascii="Times New Roman" w:hAnsi="Times New Roman" w:cs="Times New Roman"/>
              </w:rPr>
            </w:pPr>
            <w:r w:rsidRPr="00924341">
              <w:rPr>
                <w:rFonts w:ascii="Times New Roman" w:hAnsi="Times New Roman" w:cs="Times New Roman"/>
                <w:i/>
                <w:iCs/>
              </w:rPr>
              <w:t xml:space="preserve">Uzasadnienie: </w:t>
            </w:r>
            <w:r w:rsidRPr="00924341">
              <w:rPr>
                <w:rFonts w:ascii="Times New Roman" w:hAnsi="Times New Roman" w:cs="Times New Roman"/>
              </w:rPr>
              <w:t>Pojazdy transportujące pacjentów w pozycji leżącej winny spełniać cechy techniczne i jakościowe dla wyposażenia pojazdu określone zgodnie z normą PN EN 1789</w:t>
            </w:r>
            <w:r w:rsidRPr="00924341">
              <w:rPr>
                <w:rFonts w:ascii="Times New Roman" w:hAnsi="Times New Roman" w:cs="Times New Roman"/>
                <w:i/>
                <w:iCs/>
              </w:rPr>
              <w:t xml:space="preserve">. Dokumentami potwierdzającymi iż pojazd Oferenta posiada, sprawny i gotowy do użytkowania sprzęt medyczny </w:t>
            </w:r>
            <w:r w:rsidRPr="00924341">
              <w:rPr>
                <w:rFonts w:ascii="Times New Roman" w:hAnsi="Times New Roman" w:cs="Times New Roman"/>
              </w:rPr>
              <w:t>zgodnie z normą PN EN 1789</w:t>
            </w:r>
            <w:r w:rsidRPr="00924341">
              <w:rPr>
                <w:rFonts w:ascii="Times New Roman" w:hAnsi="Times New Roman" w:cs="Times New Roman"/>
                <w:i/>
                <w:iCs/>
              </w:rPr>
              <w:t xml:space="preserve">, są paszporty medyczne. </w:t>
            </w:r>
            <w:r w:rsidRPr="00924341">
              <w:rPr>
                <w:rFonts w:ascii="Times New Roman" w:hAnsi="Times New Roman" w:cs="Times New Roman"/>
              </w:rPr>
              <w:t xml:space="preserve">Zamawiający jako organizator postępowania przetargowego jest zobowiązany do weryfikacji złożonych przez Oferentów, w toku postępowania oświadczeń i kontrolę ich w oparciu o żądanie przedstawienia właściwych dokumentów. </w:t>
            </w:r>
          </w:p>
          <w:p w14:paraId="5D75BB72" w14:textId="4A9D5826" w:rsidR="00A61AC0" w:rsidRPr="00924341" w:rsidRDefault="00A61AC0" w:rsidP="00A61AC0">
            <w:pPr>
              <w:spacing w:after="40"/>
              <w:ind w:left="30" w:right="-72"/>
              <w:rPr>
                <w:b/>
                <w:bCs/>
                <w:sz w:val="24"/>
                <w:szCs w:val="24"/>
              </w:rPr>
            </w:pPr>
            <w:r w:rsidRPr="00924341">
              <w:rPr>
                <w:i/>
                <w:iCs/>
                <w:sz w:val="24"/>
                <w:szCs w:val="24"/>
              </w:rPr>
              <w:t>Ponadto, zwracamy uwagę, że Zamawiający musi posiadać możliwość weryfikacji bezpieczeństwa przewożonych pacjentów w pozycji leżącej, a paszport medyczny, aktualny na dzień złożenia Oferty, jest dokumentem potwierdzającym, że oferowany sprzęt medyczny, jest sprawny i ma możliwość bezpiecznej i skutecznej pracy z pacjentem.</w:t>
            </w:r>
          </w:p>
          <w:p w14:paraId="6FC80653" w14:textId="65234A05" w:rsidR="00551D5E" w:rsidRPr="00924341" w:rsidRDefault="00A61AC0" w:rsidP="00551D5E">
            <w:pPr>
              <w:spacing w:after="40"/>
              <w:ind w:left="30" w:right="-72"/>
              <w:rPr>
                <w:sz w:val="24"/>
                <w:szCs w:val="24"/>
              </w:rPr>
            </w:pPr>
            <w:r w:rsidRPr="00924341">
              <w:rPr>
                <w:b/>
                <w:bCs/>
                <w:sz w:val="24"/>
                <w:szCs w:val="24"/>
              </w:rPr>
              <w:t xml:space="preserve">Stanowisko (wyjaśnienie) Zamawiającego: </w:t>
            </w:r>
            <w:r w:rsidRPr="00924341">
              <w:rPr>
                <w:sz w:val="24"/>
                <w:szCs w:val="24"/>
              </w:rPr>
              <w:t xml:space="preserve"> </w:t>
            </w:r>
            <w:r w:rsidR="00E05696">
              <w:rPr>
                <w:sz w:val="24"/>
                <w:szCs w:val="24"/>
              </w:rPr>
              <w:t xml:space="preserve">Tak. </w:t>
            </w:r>
            <w:r w:rsidR="00551D5E" w:rsidRPr="00194421">
              <w:rPr>
                <w:sz w:val="24"/>
                <w:szCs w:val="24"/>
              </w:rPr>
              <w:t>Z</w:t>
            </w:r>
            <w:r w:rsidR="00551D5E">
              <w:rPr>
                <w:sz w:val="24"/>
                <w:szCs w:val="24"/>
              </w:rPr>
              <w:t xml:space="preserve">amawiający </w:t>
            </w:r>
            <w:r w:rsidR="007E54E4">
              <w:rPr>
                <w:sz w:val="24"/>
                <w:szCs w:val="24"/>
              </w:rPr>
              <w:t>zmodyfikuje treść</w:t>
            </w:r>
            <w:r w:rsidR="00551D5E">
              <w:rPr>
                <w:sz w:val="24"/>
                <w:szCs w:val="24"/>
              </w:rPr>
              <w:t xml:space="preserve"> SWZ.</w:t>
            </w:r>
          </w:p>
          <w:p w14:paraId="29CE6E24" w14:textId="77777777" w:rsidR="00194421" w:rsidRDefault="00194421" w:rsidP="00A61AC0">
            <w:pPr>
              <w:spacing w:before="60" w:after="60"/>
              <w:ind w:left="30" w:right="-72"/>
              <w:rPr>
                <w:b/>
                <w:bCs/>
                <w:sz w:val="24"/>
                <w:szCs w:val="24"/>
              </w:rPr>
            </w:pPr>
          </w:p>
          <w:p w14:paraId="4D93DDBF" w14:textId="5C970CAF" w:rsidR="00A61AC0" w:rsidRPr="00924341" w:rsidRDefault="00A61AC0" w:rsidP="00A61AC0">
            <w:pPr>
              <w:spacing w:before="60" w:after="60"/>
              <w:ind w:left="30" w:right="-72"/>
              <w:rPr>
                <w:b/>
                <w:bCs/>
                <w:sz w:val="24"/>
                <w:szCs w:val="24"/>
              </w:rPr>
            </w:pPr>
            <w:r w:rsidRPr="00924341">
              <w:rPr>
                <w:b/>
                <w:bCs/>
                <w:sz w:val="24"/>
                <w:szCs w:val="24"/>
              </w:rPr>
              <w:t>Pytanie nr 24</w:t>
            </w:r>
          </w:p>
          <w:p w14:paraId="5C78C293" w14:textId="240FACC0" w:rsidR="00A61AC0" w:rsidRPr="00924341" w:rsidRDefault="00A61AC0" w:rsidP="00A61AC0">
            <w:pPr>
              <w:spacing w:after="40"/>
              <w:ind w:left="30" w:right="-72"/>
              <w:rPr>
                <w:b/>
                <w:bCs/>
                <w:sz w:val="24"/>
                <w:szCs w:val="24"/>
              </w:rPr>
            </w:pPr>
            <w:r w:rsidRPr="00924341">
              <w:rPr>
                <w:sz w:val="24"/>
                <w:szCs w:val="24"/>
              </w:rPr>
              <w:t>Prosimy o informacje czy wśród pacjentów transportowanych na dializy, są pacjenci niepełnosprawni ruchowo w szczególności na wózku inwalidzkim?</w:t>
            </w:r>
          </w:p>
          <w:p w14:paraId="3CAEC5F9" w14:textId="66A57D33" w:rsidR="00A61AC0" w:rsidRPr="00924341" w:rsidRDefault="00A61AC0" w:rsidP="00A61AC0">
            <w:pPr>
              <w:spacing w:after="40"/>
              <w:ind w:left="30" w:right="-72"/>
              <w:rPr>
                <w:sz w:val="24"/>
                <w:szCs w:val="24"/>
              </w:rPr>
            </w:pPr>
            <w:r w:rsidRPr="00924341">
              <w:rPr>
                <w:b/>
                <w:bCs/>
                <w:sz w:val="24"/>
                <w:szCs w:val="24"/>
              </w:rPr>
              <w:lastRenderedPageBreak/>
              <w:t xml:space="preserve">Stanowisko (wyjaśnienie) Zamawiającego: </w:t>
            </w:r>
            <w:r w:rsidRPr="00924341">
              <w:rPr>
                <w:sz w:val="24"/>
                <w:szCs w:val="24"/>
              </w:rPr>
              <w:t xml:space="preserve"> </w:t>
            </w:r>
            <w:r w:rsidR="00E05696">
              <w:rPr>
                <w:sz w:val="24"/>
                <w:szCs w:val="24"/>
              </w:rPr>
              <w:t>Z</w:t>
            </w:r>
            <w:r w:rsidR="00324461" w:rsidRPr="00324461">
              <w:rPr>
                <w:sz w:val="24"/>
                <w:szCs w:val="24"/>
              </w:rPr>
              <w:t>darza się, że po dializie pacjentowi wzrasta ciśnienie tętnicze krwi i na zlecenie kierownika stacji dializ - należy mu pomóc i jest transportowany ze stacji dializ do pojazdu na wózku</w:t>
            </w:r>
            <w:r w:rsidR="00E05696">
              <w:rPr>
                <w:sz w:val="24"/>
                <w:szCs w:val="24"/>
              </w:rPr>
              <w:t>.</w:t>
            </w:r>
            <w:r w:rsidR="00324461" w:rsidRPr="00324461">
              <w:rPr>
                <w:sz w:val="24"/>
                <w:szCs w:val="24"/>
              </w:rPr>
              <w:t> </w:t>
            </w:r>
            <w:r w:rsidR="00E05696">
              <w:rPr>
                <w:sz w:val="24"/>
                <w:szCs w:val="24"/>
              </w:rPr>
              <w:t>W</w:t>
            </w:r>
            <w:r w:rsidR="00324461" w:rsidRPr="00324461">
              <w:rPr>
                <w:sz w:val="24"/>
                <w:szCs w:val="24"/>
              </w:rPr>
              <w:t>śród pacjentów nie ma osób poruszających się wyłącznie na wózkach inwalidzkich.</w:t>
            </w:r>
          </w:p>
          <w:p w14:paraId="678AA975" w14:textId="77777777" w:rsidR="00A61AC0" w:rsidRPr="00924341" w:rsidRDefault="00A61AC0" w:rsidP="00A61AC0">
            <w:pPr>
              <w:spacing w:after="40"/>
              <w:ind w:left="30" w:right="-72"/>
              <w:rPr>
                <w:sz w:val="24"/>
                <w:szCs w:val="24"/>
              </w:rPr>
            </w:pPr>
          </w:p>
          <w:p w14:paraId="59F28FAB" w14:textId="73A45D30" w:rsidR="00A61AC0" w:rsidRPr="00924341" w:rsidRDefault="00A61AC0" w:rsidP="00A61AC0">
            <w:pPr>
              <w:spacing w:before="60" w:after="60"/>
              <w:ind w:left="30" w:right="-72"/>
              <w:rPr>
                <w:b/>
                <w:bCs/>
                <w:sz w:val="24"/>
                <w:szCs w:val="24"/>
              </w:rPr>
            </w:pPr>
            <w:r w:rsidRPr="00924341">
              <w:rPr>
                <w:b/>
                <w:bCs/>
                <w:sz w:val="24"/>
                <w:szCs w:val="24"/>
              </w:rPr>
              <w:t>Pytanie nr 25</w:t>
            </w:r>
          </w:p>
          <w:p w14:paraId="2E48A818" w14:textId="77777777" w:rsidR="0049742E" w:rsidRPr="00924341" w:rsidRDefault="0049742E" w:rsidP="0049742E">
            <w:pPr>
              <w:pStyle w:val="Default"/>
              <w:rPr>
                <w:rFonts w:ascii="Times New Roman" w:hAnsi="Times New Roman" w:cs="Times New Roman"/>
              </w:rPr>
            </w:pPr>
            <w:r w:rsidRPr="00924341">
              <w:rPr>
                <w:rFonts w:ascii="Times New Roman" w:hAnsi="Times New Roman" w:cs="Times New Roman"/>
              </w:rPr>
              <w:t xml:space="preserve">Czy Zamawiający potwierdza, że pojazdy, którymi pacjenci niepełnosprawni ruchowo w szczególności na wózkach inwalidzkich, oferowane do realizacji przedmiotu zamówienia, mają posiadać, aktualną na dzień złożenia ofert, homologację na pojazd przystosowany do przewozu osób niepełnosprawnych LUB świadectwo zgodności WE producenta pojazdów, a dokumenty te mają być przedstawione przez Wykonawcę, którego oferta została najwyżej oceniona? </w:t>
            </w:r>
          </w:p>
          <w:p w14:paraId="34656654" w14:textId="77777777" w:rsidR="0049742E" w:rsidRPr="00924341" w:rsidRDefault="0049742E" w:rsidP="0049742E">
            <w:pPr>
              <w:pStyle w:val="Default"/>
              <w:rPr>
                <w:rFonts w:ascii="Times New Roman" w:hAnsi="Times New Roman" w:cs="Times New Roman"/>
              </w:rPr>
            </w:pPr>
            <w:r w:rsidRPr="00924341">
              <w:rPr>
                <w:rFonts w:ascii="Times New Roman" w:hAnsi="Times New Roman" w:cs="Times New Roman"/>
              </w:rPr>
              <w:t xml:space="preserve">Uzasadnienie: </w:t>
            </w:r>
          </w:p>
          <w:p w14:paraId="3113748A" w14:textId="77777777" w:rsidR="0049742E" w:rsidRPr="00924341" w:rsidRDefault="0049742E" w:rsidP="0049742E">
            <w:pPr>
              <w:pStyle w:val="Default"/>
              <w:rPr>
                <w:rFonts w:ascii="Times New Roman" w:hAnsi="Times New Roman" w:cs="Times New Roman"/>
              </w:rPr>
            </w:pPr>
            <w:r w:rsidRPr="00924341">
              <w:rPr>
                <w:rFonts w:ascii="Times New Roman" w:hAnsi="Times New Roman" w:cs="Times New Roman"/>
              </w:rPr>
              <w:t xml:space="preserve">Zgodnie z art. 70b ust. 1 i 2 ustawy – Prawo o ruchu drogowym, nowy typ pojazdu, typ przedmiotu wyposażenia lub części, który ma być wprowadzony do obrotu na terytorium Rzeczypospolitej Polskiej, powinien spełniać wymagania techniczne, odpowiednie dla danej kategorii pojazdu, zaś spełnienie tych wymagań potwierdza się w procedurze homologacji. Wyposażenie pojazdu także podlega kontroli w procedurze homologacji (art. 70t ust. 1, art. 70zl ust. 1 pkt. 1 ustawy). </w:t>
            </w:r>
          </w:p>
          <w:p w14:paraId="526AABAC" w14:textId="77777777" w:rsidR="0049742E" w:rsidRPr="00924341" w:rsidRDefault="0049742E" w:rsidP="0049742E">
            <w:pPr>
              <w:pStyle w:val="Default"/>
              <w:rPr>
                <w:rFonts w:ascii="Times New Roman" w:hAnsi="Times New Roman" w:cs="Times New Roman"/>
              </w:rPr>
            </w:pPr>
            <w:r w:rsidRPr="00924341">
              <w:rPr>
                <w:rFonts w:ascii="Times New Roman" w:hAnsi="Times New Roman" w:cs="Times New Roman"/>
              </w:rPr>
              <w:t xml:space="preserve">Homologacja LUB świadectwo zgodności WE producenta pojazdów, potwierdza, że pojazd jest przystosowany do przewozu osób niepełnosprawnych i posiada: </w:t>
            </w:r>
          </w:p>
          <w:p w14:paraId="6148C1A5" w14:textId="77777777" w:rsidR="0049742E" w:rsidRPr="00924341" w:rsidRDefault="0049742E" w:rsidP="0049742E">
            <w:pPr>
              <w:pStyle w:val="Default"/>
              <w:numPr>
                <w:ilvl w:val="0"/>
                <w:numId w:val="8"/>
              </w:numPr>
              <w:spacing w:after="24"/>
              <w:rPr>
                <w:rFonts w:ascii="Times New Roman" w:hAnsi="Times New Roman" w:cs="Times New Roman"/>
              </w:rPr>
            </w:pPr>
            <w:r w:rsidRPr="00924341">
              <w:rPr>
                <w:rFonts w:ascii="Times New Roman" w:hAnsi="Times New Roman" w:cs="Times New Roman"/>
              </w:rPr>
              <w:t xml:space="preserve">• odpowiednią przestrzeń do przewozu osób na wózkach inwalidzkich, </w:t>
            </w:r>
          </w:p>
          <w:p w14:paraId="3F39C0D1" w14:textId="77777777" w:rsidR="0049742E" w:rsidRPr="00924341" w:rsidRDefault="0049742E" w:rsidP="0049742E">
            <w:pPr>
              <w:pStyle w:val="Default"/>
              <w:numPr>
                <w:ilvl w:val="0"/>
                <w:numId w:val="8"/>
              </w:numPr>
              <w:spacing w:after="24"/>
              <w:rPr>
                <w:rFonts w:ascii="Times New Roman" w:hAnsi="Times New Roman" w:cs="Times New Roman"/>
              </w:rPr>
            </w:pPr>
            <w:r w:rsidRPr="00924341">
              <w:rPr>
                <w:rFonts w:ascii="Times New Roman" w:hAnsi="Times New Roman" w:cs="Times New Roman"/>
              </w:rPr>
              <w:t xml:space="preserve">• pasy bezpieczeństwa służące do zabezpieczenia osoby niepełnosprawnej znajdującej się na wózku inwalidzkim przed wypadnięciem z wózka, </w:t>
            </w:r>
          </w:p>
          <w:p w14:paraId="25A6DEA7" w14:textId="77777777" w:rsidR="0049742E" w:rsidRPr="00924341" w:rsidRDefault="0049742E" w:rsidP="0049742E">
            <w:pPr>
              <w:pStyle w:val="Default"/>
              <w:numPr>
                <w:ilvl w:val="0"/>
                <w:numId w:val="8"/>
              </w:numPr>
              <w:spacing w:after="24"/>
              <w:rPr>
                <w:rFonts w:ascii="Times New Roman" w:hAnsi="Times New Roman" w:cs="Times New Roman"/>
              </w:rPr>
            </w:pPr>
            <w:r w:rsidRPr="00924341">
              <w:rPr>
                <w:rFonts w:ascii="Times New Roman" w:hAnsi="Times New Roman" w:cs="Times New Roman"/>
              </w:rPr>
              <w:t xml:space="preserve">• mocowania szynowe w podłodze do zabezpieczenia wózków inwalidzkich, </w:t>
            </w:r>
          </w:p>
          <w:p w14:paraId="0DB88683" w14:textId="77777777" w:rsidR="0049742E" w:rsidRPr="00924341" w:rsidRDefault="0049742E" w:rsidP="0049742E">
            <w:pPr>
              <w:pStyle w:val="Default"/>
              <w:numPr>
                <w:ilvl w:val="0"/>
                <w:numId w:val="8"/>
              </w:numPr>
              <w:spacing w:after="24"/>
              <w:rPr>
                <w:rFonts w:ascii="Times New Roman" w:hAnsi="Times New Roman" w:cs="Times New Roman"/>
              </w:rPr>
            </w:pPr>
            <w:r w:rsidRPr="00924341">
              <w:rPr>
                <w:rFonts w:ascii="Times New Roman" w:hAnsi="Times New Roman" w:cs="Times New Roman"/>
              </w:rPr>
              <w:t xml:space="preserve">• pasy służące do mocowania wózka w pojeździe, </w:t>
            </w:r>
          </w:p>
          <w:p w14:paraId="7B0CFAE5" w14:textId="77777777" w:rsidR="0049742E" w:rsidRPr="00924341" w:rsidRDefault="0049742E" w:rsidP="0049742E">
            <w:pPr>
              <w:pStyle w:val="Default"/>
              <w:numPr>
                <w:ilvl w:val="0"/>
                <w:numId w:val="8"/>
              </w:numPr>
              <w:rPr>
                <w:rFonts w:ascii="Times New Roman" w:hAnsi="Times New Roman" w:cs="Times New Roman"/>
              </w:rPr>
            </w:pPr>
            <w:r w:rsidRPr="00924341">
              <w:rPr>
                <w:rFonts w:ascii="Times New Roman" w:hAnsi="Times New Roman" w:cs="Times New Roman"/>
              </w:rPr>
              <w:t xml:space="preserve">• składane szyny najazdowe do wprowadzania wózka inwalidzkiego do wnętrza pojazdu lub inne urządzenia pomagające przy wsiadaniu i wysiadaniu osoby na wózku inwalidzkim np. zamontowany na pojeździe podnośnik. </w:t>
            </w:r>
          </w:p>
          <w:p w14:paraId="3C0222F2" w14:textId="77777777" w:rsidR="0049742E" w:rsidRPr="00924341" w:rsidRDefault="0049742E" w:rsidP="0049742E">
            <w:pPr>
              <w:pStyle w:val="Default"/>
              <w:rPr>
                <w:rFonts w:ascii="Times New Roman" w:hAnsi="Times New Roman" w:cs="Times New Roman"/>
              </w:rPr>
            </w:pPr>
          </w:p>
          <w:p w14:paraId="39036C37" w14:textId="77777777" w:rsidR="0049742E" w:rsidRPr="00924341" w:rsidRDefault="0049742E" w:rsidP="0049742E">
            <w:pPr>
              <w:pStyle w:val="Default"/>
              <w:rPr>
                <w:rFonts w:ascii="Times New Roman" w:hAnsi="Times New Roman" w:cs="Times New Roman"/>
              </w:rPr>
            </w:pPr>
            <w:r w:rsidRPr="00924341">
              <w:rPr>
                <w:rFonts w:ascii="Times New Roman" w:hAnsi="Times New Roman" w:cs="Times New Roman"/>
              </w:rPr>
              <w:t xml:space="preserve">Pojazdy, które nie są przystosowane do przewozu osób niepełnosprawnych, nie mogą przewozić osób na wózkach inwalidzkich. Tylko pojazdy posiadające homologację lub świadectwo zgodności WE producenta pojazdów, potwierdzające przystosowanie pojazdu do przewozu osób niepełnosprawnych (pochylnia dla wózków, pasy bezpieczeństwa, szyny w podłodze do zapięcia pasów), mogą zgodnie z przepisami przewozić pacjentów na wózkach inwalidzkich na dializy. </w:t>
            </w:r>
          </w:p>
          <w:p w14:paraId="535B4CB3" w14:textId="77777777" w:rsidR="0049742E" w:rsidRPr="00924341" w:rsidRDefault="0049742E" w:rsidP="0049742E">
            <w:pPr>
              <w:pStyle w:val="Default"/>
              <w:rPr>
                <w:rFonts w:ascii="Times New Roman" w:hAnsi="Times New Roman" w:cs="Times New Roman"/>
              </w:rPr>
            </w:pPr>
            <w:r w:rsidRPr="00924341">
              <w:rPr>
                <w:rFonts w:ascii="Times New Roman" w:hAnsi="Times New Roman" w:cs="Times New Roman"/>
              </w:rPr>
              <w:t xml:space="preserve">Zamawiający jako organizator postępowania przetargowego, jest zobowiązany do określenie warunków udziału w postępowaniu w sposób umożliwiający ocenę zdolności Wykonawcy do należytego wykonania zamówienia, a tym samym aby wybrany Wykonawca gwarantował rękojmię należytego </w:t>
            </w:r>
          </w:p>
          <w:p w14:paraId="63270E64" w14:textId="709A5D3F" w:rsidR="0049742E" w:rsidRPr="00924341" w:rsidRDefault="0049742E" w:rsidP="0049742E">
            <w:pPr>
              <w:spacing w:after="40"/>
              <w:ind w:left="30" w:right="-72"/>
              <w:rPr>
                <w:b/>
                <w:bCs/>
                <w:sz w:val="24"/>
                <w:szCs w:val="24"/>
              </w:rPr>
            </w:pPr>
            <w:r w:rsidRPr="00924341">
              <w:rPr>
                <w:sz w:val="24"/>
                <w:szCs w:val="24"/>
              </w:rPr>
              <w:t>wykonania zamówienia, zapewniając przy tym bezpieczeństwo przewożonym pacjentom na wózkach inwalidzkich. Zamawiający jako organizator postępowania przetargowego jest zobowiązany także, do weryfikacji złożonych przez Oferentów, w toku postępowania oświadczeń i kontrolę ich w oparciu o żądanie przedstawienia właściwych dokumentów.</w:t>
            </w:r>
          </w:p>
          <w:p w14:paraId="497E8217" w14:textId="19C41768" w:rsidR="00A61AC0" w:rsidRPr="00924341" w:rsidRDefault="00A61AC0" w:rsidP="00A61AC0">
            <w:pPr>
              <w:spacing w:after="40"/>
              <w:ind w:left="30" w:right="-72"/>
              <w:rPr>
                <w:sz w:val="24"/>
                <w:szCs w:val="24"/>
              </w:rPr>
            </w:pPr>
            <w:r w:rsidRPr="00924341">
              <w:rPr>
                <w:b/>
                <w:bCs/>
                <w:sz w:val="24"/>
                <w:szCs w:val="24"/>
              </w:rPr>
              <w:t xml:space="preserve">Stanowisko (wyjaśnienie) Zamawiającego: </w:t>
            </w:r>
            <w:r w:rsidRPr="00924341">
              <w:rPr>
                <w:sz w:val="24"/>
                <w:szCs w:val="24"/>
              </w:rPr>
              <w:t xml:space="preserve"> </w:t>
            </w:r>
            <w:r w:rsidR="00324461">
              <w:rPr>
                <w:sz w:val="24"/>
                <w:szCs w:val="24"/>
              </w:rPr>
              <w:t xml:space="preserve">Jak wyżej. </w:t>
            </w:r>
          </w:p>
          <w:p w14:paraId="7E1FD3E8" w14:textId="77777777" w:rsidR="00A61AC0" w:rsidRPr="00924341" w:rsidRDefault="00A61AC0" w:rsidP="00E90419">
            <w:pPr>
              <w:spacing w:after="40"/>
              <w:ind w:right="-72"/>
              <w:rPr>
                <w:sz w:val="24"/>
                <w:szCs w:val="24"/>
                <w:highlight w:val="yellow"/>
              </w:rPr>
            </w:pPr>
          </w:p>
          <w:p w14:paraId="26117573" w14:textId="2157C601" w:rsidR="0049742E" w:rsidRDefault="0049742E" w:rsidP="0049742E">
            <w:pPr>
              <w:spacing w:before="60" w:after="60"/>
              <w:ind w:left="30" w:right="-72"/>
              <w:rPr>
                <w:b/>
                <w:bCs/>
                <w:sz w:val="24"/>
                <w:szCs w:val="24"/>
              </w:rPr>
            </w:pPr>
            <w:r w:rsidRPr="00924341">
              <w:rPr>
                <w:b/>
                <w:bCs/>
                <w:sz w:val="24"/>
                <w:szCs w:val="24"/>
              </w:rPr>
              <w:t>Pytanie nr 26</w:t>
            </w:r>
          </w:p>
          <w:p w14:paraId="431DA658" w14:textId="77777777" w:rsidR="00A74974" w:rsidRPr="00924341" w:rsidRDefault="00A74974" w:rsidP="00A74974">
            <w:pPr>
              <w:pStyle w:val="Default"/>
              <w:rPr>
                <w:rFonts w:ascii="Times New Roman" w:hAnsi="Times New Roman" w:cs="Times New Roman"/>
              </w:rPr>
            </w:pPr>
            <w:r w:rsidRPr="00924341">
              <w:rPr>
                <w:rFonts w:ascii="Times New Roman" w:hAnsi="Times New Roman" w:cs="Times New Roman"/>
              </w:rPr>
              <w:t xml:space="preserve">Prosimy o podanie obowiązującego grafiku dializ, z podaniem: </w:t>
            </w:r>
          </w:p>
          <w:p w14:paraId="554CD43C" w14:textId="77777777" w:rsidR="004D39DA" w:rsidRPr="00924341" w:rsidRDefault="004D39DA" w:rsidP="004D39DA">
            <w:pPr>
              <w:pStyle w:val="Default"/>
              <w:spacing w:after="53"/>
              <w:rPr>
                <w:rFonts w:ascii="Times New Roman" w:hAnsi="Times New Roman" w:cs="Times New Roman"/>
              </w:rPr>
            </w:pPr>
            <w:r w:rsidRPr="00924341">
              <w:rPr>
                <w:rFonts w:ascii="Times New Roman" w:hAnsi="Times New Roman" w:cs="Times New Roman"/>
              </w:rPr>
              <w:t xml:space="preserve">1.1. inicjałów lub numeru pozwalającego na identyfikację chorego na grafiku. </w:t>
            </w:r>
          </w:p>
          <w:p w14:paraId="7F76F51C" w14:textId="77777777" w:rsidR="004D39DA" w:rsidRPr="00924341" w:rsidRDefault="004D39DA" w:rsidP="004D39DA">
            <w:pPr>
              <w:pStyle w:val="Default"/>
              <w:spacing w:after="53"/>
              <w:rPr>
                <w:rFonts w:ascii="Times New Roman" w:hAnsi="Times New Roman" w:cs="Times New Roman"/>
              </w:rPr>
            </w:pPr>
            <w:r w:rsidRPr="00924341">
              <w:rPr>
                <w:rFonts w:ascii="Times New Roman" w:hAnsi="Times New Roman" w:cs="Times New Roman"/>
              </w:rPr>
              <w:t xml:space="preserve">1.2. adresu w formie miasto/ulica </w:t>
            </w:r>
          </w:p>
          <w:p w14:paraId="11A621EB" w14:textId="77777777" w:rsidR="004D39DA" w:rsidRPr="00924341" w:rsidRDefault="004D39DA" w:rsidP="004D39DA">
            <w:pPr>
              <w:pStyle w:val="Default"/>
              <w:spacing w:after="53"/>
              <w:rPr>
                <w:rFonts w:ascii="Times New Roman" w:hAnsi="Times New Roman" w:cs="Times New Roman"/>
              </w:rPr>
            </w:pPr>
            <w:r w:rsidRPr="00924341">
              <w:rPr>
                <w:rFonts w:ascii="Times New Roman" w:hAnsi="Times New Roman" w:cs="Times New Roman"/>
              </w:rPr>
              <w:t xml:space="preserve">1.3. zmiany na której jeździ oraz dni </w:t>
            </w:r>
          </w:p>
          <w:p w14:paraId="2D6FF9D5" w14:textId="77777777" w:rsidR="004D39DA" w:rsidRPr="00924341" w:rsidRDefault="004D39DA" w:rsidP="004D39DA">
            <w:pPr>
              <w:pStyle w:val="Default"/>
              <w:spacing w:after="53"/>
              <w:rPr>
                <w:rFonts w:ascii="Times New Roman" w:hAnsi="Times New Roman" w:cs="Times New Roman"/>
              </w:rPr>
            </w:pPr>
            <w:r w:rsidRPr="00924341">
              <w:rPr>
                <w:rFonts w:ascii="Times New Roman" w:hAnsi="Times New Roman" w:cs="Times New Roman"/>
              </w:rPr>
              <w:lastRenderedPageBreak/>
              <w:t xml:space="preserve">1.4. informacji nt grupy chorych (kierunków) z którymi jest on przewożony </w:t>
            </w:r>
          </w:p>
          <w:p w14:paraId="2ECFBEBB" w14:textId="77777777" w:rsidR="004D39DA" w:rsidRPr="00924341" w:rsidRDefault="004D39DA" w:rsidP="004D39DA">
            <w:pPr>
              <w:pStyle w:val="Default"/>
              <w:spacing w:after="53"/>
              <w:rPr>
                <w:rFonts w:ascii="Times New Roman" w:hAnsi="Times New Roman" w:cs="Times New Roman"/>
              </w:rPr>
            </w:pPr>
            <w:r w:rsidRPr="00924341">
              <w:rPr>
                <w:rFonts w:ascii="Times New Roman" w:hAnsi="Times New Roman" w:cs="Times New Roman"/>
              </w:rPr>
              <w:t xml:space="preserve">1.5. informacji nt jego stopnia niepełnosprawności. np.: </w:t>
            </w:r>
          </w:p>
          <w:p w14:paraId="3BD02277" w14:textId="551F5A15" w:rsidR="004D39DA" w:rsidRPr="00924341" w:rsidRDefault="004D39DA" w:rsidP="004D39DA">
            <w:pPr>
              <w:pStyle w:val="Default"/>
              <w:spacing w:after="53"/>
              <w:ind w:left="360"/>
              <w:rPr>
                <w:rFonts w:ascii="Times New Roman" w:hAnsi="Times New Roman" w:cs="Times New Roman"/>
              </w:rPr>
            </w:pPr>
            <w:r w:rsidRPr="00924341">
              <w:rPr>
                <w:rFonts w:ascii="Times New Roman" w:hAnsi="Times New Roman" w:cs="Times New Roman"/>
              </w:rPr>
              <w:t xml:space="preserve">a) chory poruszający się samodzielnie </w:t>
            </w:r>
          </w:p>
          <w:p w14:paraId="3AC71103" w14:textId="77777777" w:rsidR="004D39DA" w:rsidRPr="00924341" w:rsidRDefault="004D39DA" w:rsidP="004D39DA">
            <w:pPr>
              <w:pStyle w:val="Default"/>
              <w:spacing w:after="53"/>
              <w:ind w:left="360"/>
              <w:rPr>
                <w:rFonts w:ascii="Times New Roman" w:hAnsi="Times New Roman" w:cs="Times New Roman"/>
              </w:rPr>
            </w:pPr>
            <w:r w:rsidRPr="00924341">
              <w:rPr>
                <w:rFonts w:ascii="Times New Roman" w:hAnsi="Times New Roman" w:cs="Times New Roman"/>
              </w:rPr>
              <w:t xml:space="preserve">b) chory poruszający się z pomocą (wymaga przyprowadzenia/odprowadzenia) </w:t>
            </w:r>
          </w:p>
          <w:p w14:paraId="01E47B82" w14:textId="77777777" w:rsidR="004D39DA" w:rsidRPr="00924341" w:rsidRDefault="004D39DA" w:rsidP="004D39DA">
            <w:pPr>
              <w:pStyle w:val="Default"/>
              <w:spacing w:after="53"/>
              <w:ind w:left="360"/>
              <w:rPr>
                <w:rFonts w:ascii="Times New Roman" w:hAnsi="Times New Roman" w:cs="Times New Roman"/>
              </w:rPr>
            </w:pPr>
            <w:r w:rsidRPr="00924341">
              <w:rPr>
                <w:rFonts w:ascii="Times New Roman" w:hAnsi="Times New Roman" w:cs="Times New Roman"/>
              </w:rPr>
              <w:t xml:space="preserve">c) chory na wózku </w:t>
            </w:r>
          </w:p>
          <w:p w14:paraId="3562CE6B" w14:textId="77777777" w:rsidR="004D39DA" w:rsidRPr="00924341" w:rsidRDefault="004D39DA" w:rsidP="004D39DA">
            <w:pPr>
              <w:pStyle w:val="Default"/>
              <w:ind w:left="360"/>
              <w:rPr>
                <w:rFonts w:ascii="Times New Roman" w:hAnsi="Times New Roman" w:cs="Times New Roman"/>
              </w:rPr>
            </w:pPr>
            <w:r w:rsidRPr="00924341">
              <w:rPr>
                <w:rFonts w:ascii="Times New Roman" w:hAnsi="Times New Roman" w:cs="Times New Roman"/>
              </w:rPr>
              <w:t xml:space="preserve">d) chory leżący </w:t>
            </w:r>
          </w:p>
          <w:p w14:paraId="2A95AE73" w14:textId="77777777" w:rsidR="004D39DA" w:rsidRPr="00924341" w:rsidRDefault="004D39DA" w:rsidP="004D39DA">
            <w:pPr>
              <w:pStyle w:val="Default"/>
              <w:ind w:left="360"/>
              <w:rPr>
                <w:rFonts w:ascii="Times New Roman" w:hAnsi="Times New Roman" w:cs="Times New Roman"/>
              </w:rPr>
            </w:pPr>
          </w:p>
          <w:p w14:paraId="4B523882" w14:textId="77777777" w:rsidR="004D39DA" w:rsidRPr="00924341" w:rsidRDefault="004D39DA" w:rsidP="004D39DA">
            <w:pPr>
              <w:pStyle w:val="Default"/>
              <w:ind w:left="360"/>
              <w:rPr>
                <w:rFonts w:ascii="Times New Roman" w:hAnsi="Times New Roman" w:cs="Times New Roman"/>
              </w:rPr>
            </w:pPr>
          </w:p>
          <w:p w14:paraId="640417CF" w14:textId="77777777" w:rsidR="004D39DA" w:rsidRPr="00924341" w:rsidRDefault="004D39DA" w:rsidP="004D39DA">
            <w:pPr>
              <w:pStyle w:val="Default"/>
              <w:rPr>
                <w:rFonts w:ascii="Times New Roman" w:hAnsi="Times New Roman" w:cs="Times New Roman"/>
              </w:rPr>
            </w:pPr>
            <w:r w:rsidRPr="00924341">
              <w:rPr>
                <w:rFonts w:ascii="Times New Roman" w:hAnsi="Times New Roman" w:cs="Times New Roman"/>
              </w:rPr>
              <w:t xml:space="preserve">Zwracamy uwagę, że dane te posiada wyłącznie aktualny wykonawca, co stawia go w drastycznie uprzywilejowanej pozycji względem pozostałych oferentów. I wprowadza stan nierówności Stron postępowania. </w:t>
            </w:r>
          </w:p>
          <w:p w14:paraId="0C1241FC" w14:textId="77777777" w:rsidR="004D39DA" w:rsidRPr="00924341" w:rsidRDefault="004D39DA" w:rsidP="004D39DA">
            <w:pPr>
              <w:pStyle w:val="Default"/>
              <w:rPr>
                <w:rFonts w:ascii="Times New Roman" w:hAnsi="Times New Roman" w:cs="Times New Roman"/>
              </w:rPr>
            </w:pPr>
            <w:r w:rsidRPr="00924341">
              <w:rPr>
                <w:rFonts w:ascii="Times New Roman" w:hAnsi="Times New Roman" w:cs="Times New Roman"/>
                <w:i/>
                <w:iCs/>
              </w:rPr>
              <w:t xml:space="preserve">Żądane dane nie podlegają prawie ochrony danych osobowych, związanym z wejściem w życie Rozporządzenia Parlamentu Europejskiego i Rady (EU) 2016/679 z dnia 27 kwietnia 2016 r. w sprawie ochrony danych osób fizycznych w związku z przetwarzaniem danych osobowych i w sprawie swobodnego przepływu takich danych oraz uchylenia dyrektywy 95/46/WE (ogólne rozporządzenie o ochronie danych) (Dz.U. UE. L. z 2016 r. Nr 119 str.1, dalej RODO, ani pod prawa ochrony danych (art.26 ustawy o prawach pacjenta i Rzeczniku praw pacjenta), </w:t>
            </w:r>
            <w:r w:rsidRPr="00924341">
              <w:rPr>
                <w:rFonts w:ascii="Times New Roman" w:hAnsi="Times New Roman" w:cs="Times New Roman"/>
                <w:b/>
                <w:bCs/>
                <w:i/>
                <w:iCs/>
              </w:rPr>
              <w:t xml:space="preserve">ponieważ są w pełni zanimizowane, i służą wyłącznie oszacowaniu ilości kilometrów a więc bezpośrednio wpływają na wycenę usługi. </w:t>
            </w:r>
          </w:p>
          <w:p w14:paraId="2C961DBF" w14:textId="77777777" w:rsidR="004D39DA" w:rsidRPr="00924341" w:rsidRDefault="004D39DA" w:rsidP="0049742E">
            <w:pPr>
              <w:spacing w:after="40"/>
              <w:ind w:left="30" w:right="-72"/>
              <w:rPr>
                <w:b/>
                <w:bCs/>
                <w:sz w:val="24"/>
                <w:szCs w:val="24"/>
              </w:rPr>
            </w:pPr>
          </w:p>
          <w:p w14:paraId="22B037E4" w14:textId="7A1B1685" w:rsidR="0049742E" w:rsidRPr="00924341" w:rsidRDefault="004D39DA" w:rsidP="00E90419">
            <w:pPr>
              <w:spacing w:after="40"/>
              <w:ind w:right="-72"/>
              <w:rPr>
                <w:sz w:val="24"/>
                <w:szCs w:val="24"/>
                <w:highlight w:val="yellow"/>
              </w:rPr>
            </w:pPr>
            <w:r w:rsidRPr="00924341">
              <w:rPr>
                <w:sz w:val="24"/>
                <w:szCs w:val="24"/>
              </w:rPr>
              <w:t>Przykładowy grafik:</w:t>
            </w:r>
          </w:p>
          <w:tbl>
            <w:tblPr>
              <w:tblStyle w:val="TableNormal"/>
              <w:tblW w:w="0" w:type="auto"/>
              <w:tblInd w:w="10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1E0" w:firstRow="1" w:lastRow="1" w:firstColumn="1" w:lastColumn="1" w:noHBand="0" w:noVBand="0"/>
            </w:tblPr>
            <w:tblGrid>
              <w:gridCol w:w="1512"/>
              <w:gridCol w:w="1515"/>
              <w:gridCol w:w="1512"/>
              <w:gridCol w:w="1140"/>
              <w:gridCol w:w="1879"/>
              <w:gridCol w:w="1523"/>
            </w:tblGrid>
            <w:tr w:rsidR="00A7156C" w14:paraId="552DA597" w14:textId="77777777" w:rsidTr="00D27E29">
              <w:trPr>
                <w:trHeight w:val="2278"/>
              </w:trPr>
              <w:tc>
                <w:tcPr>
                  <w:tcW w:w="1512" w:type="dxa"/>
                </w:tcPr>
                <w:p w14:paraId="5E0996D6" w14:textId="77777777" w:rsidR="00A7156C" w:rsidRDefault="00A7156C" w:rsidP="00A7156C">
                  <w:pPr>
                    <w:pStyle w:val="TableParagraph"/>
                    <w:ind w:left="11"/>
                  </w:pPr>
                  <w:r>
                    <w:t>Zmiana</w:t>
                  </w:r>
                </w:p>
              </w:tc>
              <w:tc>
                <w:tcPr>
                  <w:tcW w:w="1515" w:type="dxa"/>
                </w:tcPr>
                <w:p w14:paraId="30EC69A8" w14:textId="77777777" w:rsidR="00A7156C" w:rsidRDefault="00A7156C" w:rsidP="00A7156C">
                  <w:pPr>
                    <w:pStyle w:val="TableParagraph"/>
                    <w:tabs>
                      <w:tab w:val="left" w:pos="966"/>
                      <w:tab w:val="left" w:pos="1137"/>
                    </w:tabs>
                    <w:ind w:right="1"/>
                  </w:pPr>
                  <w:r>
                    <w:t>Pojazd</w:t>
                  </w:r>
                  <w:r>
                    <w:tab/>
                  </w:r>
                  <w:r>
                    <w:tab/>
                  </w:r>
                  <w:r>
                    <w:rPr>
                      <w:spacing w:val="-5"/>
                    </w:rPr>
                    <w:t xml:space="preserve">(lub </w:t>
                  </w:r>
                  <w:r>
                    <w:t>grupa) Prosimy określić, którzy chorzy przyjeżdżają razem,</w:t>
                  </w:r>
                  <w:r>
                    <w:tab/>
                  </w:r>
                  <w:r>
                    <w:rPr>
                      <w:spacing w:val="-5"/>
                    </w:rPr>
                    <w:t xml:space="preserve">jedną </w:t>
                  </w:r>
                  <w:r>
                    <w:t>grupą.</w:t>
                  </w:r>
                </w:p>
              </w:tc>
              <w:tc>
                <w:tcPr>
                  <w:tcW w:w="1512" w:type="dxa"/>
                </w:tcPr>
                <w:p w14:paraId="789E2AAB" w14:textId="77777777" w:rsidR="00A7156C" w:rsidRDefault="00A7156C" w:rsidP="00A7156C">
                  <w:pPr>
                    <w:pStyle w:val="TableParagraph"/>
                    <w:jc w:val="both"/>
                  </w:pPr>
                  <w:r>
                    <w:t>Inicjały (lub numer kolejny chorego)</w:t>
                  </w:r>
                </w:p>
              </w:tc>
              <w:tc>
                <w:tcPr>
                  <w:tcW w:w="1140" w:type="dxa"/>
                </w:tcPr>
                <w:p w14:paraId="66D7DDC0" w14:textId="77777777" w:rsidR="00A7156C" w:rsidRDefault="00A7156C" w:rsidP="00A7156C">
                  <w:pPr>
                    <w:pStyle w:val="TableParagraph"/>
                    <w:ind w:left="11" w:right="64"/>
                  </w:pPr>
                  <w:r>
                    <w:t>Miasto/ulic a</w:t>
                  </w:r>
                </w:p>
              </w:tc>
              <w:tc>
                <w:tcPr>
                  <w:tcW w:w="1879" w:type="dxa"/>
                </w:tcPr>
                <w:p w14:paraId="026303DE" w14:textId="77777777" w:rsidR="00A7156C" w:rsidRDefault="00A7156C" w:rsidP="00A7156C">
                  <w:pPr>
                    <w:pStyle w:val="TableParagraph"/>
                    <w:tabs>
                      <w:tab w:val="left" w:pos="1187"/>
                    </w:tabs>
                    <w:ind w:right="1"/>
                  </w:pPr>
                  <w:r>
                    <w:t>Pozycja (ch</w:t>
                  </w:r>
                  <w:r>
                    <w:rPr>
                      <w:spacing w:val="-31"/>
                    </w:rPr>
                    <w:t xml:space="preserve"> </w:t>
                  </w:r>
                  <w:r>
                    <w:t>leżący; na</w:t>
                  </w:r>
                  <w:r>
                    <w:tab/>
                  </w:r>
                  <w:r>
                    <w:rPr>
                      <w:spacing w:val="-5"/>
                    </w:rPr>
                    <w:t>wózku,</w:t>
                  </w:r>
                </w:p>
                <w:p w14:paraId="2B980B74" w14:textId="77777777" w:rsidR="00A7156C" w:rsidRDefault="00A7156C" w:rsidP="00A7156C">
                  <w:pPr>
                    <w:pStyle w:val="TableParagraph"/>
                    <w:spacing w:before="1"/>
                    <w:ind w:right="1"/>
                  </w:pPr>
                  <w:r>
                    <w:t>poruszający się z pomocą)</w:t>
                  </w:r>
                </w:p>
              </w:tc>
              <w:tc>
                <w:tcPr>
                  <w:tcW w:w="1523" w:type="dxa"/>
                </w:tcPr>
                <w:p w14:paraId="02FC36A4" w14:textId="77777777" w:rsidR="00A7156C" w:rsidRDefault="00A7156C" w:rsidP="00A7156C">
                  <w:pPr>
                    <w:pStyle w:val="TableParagraph"/>
                    <w:tabs>
                      <w:tab w:val="left" w:pos="804"/>
                      <w:tab w:val="left" w:pos="1270"/>
                    </w:tabs>
                    <w:ind w:left="13"/>
                  </w:pPr>
                  <w:r>
                    <w:t xml:space="preserve">Uwagi – </w:t>
                  </w:r>
                  <w:r>
                    <w:rPr>
                      <w:spacing w:val="-4"/>
                    </w:rPr>
                    <w:t xml:space="preserve">inne </w:t>
                  </w:r>
                  <w:r>
                    <w:t>uwagi</w:t>
                  </w:r>
                  <w:r>
                    <w:tab/>
                  </w:r>
                  <w:r>
                    <w:rPr>
                      <w:spacing w:val="-4"/>
                    </w:rPr>
                    <w:t xml:space="preserve">mające </w:t>
                  </w:r>
                  <w:r>
                    <w:t>wpływ</w:t>
                  </w:r>
                  <w:r>
                    <w:tab/>
                  </w:r>
                  <w:r>
                    <w:tab/>
                  </w:r>
                  <w:r>
                    <w:rPr>
                      <w:spacing w:val="-9"/>
                    </w:rPr>
                    <w:t xml:space="preserve">na </w:t>
                  </w:r>
                  <w:r>
                    <w:t xml:space="preserve">poruszanie, konieczność zapewnienia </w:t>
                  </w:r>
                  <w:r>
                    <w:rPr>
                      <w:spacing w:val="-12"/>
                    </w:rPr>
                    <w:t xml:space="preserve">2 </w:t>
                  </w:r>
                  <w:r>
                    <w:t>osobowego</w:t>
                  </w:r>
                </w:p>
                <w:p w14:paraId="20C8DF5D" w14:textId="77777777" w:rsidR="00A7156C" w:rsidRDefault="00A7156C" w:rsidP="00A7156C">
                  <w:pPr>
                    <w:pStyle w:val="TableParagraph"/>
                    <w:spacing w:before="5" w:line="252" w:lineRule="exact"/>
                    <w:ind w:left="13" w:right="-8"/>
                  </w:pPr>
                  <w:r>
                    <w:t xml:space="preserve">składu </w:t>
                  </w:r>
                  <w:r>
                    <w:rPr>
                      <w:spacing w:val="-3"/>
                    </w:rPr>
                    <w:t xml:space="preserve">zespołu, </w:t>
                  </w:r>
                  <w:r>
                    <w:t>piętro, etc</w:t>
                  </w:r>
                </w:p>
              </w:tc>
            </w:tr>
            <w:tr w:rsidR="00A7156C" w14:paraId="2E1C22C6" w14:textId="77777777" w:rsidTr="00D27E29">
              <w:trPr>
                <w:trHeight w:val="504"/>
              </w:trPr>
              <w:tc>
                <w:tcPr>
                  <w:tcW w:w="1512" w:type="dxa"/>
                </w:tcPr>
                <w:p w14:paraId="5336622E" w14:textId="77777777" w:rsidR="00A7156C" w:rsidRDefault="00A7156C" w:rsidP="00A7156C">
                  <w:pPr>
                    <w:pStyle w:val="TableParagraph"/>
                    <w:spacing w:line="251" w:lineRule="exact"/>
                    <w:ind w:left="11"/>
                  </w:pPr>
                  <w:r>
                    <w:t>I</w:t>
                  </w:r>
                </w:p>
              </w:tc>
              <w:tc>
                <w:tcPr>
                  <w:tcW w:w="1515" w:type="dxa"/>
                </w:tcPr>
                <w:p w14:paraId="68614DC2" w14:textId="77777777" w:rsidR="00A7156C" w:rsidRDefault="00A7156C" w:rsidP="00A7156C">
                  <w:pPr>
                    <w:pStyle w:val="TableParagraph"/>
                    <w:spacing w:line="251" w:lineRule="exact"/>
                  </w:pPr>
                  <w:r>
                    <w:t>1</w:t>
                  </w:r>
                </w:p>
              </w:tc>
              <w:tc>
                <w:tcPr>
                  <w:tcW w:w="1512" w:type="dxa"/>
                </w:tcPr>
                <w:p w14:paraId="77F0FD84" w14:textId="77777777" w:rsidR="00A7156C" w:rsidRDefault="00A7156C" w:rsidP="00A7156C">
                  <w:pPr>
                    <w:pStyle w:val="TableParagraph"/>
                    <w:spacing w:line="251" w:lineRule="exact"/>
                  </w:pPr>
                  <w:r>
                    <w:t>KJ</w:t>
                  </w:r>
                </w:p>
              </w:tc>
              <w:tc>
                <w:tcPr>
                  <w:tcW w:w="1140" w:type="dxa"/>
                </w:tcPr>
                <w:p w14:paraId="733A9C53" w14:textId="77777777" w:rsidR="00A7156C" w:rsidRDefault="00A7156C" w:rsidP="00A7156C">
                  <w:pPr>
                    <w:pStyle w:val="TableParagraph"/>
                    <w:ind w:left="0"/>
                    <w:rPr>
                      <w:rFonts w:ascii="Times New Roman"/>
                      <w:sz w:val="20"/>
                    </w:rPr>
                  </w:pPr>
                </w:p>
              </w:tc>
              <w:tc>
                <w:tcPr>
                  <w:tcW w:w="1879" w:type="dxa"/>
                </w:tcPr>
                <w:p w14:paraId="2A8C013B" w14:textId="77777777" w:rsidR="00A7156C" w:rsidRDefault="00A7156C" w:rsidP="00A7156C">
                  <w:pPr>
                    <w:pStyle w:val="TableParagraph"/>
                    <w:tabs>
                      <w:tab w:val="left" w:pos="1761"/>
                    </w:tabs>
                    <w:spacing w:before="3" w:line="252" w:lineRule="exact"/>
                    <w:ind w:right="1"/>
                  </w:pPr>
                  <w:r>
                    <w:t>Chodzący</w:t>
                  </w:r>
                  <w:r>
                    <w:tab/>
                  </w:r>
                  <w:r>
                    <w:rPr>
                      <w:spacing w:val="-19"/>
                    </w:rPr>
                    <w:t xml:space="preserve">z </w:t>
                  </w:r>
                  <w:r>
                    <w:t>pomocą</w:t>
                  </w:r>
                </w:p>
              </w:tc>
              <w:tc>
                <w:tcPr>
                  <w:tcW w:w="1523" w:type="dxa"/>
                </w:tcPr>
                <w:p w14:paraId="58180F9F" w14:textId="77777777" w:rsidR="00A7156C" w:rsidRDefault="00A7156C" w:rsidP="00A7156C">
                  <w:pPr>
                    <w:pStyle w:val="TableParagraph"/>
                    <w:ind w:left="0"/>
                    <w:rPr>
                      <w:rFonts w:ascii="Times New Roman"/>
                      <w:sz w:val="20"/>
                    </w:rPr>
                  </w:pPr>
                </w:p>
              </w:tc>
            </w:tr>
            <w:tr w:rsidR="00A7156C" w14:paraId="4814F6CF" w14:textId="77777777" w:rsidTr="00D27E29">
              <w:trPr>
                <w:trHeight w:val="503"/>
              </w:trPr>
              <w:tc>
                <w:tcPr>
                  <w:tcW w:w="1512" w:type="dxa"/>
                </w:tcPr>
                <w:p w14:paraId="086EE1DF" w14:textId="77777777" w:rsidR="00A7156C" w:rsidRDefault="00A7156C" w:rsidP="00A7156C">
                  <w:pPr>
                    <w:pStyle w:val="TableParagraph"/>
                    <w:spacing w:line="250" w:lineRule="exact"/>
                    <w:ind w:left="11"/>
                  </w:pPr>
                  <w:r>
                    <w:t>I</w:t>
                  </w:r>
                </w:p>
              </w:tc>
              <w:tc>
                <w:tcPr>
                  <w:tcW w:w="1515" w:type="dxa"/>
                </w:tcPr>
                <w:p w14:paraId="20DBD69F" w14:textId="77777777" w:rsidR="00A7156C" w:rsidRDefault="00A7156C" w:rsidP="00A7156C">
                  <w:pPr>
                    <w:pStyle w:val="TableParagraph"/>
                    <w:spacing w:line="250" w:lineRule="exact"/>
                  </w:pPr>
                  <w:r>
                    <w:t>1</w:t>
                  </w:r>
                </w:p>
              </w:tc>
              <w:tc>
                <w:tcPr>
                  <w:tcW w:w="1512" w:type="dxa"/>
                </w:tcPr>
                <w:p w14:paraId="2CC5447D" w14:textId="77777777" w:rsidR="00A7156C" w:rsidRDefault="00A7156C" w:rsidP="00A7156C">
                  <w:pPr>
                    <w:pStyle w:val="TableParagraph"/>
                    <w:spacing w:line="250" w:lineRule="exact"/>
                  </w:pPr>
                  <w:r>
                    <w:t>FT</w:t>
                  </w:r>
                </w:p>
              </w:tc>
              <w:tc>
                <w:tcPr>
                  <w:tcW w:w="1140" w:type="dxa"/>
                </w:tcPr>
                <w:p w14:paraId="26E14821" w14:textId="77777777" w:rsidR="00A7156C" w:rsidRDefault="00A7156C" w:rsidP="00A7156C">
                  <w:pPr>
                    <w:pStyle w:val="TableParagraph"/>
                    <w:ind w:left="0"/>
                    <w:rPr>
                      <w:rFonts w:ascii="Times New Roman"/>
                      <w:sz w:val="20"/>
                    </w:rPr>
                  </w:pPr>
                </w:p>
              </w:tc>
              <w:tc>
                <w:tcPr>
                  <w:tcW w:w="1879" w:type="dxa"/>
                </w:tcPr>
                <w:p w14:paraId="2B98CFDD" w14:textId="77777777" w:rsidR="00A7156C" w:rsidRDefault="00A7156C" w:rsidP="00A7156C">
                  <w:pPr>
                    <w:pStyle w:val="TableParagraph"/>
                    <w:tabs>
                      <w:tab w:val="left" w:pos="1761"/>
                    </w:tabs>
                    <w:spacing w:before="2" w:line="252" w:lineRule="exact"/>
                    <w:ind w:right="1"/>
                  </w:pPr>
                  <w:r>
                    <w:t>Chodzący</w:t>
                  </w:r>
                  <w:r>
                    <w:tab/>
                  </w:r>
                  <w:r>
                    <w:rPr>
                      <w:spacing w:val="-19"/>
                    </w:rPr>
                    <w:t xml:space="preserve">z </w:t>
                  </w:r>
                  <w:r>
                    <w:t>pomocą</w:t>
                  </w:r>
                </w:p>
              </w:tc>
              <w:tc>
                <w:tcPr>
                  <w:tcW w:w="1523" w:type="dxa"/>
                </w:tcPr>
                <w:p w14:paraId="206B1BC4" w14:textId="77777777" w:rsidR="00A7156C" w:rsidRDefault="00A7156C" w:rsidP="00A7156C">
                  <w:pPr>
                    <w:pStyle w:val="TableParagraph"/>
                    <w:ind w:left="0"/>
                    <w:rPr>
                      <w:rFonts w:ascii="Times New Roman"/>
                      <w:sz w:val="20"/>
                    </w:rPr>
                  </w:pPr>
                </w:p>
              </w:tc>
            </w:tr>
            <w:tr w:rsidR="00A7156C" w14:paraId="198FDEFF" w14:textId="77777777" w:rsidTr="00D27E29">
              <w:trPr>
                <w:trHeight w:val="504"/>
              </w:trPr>
              <w:tc>
                <w:tcPr>
                  <w:tcW w:w="1512" w:type="dxa"/>
                </w:tcPr>
                <w:p w14:paraId="674D3D69" w14:textId="77777777" w:rsidR="00A7156C" w:rsidRDefault="00A7156C" w:rsidP="00A7156C">
                  <w:pPr>
                    <w:pStyle w:val="TableParagraph"/>
                    <w:spacing w:line="250" w:lineRule="exact"/>
                    <w:ind w:left="11"/>
                  </w:pPr>
                  <w:r>
                    <w:t>I</w:t>
                  </w:r>
                </w:p>
              </w:tc>
              <w:tc>
                <w:tcPr>
                  <w:tcW w:w="1515" w:type="dxa"/>
                </w:tcPr>
                <w:p w14:paraId="1939D9A9" w14:textId="77777777" w:rsidR="00A7156C" w:rsidRDefault="00A7156C" w:rsidP="00A7156C">
                  <w:pPr>
                    <w:pStyle w:val="TableParagraph"/>
                    <w:spacing w:line="250" w:lineRule="exact"/>
                  </w:pPr>
                  <w:r>
                    <w:t>1</w:t>
                  </w:r>
                </w:p>
              </w:tc>
              <w:tc>
                <w:tcPr>
                  <w:tcW w:w="1512" w:type="dxa"/>
                </w:tcPr>
                <w:p w14:paraId="5B5FED2D" w14:textId="77777777" w:rsidR="00A7156C" w:rsidRDefault="00A7156C" w:rsidP="00A7156C">
                  <w:pPr>
                    <w:pStyle w:val="TableParagraph"/>
                    <w:spacing w:line="250" w:lineRule="exact"/>
                  </w:pPr>
                  <w:r>
                    <w:t>NW</w:t>
                  </w:r>
                </w:p>
              </w:tc>
              <w:tc>
                <w:tcPr>
                  <w:tcW w:w="1140" w:type="dxa"/>
                </w:tcPr>
                <w:p w14:paraId="0A1ACDD0" w14:textId="77777777" w:rsidR="00A7156C" w:rsidRDefault="00A7156C" w:rsidP="00A7156C">
                  <w:pPr>
                    <w:pStyle w:val="TableParagraph"/>
                    <w:ind w:left="0"/>
                    <w:rPr>
                      <w:rFonts w:ascii="Times New Roman"/>
                      <w:sz w:val="20"/>
                    </w:rPr>
                  </w:pPr>
                </w:p>
              </w:tc>
              <w:tc>
                <w:tcPr>
                  <w:tcW w:w="1879" w:type="dxa"/>
                </w:tcPr>
                <w:p w14:paraId="41565EB5" w14:textId="77777777" w:rsidR="00A7156C" w:rsidRDefault="00A7156C" w:rsidP="00A7156C">
                  <w:pPr>
                    <w:pStyle w:val="TableParagraph"/>
                    <w:spacing w:before="2" w:line="252" w:lineRule="exact"/>
                    <w:ind w:right="720"/>
                  </w:pPr>
                  <w:r>
                    <w:t>Na wózku inwalidzkim</w:t>
                  </w:r>
                </w:p>
              </w:tc>
              <w:tc>
                <w:tcPr>
                  <w:tcW w:w="1523" w:type="dxa"/>
                </w:tcPr>
                <w:p w14:paraId="297C1DCC" w14:textId="77777777" w:rsidR="00A7156C" w:rsidRDefault="00A7156C" w:rsidP="00A7156C">
                  <w:pPr>
                    <w:pStyle w:val="TableParagraph"/>
                    <w:ind w:left="0"/>
                    <w:rPr>
                      <w:rFonts w:ascii="Times New Roman"/>
                      <w:sz w:val="20"/>
                    </w:rPr>
                  </w:pPr>
                </w:p>
              </w:tc>
            </w:tr>
            <w:tr w:rsidR="00A7156C" w14:paraId="5E31A812" w14:textId="77777777" w:rsidTr="00D27E29">
              <w:trPr>
                <w:trHeight w:val="249"/>
              </w:trPr>
              <w:tc>
                <w:tcPr>
                  <w:tcW w:w="1512" w:type="dxa"/>
                </w:tcPr>
                <w:p w14:paraId="3F6AA5D8" w14:textId="77777777" w:rsidR="00A7156C" w:rsidRDefault="00A7156C" w:rsidP="00A7156C">
                  <w:pPr>
                    <w:pStyle w:val="TableParagraph"/>
                    <w:spacing w:line="230" w:lineRule="exact"/>
                    <w:ind w:left="11"/>
                  </w:pPr>
                  <w:r>
                    <w:t>I</w:t>
                  </w:r>
                </w:p>
              </w:tc>
              <w:tc>
                <w:tcPr>
                  <w:tcW w:w="1515" w:type="dxa"/>
                </w:tcPr>
                <w:p w14:paraId="796914B3" w14:textId="77777777" w:rsidR="00A7156C" w:rsidRDefault="00A7156C" w:rsidP="00A7156C">
                  <w:pPr>
                    <w:pStyle w:val="TableParagraph"/>
                    <w:spacing w:line="230" w:lineRule="exact"/>
                  </w:pPr>
                  <w:r>
                    <w:t>2</w:t>
                  </w:r>
                </w:p>
              </w:tc>
              <w:tc>
                <w:tcPr>
                  <w:tcW w:w="1512" w:type="dxa"/>
                </w:tcPr>
                <w:p w14:paraId="4F4C10EF" w14:textId="77777777" w:rsidR="00A7156C" w:rsidRDefault="00A7156C" w:rsidP="00A7156C">
                  <w:pPr>
                    <w:pStyle w:val="TableParagraph"/>
                    <w:spacing w:line="230" w:lineRule="exact"/>
                  </w:pPr>
                  <w:r>
                    <w:t>AT</w:t>
                  </w:r>
                </w:p>
              </w:tc>
              <w:tc>
                <w:tcPr>
                  <w:tcW w:w="1140" w:type="dxa"/>
                </w:tcPr>
                <w:p w14:paraId="34328F0B" w14:textId="77777777" w:rsidR="00A7156C" w:rsidRDefault="00A7156C" w:rsidP="00A7156C">
                  <w:pPr>
                    <w:pStyle w:val="TableParagraph"/>
                    <w:ind w:left="0"/>
                    <w:rPr>
                      <w:rFonts w:ascii="Times New Roman"/>
                      <w:sz w:val="18"/>
                    </w:rPr>
                  </w:pPr>
                </w:p>
              </w:tc>
              <w:tc>
                <w:tcPr>
                  <w:tcW w:w="1879" w:type="dxa"/>
                </w:tcPr>
                <w:p w14:paraId="12A67A42" w14:textId="77777777" w:rsidR="00A7156C" w:rsidRDefault="00A7156C" w:rsidP="00A7156C">
                  <w:pPr>
                    <w:pStyle w:val="TableParagraph"/>
                    <w:spacing w:line="230" w:lineRule="exact"/>
                  </w:pPr>
                  <w:r>
                    <w:t>Leżący</w:t>
                  </w:r>
                </w:p>
              </w:tc>
              <w:tc>
                <w:tcPr>
                  <w:tcW w:w="1523" w:type="dxa"/>
                </w:tcPr>
                <w:p w14:paraId="17ACE09D" w14:textId="77777777" w:rsidR="00A7156C" w:rsidRDefault="00A7156C" w:rsidP="00A7156C">
                  <w:pPr>
                    <w:pStyle w:val="TableParagraph"/>
                    <w:ind w:left="0"/>
                    <w:rPr>
                      <w:rFonts w:ascii="Times New Roman"/>
                      <w:sz w:val="18"/>
                    </w:rPr>
                  </w:pPr>
                </w:p>
              </w:tc>
            </w:tr>
            <w:tr w:rsidR="00A7156C" w14:paraId="31458A62" w14:textId="77777777" w:rsidTr="00D27E29">
              <w:trPr>
                <w:trHeight w:val="254"/>
              </w:trPr>
              <w:tc>
                <w:tcPr>
                  <w:tcW w:w="1512" w:type="dxa"/>
                </w:tcPr>
                <w:p w14:paraId="3209ADDB" w14:textId="77777777" w:rsidR="00A7156C" w:rsidRDefault="00A7156C" w:rsidP="00A7156C">
                  <w:pPr>
                    <w:pStyle w:val="TableParagraph"/>
                    <w:spacing w:line="234" w:lineRule="exact"/>
                    <w:ind w:left="11"/>
                  </w:pPr>
                  <w:r>
                    <w:t>I</w:t>
                  </w:r>
                </w:p>
              </w:tc>
              <w:tc>
                <w:tcPr>
                  <w:tcW w:w="1515" w:type="dxa"/>
                </w:tcPr>
                <w:p w14:paraId="385F72F1" w14:textId="77777777" w:rsidR="00A7156C" w:rsidRDefault="00A7156C" w:rsidP="00A7156C">
                  <w:pPr>
                    <w:pStyle w:val="TableParagraph"/>
                    <w:spacing w:line="234" w:lineRule="exact"/>
                  </w:pPr>
                  <w:r>
                    <w:t>3</w:t>
                  </w:r>
                </w:p>
              </w:tc>
              <w:tc>
                <w:tcPr>
                  <w:tcW w:w="1512" w:type="dxa"/>
                </w:tcPr>
                <w:p w14:paraId="40C94CDC" w14:textId="77777777" w:rsidR="00A7156C" w:rsidRDefault="00A7156C" w:rsidP="00A7156C">
                  <w:pPr>
                    <w:pStyle w:val="TableParagraph"/>
                    <w:spacing w:line="234" w:lineRule="exact"/>
                  </w:pPr>
                  <w:r>
                    <w:t>MB</w:t>
                  </w:r>
                </w:p>
              </w:tc>
              <w:tc>
                <w:tcPr>
                  <w:tcW w:w="1140" w:type="dxa"/>
                </w:tcPr>
                <w:p w14:paraId="05966E70" w14:textId="77777777" w:rsidR="00A7156C" w:rsidRDefault="00A7156C" w:rsidP="00A7156C">
                  <w:pPr>
                    <w:pStyle w:val="TableParagraph"/>
                    <w:ind w:left="0"/>
                    <w:rPr>
                      <w:rFonts w:ascii="Times New Roman"/>
                      <w:sz w:val="18"/>
                    </w:rPr>
                  </w:pPr>
                </w:p>
              </w:tc>
              <w:tc>
                <w:tcPr>
                  <w:tcW w:w="1879" w:type="dxa"/>
                </w:tcPr>
                <w:p w14:paraId="77178258" w14:textId="77777777" w:rsidR="00A7156C" w:rsidRDefault="00A7156C" w:rsidP="00A7156C">
                  <w:pPr>
                    <w:pStyle w:val="TableParagraph"/>
                    <w:spacing w:line="234" w:lineRule="exact"/>
                  </w:pPr>
                  <w:r>
                    <w:t>leżący</w:t>
                  </w:r>
                </w:p>
              </w:tc>
              <w:tc>
                <w:tcPr>
                  <w:tcW w:w="1523" w:type="dxa"/>
                </w:tcPr>
                <w:p w14:paraId="5BF06AFE" w14:textId="77777777" w:rsidR="00A7156C" w:rsidRDefault="00A7156C" w:rsidP="00A7156C">
                  <w:pPr>
                    <w:pStyle w:val="TableParagraph"/>
                    <w:ind w:left="0"/>
                    <w:rPr>
                      <w:rFonts w:ascii="Times New Roman"/>
                      <w:sz w:val="18"/>
                    </w:rPr>
                  </w:pPr>
                </w:p>
              </w:tc>
            </w:tr>
          </w:tbl>
          <w:p w14:paraId="5A435BA3" w14:textId="75FA698D" w:rsidR="0049742E" w:rsidRPr="00924341" w:rsidRDefault="0049742E" w:rsidP="004D39DA">
            <w:pPr>
              <w:spacing w:after="40"/>
              <w:ind w:left="30" w:right="-72"/>
              <w:rPr>
                <w:sz w:val="24"/>
                <w:szCs w:val="24"/>
                <w:highlight w:val="yellow"/>
              </w:rPr>
            </w:pPr>
          </w:p>
        </w:tc>
      </w:tr>
    </w:tbl>
    <w:p w14:paraId="32B1FB0C" w14:textId="633B7434" w:rsidR="00324461" w:rsidRPr="00324461" w:rsidRDefault="004D39DA" w:rsidP="00324461">
      <w:pPr>
        <w:pStyle w:val="Default"/>
        <w:rPr>
          <w:rFonts w:ascii="Times New Roman" w:hAnsi="Times New Roman" w:cs="Times New Roman"/>
        </w:rPr>
      </w:pPr>
      <w:r w:rsidRPr="00324461">
        <w:rPr>
          <w:rFonts w:ascii="Times New Roman" w:hAnsi="Times New Roman" w:cs="Times New Roman"/>
          <w:b/>
          <w:bCs/>
          <w:color w:val="auto"/>
        </w:rPr>
        <w:lastRenderedPageBreak/>
        <w:t>Stanowisko (wyjaśnienie) Zamawiającego</w:t>
      </w:r>
      <w:r w:rsidRPr="00924341">
        <w:rPr>
          <w:b/>
          <w:bCs/>
        </w:rPr>
        <w:t xml:space="preserve">: </w:t>
      </w:r>
      <w:r w:rsidR="00324461" w:rsidRPr="00324461">
        <w:rPr>
          <w:rFonts w:ascii="Times New Roman" w:hAnsi="Times New Roman" w:cs="Times New Roman"/>
        </w:rPr>
        <w:t>Dializy rozpoczynają się od godziny 6,  13, 20 trwają ok 4- 5 h oraz dializy  w godzinach nocnych : pacjenci  na cito oraz pacjenci covidowi</w:t>
      </w:r>
      <w:r w:rsidR="00324461">
        <w:rPr>
          <w:rFonts w:ascii="Times New Roman" w:hAnsi="Times New Roman" w:cs="Times New Roman"/>
        </w:rPr>
        <w:t>.</w:t>
      </w:r>
    </w:p>
    <w:p w14:paraId="70F8D1F9" w14:textId="77777777" w:rsidR="00324461" w:rsidRPr="00324461" w:rsidRDefault="00324461" w:rsidP="00324461">
      <w:pPr>
        <w:pStyle w:val="Default"/>
        <w:rPr>
          <w:rFonts w:ascii="Times New Roman" w:hAnsi="Times New Roman" w:cs="Times New Roman"/>
        </w:rPr>
      </w:pPr>
      <w:r w:rsidRPr="00324461">
        <w:rPr>
          <w:rFonts w:ascii="Times New Roman" w:hAnsi="Times New Roman" w:cs="Times New Roman"/>
        </w:rPr>
        <w:t>Każdy pacjent jest dializowany 3 razy w tygodniu co 2 dni lub istnieje możliwość zlecenia innego systemu w zależności od stanu zdrowia i zaleceń lekarza</w:t>
      </w:r>
    </w:p>
    <w:p w14:paraId="223F198B" w14:textId="149C3CC3" w:rsidR="004D39DA" w:rsidRPr="00924341" w:rsidRDefault="004D39DA" w:rsidP="004D39DA">
      <w:pPr>
        <w:spacing w:after="40"/>
        <w:ind w:left="30" w:right="-72"/>
        <w:rPr>
          <w:sz w:val="24"/>
          <w:szCs w:val="24"/>
        </w:rPr>
      </w:pPr>
    </w:p>
    <w:p w14:paraId="182545B6" w14:textId="77777777" w:rsidR="004D39DA" w:rsidRPr="00924341" w:rsidRDefault="004D39DA" w:rsidP="004D39DA">
      <w:pPr>
        <w:spacing w:before="60" w:after="60"/>
        <w:ind w:left="30" w:right="-72"/>
        <w:rPr>
          <w:b/>
          <w:bCs/>
          <w:sz w:val="24"/>
          <w:szCs w:val="24"/>
        </w:rPr>
      </w:pPr>
      <w:r w:rsidRPr="00924341">
        <w:rPr>
          <w:b/>
          <w:bCs/>
          <w:sz w:val="24"/>
          <w:szCs w:val="24"/>
        </w:rPr>
        <w:t>Pytanie nr 27</w:t>
      </w:r>
    </w:p>
    <w:p w14:paraId="68F01A2D" w14:textId="77777777" w:rsidR="004D39DA" w:rsidRPr="00924341" w:rsidRDefault="004D39DA" w:rsidP="004D39DA">
      <w:pPr>
        <w:pStyle w:val="Default"/>
        <w:rPr>
          <w:rFonts w:ascii="Times New Roman" w:hAnsi="Times New Roman" w:cs="Times New Roman"/>
        </w:rPr>
      </w:pPr>
      <w:r w:rsidRPr="00924341">
        <w:rPr>
          <w:rFonts w:ascii="Times New Roman" w:hAnsi="Times New Roman" w:cs="Times New Roman"/>
        </w:rPr>
        <w:t xml:space="preserve">Prosimy o podanie dokładnej liczby pacjentów, z podziałem na zmiany. Dane te są potrzebne do prawidłowego oszacowania oferty. </w:t>
      </w:r>
    </w:p>
    <w:p w14:paraId="5E291FFD" w14:textId="77777777" w:rsidR="004D39DA" w:rsidRPr="00924341" w:rsidRDefault="004D39DA" w:rsidP="004D39DA">
      <w:pPr>
        <w:spacing w:after="40"/>
        <w:ind w:left="30" w:right="-72"/>
        <w:rPr>
          <w:b/>
          <w:bCs/>
          <w:sz w:val="24"/>
          <w:szCs w:val="24"/>
        </w:rPr>
      </w:pPr>
      <w:r w:rsidRPr="00924341">
        <w:rPr>
          <w:sz w:val="24"/>
          <w:szCs w:val="24"/>
        </w:rPr>
        <w:t>Zwracamy uwagę, że dane te posiada wyłącznie aktualny Wykonawca, co stawia go w drastycznie uprzywilejowanej pozycji względem pozostałych Oferentów i wprowadza stan nierówności Stron postępowania. Dane te są niezbędne do oszacowania tras i ilości kilometrów, a więc bezpośrednio wpływają na wycenę usługi.</w:t>
      </w:r>
    </w:p>
    <w:p w14:paraId="6ABD1F79" w14:textId="36EFC578" w:rsidR="004D39DA" w:rsidRPr="00924341" w:rsidRDefault="004D39DA" w:rsidP="004D39DA">
      <w:pPr>
        <w:spacing w:after="40"/>
        <w:ind w:left="30" w:right="-72"/>
        <w:rPr>
          <w:sz w:val="24"/>
          <w:szCs w:val="24"/>
        </w:rPr>
      </w:pPr>
      <w:r w:rsidRPr="00924341">
        <w:rPr>
          <w:b/>
          <w:bCs/>
          <w:sz w:val="24"/>
          <w:szCs w:val="24"/>
        </w:rPr>
        <w:lastRenderedPageBreak/>
        <w:t xml:space="preserve">Stanowisko (wyjaśnienie) Zamawiającego: </w:t>
      </w:r>
      <w:r w:rsidRPr="00924341">
        <w:rPr>
          <w:sz w:val="24"/>
          <w:szCs w:val="24"/>
        </w:rPr>
        <w:t xml:space="preserve"> </w:t>
      </w:r>
      <w:r w:rsidR="009A0A73">
        <w:rPr>
          <w:sz w:val="24"/>
          <w:szCs w:val="24"/>
        </w:rPr>
        <w:t>dobowo: między 2 a 7</w:t>
      </w:r>
    </w:p>
    <w:p w14:paraId="227D5770" w14:textId="17F3C1DF" w:rsidR="0049742E" w:rsidRPr="00924341" w:rsidRDefault="0049742E" w:rsidP="0049742E">
      <w:pPr>
        <w:spacing w:before="60" w:after="60"/>
        <w:ind w:left="30" w:right="-72"/>
        <w:rPr>
          <w:b/>
          <w:bCs/>
          <w:sz w:val="24"/>
          <w:szCs w:val="24"/>
        </w:rPr>
      </w:pPr>
      <w:r w:rsidRPr="00924341">
        <w:rPr>
          <w:b/>
          <w:bCs/>
          <w:sz w:val="24"/>
          <w:szCs w:val="24"/>
        </w:rPr>
        <w:t>Pytanie nr 28</w:t>
      </w:r>
    </w:p>
    <w:p w14:paraId="280AA852" w14:textId="77777777" w:rsidR="004D39DA" w:rsidRPr="00924341" w:rsidRDefault="004D39DA" w:rsidP="004D39DA">
      <w:pPr>
        <w:pStyle w:val="Default"/>
        <w:rPr>
          <w:rFonts w:ascii="Times New Roman" w:hAnsi="Times New Roman" w:cs="Times New Roman"/>
        </w:rPr>
      </w:pPr>
      <w:r w:rsidRPr="00924341">
        <w:rPr>
          <w:rFonts w:ascii="Times New Roman" w:hAnsi="Times New Roman" w:cs="Times New Roman"/>
        </w:rPr>
        <w:t xml:space="preserve">Prosimy o wskazanie, iloma pojazdami, aktualnie jest realizowana usługa będąca przedmiotem postępowania, zgodnie z poniższą strukturą: </w:t>
      </w:r>
    </w:p>
    <w:p w14:paraId="3BE80976" w14:textId="77777777" w:rsidR="004D39DA" w:rsidRPr="00924341" w:rsidRDefault="004D39DA" w:rsidP="004D39DA">
      <w:pPr>
        <w:pStyle w:val="Default"/>
        <w:rPr>
          <w:rFonts w:ascii="Times New Roman" w:hAnsi="Times New Roman" w:cs="Times New Roman"/>
        </w:rPr>
      </w:pPr>
      <w:r w:rsidRPr="00924341">
        <w:rPr>
          <w:rFonts w:ascii="Times New Roman" w:hAnsi="Times New Roman" w:cs="Times New Roman"/>
        </w:rPr>
        <w:t xml:space="preserve">a) pojazdy 9 – osobowe </w:t>
      </w:r>
    </w:p>
    <w:p w14:paraId="4FBFCC22" w14:textId="77777777" w:rsidR="004D39DA" w:rsidRPr="00924341" w:rsidRDefault="004D39DA" w:rsidP="004D39DA">
      <w:pPr>
        <w:pStyle w:val="Default"/>
        <w:rPr>
          <w:rFonts w:ascii="Times New Roman" w:hAnsi="Times New Roman" w:cs="Times New Roman"/>
        </w:rPr>
      </w:pPr>
      <w:r w:rsidRPr="00924341">
        <w:rPr>
          <w:rFonts w:ascii="Times New Roman" w:hAnsi="Times New Roman" w:cs="Times New Roman"/>
        </w:rPr>
        <w:t xml:space="preserve">b) pojazdy do osób przewozu niepełnosprawnych ruchowo </w:t>
      </w:r>
    </w:p>
    <w:p w14:paraId="0C070D25" w14:textId="77777777" w:rsidR="004D39DA" w:rsidRPr="00924341" w:rsidRDefault="004D39DA" w:rsidP="004D39DA">
      <w:pPr>
        <w:pStyle w:val="Default"/>
        <w:rPr>
          <w:rFonts w:ascii="Times New Roman" w:hAnsi="Times New Roman" w:cs="Times New Roman"/>
        </w:rPr>
      </w:pPr>
      <w:r w:rsidRPr="00924341">
        <w:rPr>
          <w:rFonts w:ascii="Times New Roman" w:hAnsi="Times New Roman" w:cs="Times New Roman"/>
        </w:rPr>
        <w:t xml:space="preserve">c) pojazdy 5 – osobowe </w:t>
      </w:r>
    </w:p>
    <w:p w14:paraId="05900149" w14:textId="77777777" w:rsidR="004D39DA" w:rsidRPr="00924341" w:rsidRDefault="004D39DA" w:rsidP="004D39DA">
      <w:pPr>
        <w:pStyle w:val="Default"/>
        <w:rPr>
          <w:rFonts w:ascii="Times New Roman" w:hAnsi="Times New Roman" w:cs="Times New Roman"/>
        </w:rPr>
      </w:pPr>
      <w:r w:rsidRPr="00924341">
        <w:rPr>
          <w:rFonts w:ascii="Times New Roman" w:hAnsi="Times New Roman" w:cs="Times New Roman"/>
        </w:rPr>
        <w:t xml:space="preserve">d) inne (jakie?) np. specjalne sanitarne do przewozu chorych leżących. </w:t>
      </w:r>
    </w:p>
    <w:p w14:paraId="0FD05CCB" w14:textId="008E13E2" w:rsidR="004D39DA" w:rsidRPr="00924341" w:rsidRDefault="004D39DA" w:rsidP="004D39DA">
      <w:pPr>
        <w:spacing w:after="40"/>
        <w:ind w:left="30" w:right="-72"/>
        <w:rPr>
          <w:b/>
          <w:bCs/>
          <w:sz w:val="24"/>
          <w:szCs w:val="24"/>
        </w:rPr>
      </w:pPr>
      <w:r w:rsidRPr="00924341">
        <w:rPr>
          <w:sz w:val="24"/>
          <w:szCs w:val="24"/>
        </w:rPr>
        <w:t>Zwracamy uwagę, że dane te posiada wyłącznie aktualny Wykonawca, co stawia go w drastycznie uprzywilejowanej pozycji względem pozostałych Oferentów i wprowadza stan nierówności Stron postępowania. Ponadto wielkość pojazdu wpływa na jego cenę zakupu oraz koszty eksploatacji, i jest niezbędna do kalkulacji oferty w tym postępowania.</w:t>
      </w:r>
    </w:p>
    <w:p w14:paraId="3D901DD5" w14:textId="3892C237" w:rsidR="0049742E" w:rsidRPr="00924341" w:rsidRDefault="0049742E" w:rsidP="0049742E">
      <w:pPr>
        <w:spacing w:after="40"/>
        <w:ind w:left="30" w:right="-72"/>
        <w:rPr>
          <w:sz w:val="24"/>
          <w:szCs w:val="24"/>
        </w:rPr>
      </w:pPr>
      <w:r w:rsidRPr="00924341">
        <w:rPr>
          <w:b/>
          <w:bCs/>
          <w:sz w:val="24"/>
          <w:szCs w:val="24"/>
        </w:rPr>
        <w:t xml:space="preserve">Stanowisko (wyjaśnienie) Zamawiającego: </w:t>
      </w:r>
      <w:r w:rsidRPr="00924341">
        <w:rPr>
          <w:sz w:val="24"/>
          <w:szCs w:val="24"/>
        </w:rPr>
        <w:t xml:space="preserve"> </w:t>
      </w:r>
      <w:r w:rsidR="00297AC7">
        <w:rPr>
          <w:sz w:val="24"/>
          <w:szCs w:val="24"/>
        </w:rPr>
        <w:t>a)</w:t>
      </w:r>
      <w:r w:rsidR="000E343B">
        <w:rPr>
          <w:sz w:val="24"/>
          <w:szCs w:val="24"/>
        </w:rPr>
        <w:t xml:space="preserve"> tj. 4 siedzące i 1 leżące</w:t>
      </w:r>
    </w:p>
    <w:p w14:paraId="5BBB815D" w14:textId="77777777" w:rsidR="0049742E" w:rsidRPr="00924341" w:rsidRDefault="0049742E" w:rsidP="0049742E">
      <w:pPr>
        <w:spacing w:before="60" w:after="60"/>
        <w:ind w:left="30" w:right="-72"/>
        <w:rPr>
          <w:b/>
          <w:bCs/>
          <w:sz w:val="24"/>
          <w:szCs w:val="24"/>
        </w:rPr>
      </w:pPr>
    </w:p>
    <w:p w14:paraId="40E0616E" w14:textId="22252E8C" w:rsidR="0049742E" w:rsidRPr="00924341" w:rsidRDefault="0049742E" w:rsidP="0049742E">
      <w:pPr>
        <w:spacing w:before="60" w:after="60"/>
        <w:ind w:left="30" w:right="-72"/>
        <w:rPr>
          <w:b/>
          <w:bCs/>
          <w:sz w:val="24"/>
          <w:szCs w:val="24"/>
        </w:rPr>
      </w:pPr>
      <w:r w:rsidRPr="00924341">
        <w:rPr>
          <w:b/>
          <w:bCs/>
          <w:sz w:val="24"/>
          <w:szCs w:val="24"/>
        </w:rPr>
        <w:t>Pytanie nr 29</w:t>
      </w:r>
    </w:p>
    <w:p w14:paraId="12DEB623" w14:textId="24AE37B8" w:rsidR="004D39DA" w:rsidRPr="00924341" w:rsidRDefault="004D39DA" w:rsidP="0049742E">
      <w:pPr>
        <w:spacing w:after="40"/>
        <w:ind w:left="30" w:right="-72"/>
        <w:rPr>
          <w:b/>
          <w:bCs/>
          <w:sz w:val="24"/>
          <w:szCs w:val="24"/>
        </w:rPr>
      </w:pPr>
      <w:r w:rsidRPr="00924341">
        <w:rPr>
          <w:sz w:val="24"/>
          <w:szCs w:val="24"/>
        </w:rPr>
        <w:t>Prosimy o precyzyjne wskazanie przez Zamawiającego ilu osobowe mają być pojazdy skierowane przez Oferenta do realizacji przedmiotu zamówienia.</w:t>
      </w:r>
    </w:p>
    <w:p w14:paraId="7B06A2FB" w14:textId="5F0E246B" w:rsidR="0049742E" w:rsidRPr="00924341" w:rsidRDefault="0049742E" w:rsidP="0049742E">
      <w:pPr>
        <w:spacing w:after="40"/>
        <w:ind w:left="30" w:right="-72"/>
        <w:rPr>
          <w:sz w:val="24"/>
          <w:szCs w:val="24"/>
        </w:rPr>
      </w:pPr>
      <w:r w:rsidRPr="00924341">
        <w:rPr>
          <w:b/>
          <w:bCs/>
          <w:sz w:val="24"/>
          <w:szCs w:val="24"/>
        </w:rPr>
        <w:t xml:space="preserve">Stanowisko (wyjaśnienie) Zamawiającego: </w:t>
      </w:r>
      <w:r w:rsidRPr="00924341">
        <w:rPr>
          <w:sz w:val="24"/>
          <w:szCs w:val="24"/>
        </w:rPr>
        <w:t xml:space="preserve"> </w:t>
      </w:r>
      <w:r w:rsidR="00B14D60">
        <w:rPr>
          <w:sz w:val="24"/>
          <w:szCs w:val="24"/>
        </w:rPr>
        <w:t>5 osobowe</w:t>
      </w:r>
    </w:p>
    <w:p w14:paraId="0872FCD8" w14:textId="3E5AA776" w:rsidR="004D39DA" w:rsidRPr="00924341" w:rsidRDefault="004D39DA" w:rsidP="0049742E">
      <w:pPr>
        <w:spacing w:after="40"/>
        <w:ind w:left="30" w:right="-72"/>
        <w:rPr>
          <w:sz w:val="24"/>
          <w:szCs w:val="24"/>
        </w:rPr>
      </w:pPr>
    </w:p>
    <w:p w14:paraId="7812C1FE" w14:textId="474CE963" w:rsidR="004D39DA" w:rsidRPr="00924341" w:rsidRDefault="004D39DA" w:rsidP="004D39DA">
      <w:pPr>
        <w:spacing w:before="60" w:after="60"/>
        <w:ind w:left="30" w:right="-72"/>
        <w:rPr>
          <w:b/>
          <w:bCs/>
          <w:sz w:val="24"/>
          <w:szCs w:val="24"/>
        </w:rPr>
      </w:pPr>
      <w:r w:rsidRPr="00924341">
        <w:rPr>
          <w:b/>
          <w:bCs/>
          <w:sz w:val="24"/>
          <w:szCs w:val="24"/>
        </w:rPr>
        <w:t>Pytanie nr 30</w:t>
      </w:r>
    </w:p>
    <w:p w14:paraId="42BFE890" w14:textId="77777777" w:rsidR="00B47867" w:rsidRPr="00924341" w:rsidRDefault="00B47867" w:rsidP="00B47867">
      <w:pPr>
        <w:pStyle w:val="Default"/>
        <w:rPr>
          <w:rFonts w:ascii="Times New Roman" w:hAnsi="Times New Roman" w:cs="Times New Roman"/>
        </w:rPr>
      </w:pPr>
      <w:r w:rsidRPr="00924341">
        <w:rPr>
          <w:rFonts w:ascii="Times New Roman" w:hAnsi="Times New Roman" w:cs="Times New Roman"/>
        </w:rPr>
        <w:t xml:space="preserve">Czy Zamawiający potwierdza, że pacjent w pozycji „siedzącej” jest to pacjent, który nie posiada dysfunkcji narządu ruchu oraz nie wymaga pomocy osób trzecich (sanitariusza), aby dostać się do pojazdu? </w:t>
      </w:r>
    </w:p>
    <w:p w14:paraId="15CE7147" w14:textId="5749BEFE" w:rsidR="00B47867" w:rsidRPr="00924341" w:rsidRDefault="00B47867" w:rsidP="00B47867">
      <w:pPr>
        <w:spacing w:after="40"/>
        <w:ind w:left="30" w:right="-72"/>
        <w:rPr>
          <w:b/>
          <w:bCs/>
          <w:sz w:val="24"/>
          <w:szCs w:val="24"/>
        </w:rPr>
      </w:pPr>
      <w:r w:rsidRPr="00924341">
        <w:rPr>
          <w:sz w:val="24"/>
          <w:szCs w:val="24"/>
        </w:rPr>
        <w:t>Jeśli nie, prosimy o jasne i klarowne wyszczególnienie pacjentów chodzących oraz niepełnosprawnych ruchowo, z określeniem rodzaju dysfunkcji To bezpośrednio wpływa na cenę oferty, gdyż chorzy tacy wymagają wniesienia/zniesienia, a więc składu dwu osobowego ze strony Oferenta. W przypadku transportu tego rodzaju pacjentów skład zespołu jest uzupełniany o drugą osobę do pomocy, co zwiększa koszty osobowe. Informacje te są niezbędne do kalkulacji oferty w tym postępowania. Dane te zaś są w posiadaniu aktualnego Wykonawcy, co stawia go w drastycznie uprzywilejowanej pozycji względem pozostałych Oferentów.</w:t>
      </w:r>
    </w:p>
    <w:p w14:paraId="02A92B15" w14:textId="261FC746" w:rsidR="004D39DA" w:rsidRPr="00924341" w:rsidRDefault="004D39DA" w:rsidP="004D39DA">
      <w:pPr>
        <w:spacing w:after="40"/>
        <w:ind w:left="30" w:right="-72"/>
        <w:rPr>
          <w:sz w:val="24"/>
          <w:szCs w:val="24"/>
        </w:rPr>
      </w:pPr>
      <w:r w:rsidRPr="00924341">
        <w:rPr>
          <w:b/>
          <w:bCs/>
          <w:sz w:val="24"/>
          <w:szCs w:val="24"/>
        </w:rPr>
        <w:t xml:space="preserve">Stanowisko (wyjaśnienie) Zamawiającego: </w:t>
      </w:r>
      <w:r w:rsidRPr="00924341">
        <w:rPr>
          <w:sz w:val="24"/>
          <w:szCs w:val="24"/>
        </w:rPr>
        <w:t xml:space="preserve"> </w:t>
      </w:r>
      <w:r w:rsidR="00B14D60">
        <w:rPr>
          <w:sz w:val="24"/>
          <w:szCs w:val="24"/>
        </w:rPr>
        <w:t>Tak, potwierdza. Z</w:t>
      </w:r>
      <w:r w:rsidR="00B14D60" w:rsidRPr="00324461">
        <w:rPr>
          <w:sz w:val="24"/>
          <w:szCs w:val="24"/>
        </w:rPr>
        <w:t>darza się, że po dializie pacjentowi wzrasta ciśnienie tętnicze krwi i na zlecenie kierownika stacji dializ - należy mu pomóc i jest transportowany ze stacji dializ do pojazdu na wózku</w:t>
      </w:r>
      <w:r w:rsidR="00F91F72">
        <w:rPr>
          <w:sz w:val="24"/>
          <w:szCs w:val="24"/>
        </w:rPr>
        <w:t>, a</w:t>
      </w:r>
      <w:r w:rsidR="00B14D60" w:rsidRPr="00324461">
        <w:rPr>
          <w:sz w:val="24"/>
          <w:szCs w:val="24"/>
        </w:rPr>
        <w:t>le wśród pacjentów nie ma osób poruszających się wyłącznie na wózkach inwalidzkich.</w:t>
      </w:r>
    </w:p>
    <w:p w14:paraId="36D72E2A" w14:textId="77777777" w:rsidR="004D39DA" w:rsidRPr="00924341" w:rsidRDefault="004D39DA" w:rsidP="0049742E">
      <w:pPr>
        <w:spacing w:after="40"/>
        <w:ind w:left="30" w:right="-72"/>
        <w:rPr>
          <w:sz w:val="24"/>
          <w:szCs w:val="24"/>
        </w:rPr>
      </w:pPr>
    </w:p>
    <w:p w14:paraId="4A935187" w14:textId="7ADAB96A" w:rsidR="004D39DA" w:rsidRPr="00924341" w:rsidRDefault="004D39DA" w:rsidP="00924341">
      <w:pPr>
        <w:ind w:left="28" w:right="-74"/>
        <w:rPr>
          <w:b/>
          <w:bCs/>
          <w:sz w:val="24"/>
          <w:szCs w:val="24"/>
        </w:rPr>
      </w:pPr>
      <w:r w:rsidRPr="00924341">
        <w:rPr>
          <w:b/>
          <w:bCs/>
          <w:sz w:val="24"/>
          <w:szCs w:val="24"/>
        </w:rPr>
        <w:t>Pytanie nr 31</w:t>
      </w:r>
    </w:p>
    <w:p w14:paraId="30BA3F9A" w14:textId="5AD14157" w:rsidR="00B47867" w:rsidRPr="00924341" w:rsidRDefault="00B47867" w:rsidP="00924341">
      <w:pPr>
        <w:pStyle w:val="Tekstpodstawowy"/>
        <w:spacing w:before="120"/>
        <w:rPr>
          <w:b/>
          <w:bCs/>
          <w:sz w:val="24"/>
          <w:szCs w:val="24"/>
        </w:rPr>
      </w:pPr>
      <w:r w:rsidRPr="00924341">
        <w:rPr>
          <w:sz w:val="24"/>
          <w:szCs w:val="24"/>
        </w:rPr>
        <w:t>Czy Zamawiający potwierdza, że pojazdy mają być wyposażone w tlen medyczny, a Oferent ma posiadać aktualną na dzień złożenia ofert umowę na zakup tlenu medycznego wraz z atestowanymi butlami, która ma być udostępniona Zamawiającemu na każde jego wezwanie?</w:t>
      </w:r>
    </w:p>
    <w:p w14:paraId="0F37043F" w14:textId="06314E6B" w:rsidR="004D39DA" w:rsidRPr="00924341" w:rsidRDefault="004D39DA" w:rsidP="00924341">
      <w:pPr>
        <w:pStyle w:val="Tekstpodstawowy"/>
        <w:rPr>
          <w:sz w:val="24"/>
          <w:szCs w:val="24"/>
        </w:rPr>
      </w:pPr>
      <w:r w:rsidRPr="00924341">
        <w:rPr>
          <w:b/>
          <w:bCs/>
          <w:sz w:val="24"/>
          <w:szCs w:val="24"/>
        </w:rPr>
        <w:t>Stanowisko (wyjaśnienie) Zamawiającego</w:t>
      </w:r>
      <w:r w:rsidR="00B14D60">
        <w:rPr>
          <w:b/>
          <w:bCs/>
          <w:sz w:val="24"/>
          <w:szCs w:val="24"/>
        </w:rPr>
        <w:t xml:space="preserve">: </w:t>
      </w:r>
      <w:r w:rsidR="00B14D60" w:rsidRPr="00B14D60">
        <w:rPr>
          <w:sz w:val="24"/>
          <w:szCs w:val="24"/>
        </w:rPr>
        <w:t>Tak</w:t>
      </w:r>
      <w:r w:rsidR="00AC1380">
        <w:rPr>
          <w:sz w:val="24"/>
          <w:szCs w:val="24"/>
        </w:rPr>
        <w:t xml:space="preserve">, zamawiający potwierdza. </w:t>
      </w:r>
    </w:p>
    <w:p w14:paraId="103C057E" w14:textId="77777777" w:rsidR="00924341" w:rsidRPr="00924341" w:rsidRDefault="00924341" w:rsidP="004D39DA">
      <w:pPr>
        <w:spacing w:before="60" w:after="60"/>
        <w:ind w:left="30" w:right="-72"/>
        <w:rPr>
          <w:b/>
          <w:bCs/>
          <w:sz w:val="24"/>
          <w:szCs w:val="24"/>
        </w:rPr>
      </w:pPr>
    </w:p>
    <w:p w14:paraId="6564EDAD" w14:textId="69AB71F0" w:rsidR="004D39DA" w:rsidRPr="00924341" w:rsidRDefault="004D39DA" w:rsidP="004D39DA">
      <w:pPr>
        <w:spacing w:before="60" w:after="60"/>
        <w:ind w:left="30" w:right="-72"/>
        <w:rPr>
          <w:b/>
          <w:bCs/>
          <w:sz w:val="24"/>
          <w:szCs w:val="24"/>
        </w:rPr>
      </w:pPr>
      <w:r w:rsidRPr="00924341">
        <w:rPr>
          <w:b/>
          <w:bCs/>
          <w:sz w:val="24"/>
          <w:szCs w:val="24"/>
        </w:rPr>
        <w:t>Pytanie nr 3</w:t>
      </w:r>
      <w:r w:rsidR="00B47867" w:rsidRPr="00924341">
        <w:rPr>
          <w:b/>
          <w:bCs/>
          <w:sz w:val="24"/>
          <w:szCs w:val="24"/>
        </w:rPr>
        <w:t>2</w:t>
      </w:r>
    </w:p>
    <w:p w14:paraId="63D9805C" w14:textId="77777777" w:rsidR="00B47867" w:rsidRPr="00924341" w:rsidRDefault="00B47867" w:rsidP="00B47867">
      <w:pPr>
        <w:pStyle w:val="Default"/>
        <w:rPr>
          <w:rFonts w:ascii="Times New Roman" w:hAnsi="Times New Roman" w:cs="Times New Roman"/>
        </w:rPr>
      </w:pPr>
      <w:r w:rsidRPr="00924341">
        <w:rPr>
          <w:rFonts w:ascii="Times New Roman" w:hAnsi="Times New Roman" w:cs="Times New Roman"/>
        </w:rPr>
        <w:t xml:space="preserve">Czy Zamawiający potwierdza, iż oferent ma być na dzień złożenia ofert podmiotem leczniczym? </w:t>
      </w:r>
    </w:p>
    <w:p w14:paraId="79557F43" w14:textId="2A1E4163" w:rsidR="00B47867" w:rsidRPr="00924341" w:rsidRDefault="00B47867" w:rsidP="00B47867">
      <w:pPr>
        <w:spacing w:before="60" w:after="60"/>
        <w:ind w:left="30" w:right="-72"/>
        <w:rPr>
          <w:b/>
          <w:bCs/>
          <w:sz w:val="24"/>
          <w:szCs w:val="24"/>
        </w:rPr>
      </w:pPr>
      <w:r w:rsidRPr="00924341">
        <w:rPr>
          <w:i/>
          <w:iCs/>
          <w:sz w:val="24"/>
          <w:szCs w:val="24"/>
        </w:rPr>
        <w:lastRenderedPageBreak/>
        <w:t>Uzasadnienie: Wyłącznie podmiot leczniczy może realizować świadczenia zdrowotne w ambulansach. Takim świadczeniem jest podawanie leków, a tlen medyczny jest produktem leczniczym-lekiem. Jeśli Zamawiający nie potwierdza, uznać należy, że pojazdy nie mogą być wyposażone w butle z tlenem.</w:t>
      </w:r>
    </w:p>
    <w:p w14:paraId="6BFEFC3B" w14:textId="4E7C50C8" w:rsidR="004D39DA" w:rsidRPr="00924341" w:rsidRDefault="004D39DA" w:rsidP="00924341">
      <w:pPr>
        <w:pStyle w:val="Tekstpodstawowy"/>
        <w:rPr>
          <w:b/>
          <w:bCs/>
          <w:sz w:val="24"/>
          <w:szCs w:val="24"/>
        </w:rPr>
      </w:pPr>
      <w:r w:rsidRPr="00924341">
        <w:rPr>
          <w:b/>
          <w:bCs/>
          <w:sz w:val="24"/>
          <w:szCs w:val="24"/>
        </w:rPr>
        <w:t>Stanowisko (wyjaśnienie) Zamawiającego</w:t>
      </w:r>
      <w:r w:rsidR="00B14D60">
        <w:rPr>
          <w:b/>
          <w:bCs/>
          <w:sz w:val="24"/>
          <w:szCs w:val="24"/>
        </w:rPr>
        <w:t xml:space="preserve">: </w:t>
      </w:r>
      <w:r w:rsidR="00B14D60" w:rsidRPr="00B14D60">
        <w:rPr>
          <w:sz w:val="24"/>
          <w:szCs w:val="24"/>
        </w:rPr>
        <w:t>Tak</w:t>
      </w:r>
      <w:r w:rsidR="007A6D1B">
        <w:rPr>
          <w:sz w:val="24"/>
          <w:szCs w:val="24"/>
        </w:rPr>
        <w:t>.</w:t>
      </w:r>
    </w:p>
    <w:p w14:paraId="69FB98D8" w14:textId="77777777" w:rsidR="00924341" w:rsidRPr="00924341" w:rsidRDefault="00924341" w:rsidP="00924341">
      <w:pPr>
        <w:pStyle w:val="Tekstpodstawowy"/>
        <w:rPr>
          <w:sz w:val="24"/>
          <w:szCs w:val="24"/>
        </w:rPr>
      </w:pPr>
    </w:p>
    <w:p w14:paraId="7B9663D5" w14:textId="7D6A5873" w:rsidR="00B47867" w:rsidRPr="00924341" w:rsidRDefault="00B47867" w:rsidP="00924341">
      <w:pPr>
        <w:spacing w:before="60"/>
        <w:ind w:left="28" w:right="-74"/>
        <w:rPr>
          <w:b/>
          <w:bCs/>
          <w:sz w:val="24"/>
          <w:szCs w:val="24"/>
        </w:rPr>
      </w:pPr>
      <w:r w:rsidRPr="00924341">
        <w:rPr>
          <w:b/>
          <w:bCs/>
          <w:sz w:val="24"/>
          <w:szCs w:val="24"/>
        </w:rPr>
        <w:t>Pytanie nr 33</w:t>
      </w:r>
    </w:p>
    <w:p w14:paraId="376DE792" w14:textId="2FC0A705" w:rsidR="00B47867" w:rsidRPr="00924341" w:rsidRDefault="00B47867" w:rsidP="00924341">
      <w:pPr>
        <w:pStyle w:val="Tekstpodstawowy"/>
        <w:rPr>
          <w:b/>
          <w:bCs/>
          <w:sz w:val="24"/>
          <w:szCs w:val="24"/>
        </w:rPr>
      </w:pPr>
      <w:r w:rsidRPr="00924341">
        <w:rPr>
          <w:sz w:val="24"/>
          <w:szCs w:val="24"/>
        </w:rPr>
        <w:t>Czy Zamawiający potwierdza, że Oferent ma posiadać własną dyspozytornię, czynną 24h we wszystkie dni roku, z kontaktem telefonicznym, umożliwiającym przyjmowanie od Zamawiającego zleceń wyjazdów transportu osób dializowanych? Jest to identyczna sytuacja jak w przypadku transportu sanitarnego. Zamawiający winien mieć możliwość kontakty z Wykonawcą, w przypadku gdy zachodzi konieczność wykonania dializy wyrównawczej, dodatkowej, lub poinformowania go, że chory np. przebywa w szpitalu.</w:t>
      </w:r>
    </w:p>
    <w:p w14:paraId="5380DD7C" w14:textId="0F8A0317" w:rsidR="00B47867" w:rsidRPr="00924341" w:rsidRDefault="00B47867" w:rsidP="00924341">
      <w:pPr>
        <w:pStyle w:val="Tekstpodstawowy"/>
        <w:rPr>
          <w:sz w:val="24"/>
          <w:szCs w:val="24"/>
        </w:rPr>
      </w:pPr>
      <w:r w:rsidRPr="00924341">
        <w:rPr>
          <w:b/>
          <w:bCs/>
          <w:sz w:val="24"/>
          <w:szCs w:val="24"/>
        </w:rPr>
        <w:t>Stanowisko (wyjaśnienie) Zamawiającego</w:t>
      </w:r>
      <w:r w:rsidR="00B14D60">
        <w:rPr>
          <w:b/>
          <w:bCs/>
          <w:sz w:val="24"/>
          <w:szCs w:val="24"/>
        </w:rPr>
        <w:t xml:space="preserve">: </w:t>
      </w:r>
      <w:r w:rsidR="00B14D60" w:rsidRPr="00B14D60">
        <w:rPr>
          <w:sz w:val="24"/>
          <w:szCs w:val="24"/>
        </w:rPr>
        <w:t>Tak</w:t>
      </w:r>
      <w:r w:rsidR="007A6D1B">
        <w:rPr>
          <w:sz w:val="24"/>
          <w:szCs w:val="24"/>
        </w:rPr>
        <w:t>.</w:t>
      </w:r>
    </w:p>
    <w:p w14:paraId="3798CA51" w14:textId="77777777" w:rsidR="00B47867" w:rsidRDefault="00B47867" w:rsidP="009C2EDF">
      <w:pPr>
        <w:pStyle w:val="Tekstpodstawowy"/>
        <w:spacing w:before="120" w:after="480"/>
        <w:ind w:left="3119" w:firstLine="425"/>
        <w:jc w:val="center"/>
        <w:rPr>
          <w:sz w:val="24"/>
          <w:szCs w:val="24"/>
        </w:rPr>
      </w:pPr>
    </w:p>
    <w:p w14:paraId="1D2AAE07" w14:textId="75F930BF" w:rsidR="006D4AB3" w:rsidRPr="00C31C3F" w:rsidRDefault="006D4AB3" w:rsidP="009C2EDF">
      <w:pPr>
        <w:pStyle w:val="Tekstpodstawowy"/>
        <w:spacing w:before="120" w:after="480"/>
        <w:ind w:left="3119" w:firstLine="425"/>
        <w:jc w:val="center"/>
        <w:rPr>
          <w:sz w:val="24"/>
          <w:szCs w:val="24"/>
        </w:rPr>
      </w:pPr>
      <w:r w:rsidRPr="00C31C3F">
        <w:rPr>
          <w:sz w:val="24"/>
          <w:szCs w:val="24"/>
        </w:rPr>
        <w:t>Zamawiający</w:t>
      </w:r>
    </w:p>
    <w:sectPr w:rsidR="006D4AB3" w:rsidRPr="00C31C3F"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8636F" w14:textId="77777777" w:rsidR="001129F8" w:rsidRDefault="001129F8">
      <w:r>
        <w:separator/>
      </w:r>
    </w:p>
  </w:endnote>
  <w:endnote w:type="continuationSeparator" w:id="0">
    <w:p w14:paraId="3661EE38" w14:textId="77777777" w:rsidR="001129F8" w:rsidRDefault="00112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4B3FE"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21A19F2"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FB40E" w14:textId="2757272C" w:rsidR="006D4AB3" w:rsidRDefault="00F82234">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617336E2" wp14:editId="7CAD81BD">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E23751"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216B57AD"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80AE0" w14:textId="77777777" w:rsidR="006D4AB3" w:rsidRDefault="006D4AB3">
    <w:pPr>
      <w:pStyle w:val="Stopka"/>
      <w:pBdr>
        <w:bottom w:val="single" w:sz="6" w:space="0" w:color="auto"/>
      </w:pBdr>
      <w:tabs>
        <w:tab w:val="clear" w:pos="4536"/>
        <w:tab w:val="left" w:pos="6237"/>
      </w:tabs>
    </w:pPr>
  </w:p>
  <w:p w14:paraId="37A6177B"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9DF96EE" w14:textId="77777777" w:rsidR="006D4AB3" w:rsidRDefault="006D4AB3">
    <w:pPr>
      <w:pStyle w:val="Stopka"/>
      <w:tabs>
        <w:tab w:val="clear" w:pos="4536"/>
        <w:tab w:val="left" w:pos="6237"/>
      </w:tabs>
    </w:pPr>
  </w:p>
  <w:p w14:paraId="11AE3315"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38878" w14:textId="77777777" w:rsidR="001129F8" w:rsidRDefault="001129F8">
      <w:r>
        <w:separator/>
      </w:r>
    </w:p>
  </w:footnote>
  <w:footnote w:type="continuationSeparator" w:id="0">
    <w:p w14:paraId="561F3226" w14:textId="77777777" w:rsidR="001129F8" w:rsidRDefault="001129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2D91E" w14:textId="77777777" w:rsidR="001D50BE" w:rsidRDefault="001D50B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4F47B" w14:textId="77777777" w:rsidR="001D50BE" w:rsidRDefault="001D50B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BE8DD" w14:textId="77777777" w:rsidR="001D50BE" w:rsidRDefault="001D50B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C52FA5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6FF918C"/>
    <w:multiLevelType w:val="hybridMultilevel"/>
    <w:tmpl w:val="FFFFFFFF"/>
    <w:lvl w:ilvl="0" w:tplc="FFFFFFFF">
      <w:start w:val="1"/>
      <w:numFmt w:val="bullet"/>
      <w:lvlText w:val="•"/>
      <w:lvlJc w:val="left"/>
    </w:lvl>
    <w:lvl w:ilvl="1" w:tplc="FFFFFFFF">
      <w:start w:val="1"/>
      <w:numFmt w:val="ideographDigital"/>
      <w:lvlText w:val="•"/>
      <w:lvlJc w:val="left"/>
    </w:lvl>
    <w:lvl w:ilvl="2" w:tplc="FFFFFFFF">
      <w:start w:val="1"/>
      <w:numFmt w:val="lowerLetter"/>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921912178">
    <w:abstractNumId w:val="5"/>
  </w:num>
  <w:num w:numId="2" w16cid:durableId="626814413">
    <w:abstractNumId w:val="8"/>
  </w:num>
  <w:num w:numId="3" w16cid:durableId="703598154">
    <w:abstractNumId w:val="3"/>
  </w:num>
  <w:num w:numId="4" w16cid:durableId="1433623192">
    <w:abstractNumId w:val="7"/>
  </w:num>
  <w:num w:numId="5" w16cid:durableId="809785427">
    <w:abstractNumId w:val="1"/>
  </w:num>
  <w:num w:numId="6" w16cid:durableId="1015183738">
    <w:abstractNumId w:val="2"/>
  </w:num>
  <w:num w:numId="7" w16cid:durableId="199248996">
    <w:abstractNumId w:val="6"/>
  </w:num>
  <w:num w:numId="8" w16cid:durableId="637876979">
    <w:abstractNumId w:val="0"/>
  </w:num>
  <w:num w:numId="9" w16cid:durableId="13862926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9F8"/>
    <w:rsid w:val="00031374"/>
    <w:rsid w:val="00050352"/>
    <w:rsid w:val="000A1097"/>
    <w:rsid w:val="000E2A8F"/>
    <w:rsid w:val="000E343B"/>
    <w:rsid w:val="000E3E84"/>
    <w:rsid w:val="001129F8"/>
    <w:rsid w:val="0012774F"/>
    <w:rsid w:val="00144B7A"/>
    <w:rsid w:val="00153173"/>
    <w:rsid w:val="00180C6E"/>
    <w:rsid w:val="00194421"/>
    <w:rsid w:val="001C1FB3"/>
    <w:rsid w:val="001D50BE"/>
    <w:rsid w:val="001E5068"/>
    <w:rsid w:val="00200CB9"/>
    <w:rsid w:val="00212F7F"/>
    <w:rsid w:val="002828E2"/>
    <w:rsid w:val="0029606A"/>
    <w:rsid w:val="00297AC7"/>
    <w:rsid w:val="002C5A8C"/>
    <w:rsid w:val="002F4A84"/>
    <w:rsid w:val="002F612A"/>
    <w:rsid w:val="00324461"/>
    <w:rsid w:val="00332E0F"/>
    <w:rsid w:val="00340BC9"/>
    <w:rsid w:val="0038395E"/>
    <w:rsid w:val="00412996"/>
    <w:rsid w:val="00437DD7"/>
    <w:rsid w:val="004848F3"/>
    <w:rsid w:val="0049742E"/>
    <w:rsid w:val="004A75F2"/>
    <w:rsid w:val="004A7AF9"/>
    <w:rsid w:val="004D39DA"/>
    <w:rsid w:val="005144A9"/>
    <w:rsid w:val="00520165"/>
    <w:rsid w:val="00551D5E"/>
    <w:rsid w:val="00593490"/>
    <w:rsid w:val="005B1B08"/>
    <w:rsid w:val="0060076B"/>
    <w:rsid w:val="00632C3C"/>
    <w:rsid w:val="00662BDB"/>
    <w:rsid w:val="006929C0"/>
    <w:rsid w:val="006A5DF1"/>
    <w:rsid w:val="006B7198"/>
    <w:rsid w:val="006D4AB3"/>
    <w:rsid w:val="006F3B81"/>
    <w:rsid w:val="00706F5E"/>
    <w:rsid w:val="007221A8"/>
    <w:rsid w:val="00731BE3"/>
    <w:rsid w:val="007A6D1B"/>
    <w:rsid w:val="007B23A8"/>
    <w:rsid w:val="007D351A"/>
    <w:rsid w:val="007D7198"/>
    <w:rsid w:val="007E54E4"/>
    <w:rsid w:val="00841735"/>
    <w:rsid w:val="00864A4B"/>
    <w:rsid w:val="00870F9F"/>
    <w:rsid w:val="008740AB"/>
    <w:rsid w:val="008804B6"/>
    <w:rsid w:val="00897AB0"/>
    <w:rsid w:val="008A3553"/>
    <w:rsid w:val="008E6C1C"/>
    <w:rsid w:val="008F6040"/>
    <w:rsid w:val="00924341"/>
    <w:rsid w:val="00931C58"/>
    <w:rsid w:val="00950767"/>
    <w:rsid w:val="009630B3"/>
    <w:rsid w:val="009A0A73"/>
    <w:rsid w:val="009C2EDF"/>
    <w:rsid w:val="00A01FC5"/>
    <w:rsid w:val="00A170E6"/>
    <w:rsid w:val="00A61AC0"/>
    <w:rsid w:val="00A7156C"/>
    <w:rsid w:val="00A74974"/>
    <w:rsid w:val="00A905AC"/>
    <w:rsid w:val="00AC1380"/>
    <w:rsid w:val="00B14D60"/>
    <w:rsid w:val="00B47867"/>
    <w:rsid w:val="00BA6584"/>
    <w:rsid w:val="00BA6E84"/>
    <w:rsid w:val="00BB61AE"/>
    <w:rsid w:val="00BE7BFD"/>
    <w:rsid w:val="00C31C3F"/>
    <w:rsid w:val="00C370F2"/>
    <w:rsid w:val="00C44EEC"/>
    <w:rsid w:val="00CF5DD1"/>
    <w:rsid w:val="00D22FFA"/>
    <w:rsid w:val="00D749DB"/>
    <w:rsid w:val="00D81372"/>
    <w:rsid w:val="00D8461B"/>
    <w:rsid w:val="00D915F2"/>
    <w:rsid w:val="00D957DB"/>
    <w:rsid w:val="00DD70C0"/>
    <w:rsid w:val="00DD7685"/>
    <w:rsid w:val="00DF32E8"/>
    <w:rsid w:val="00DF53CA"/>
    <w:rsid w:val="00E02A9C"/>
    <w:rsid w:val="00E05696"/>
    <w:rsid w:val="00E17FF2"/>
    <w:rsid w:val="00E21B49"/>
    <w:rsid w:val="00E2789F"/>
    <w:rsid w:val="00E3174E"/>
    <w:rsid w:val="00E41D5A"/>
    <w:rsid w:val="00E540E3"/>
    <w:rsid w:val="00E705A2"/>
    <w:rsid w:val="00E72428"/>
    <w:rsid w:val="00E74BC3"/>
    <w:rsid w:val="00E77EE6"/>
    <w:rsid w:val="00E90419"/>
    <w:rsid w:val="00E935D6"/>
    <w:rsid w:val="00EA14B3"/>
    <w:rsid w:val="00EA416E"/>
    <w:rsid w:val="00ED1BB8"/>
    <w:rsid w:val="00ED5500"/>
    <w:rsid w:val="00EE3D15"/>
    <w:rsid w:val="00EF1235"/>
    <w:rsid w:val="00F527E6"/>
    <w:rsid w:val="00F61937"/>
    <w:rsid w:val="00F82234"/>
    <w:rsid w:val="00F91F72"/>
    <w:rsid w:val="00F949FA"/>
    <w:rsid w:val="00FA4ABA"/>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C8751F"/>
  <w15:chartTrackingRefBased/>
  <w15:docId w15:val="{944805D3-985A-4B5F-9299-74D849740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CF5DD1"/>
    <w:pPr>
      <w:spacing w:before="100" w:beforeAutospacing="1" w:after="100" w:afterAutospacing="1"/>
    </w:pPr>
    <w:rPr>
      <w:sz w:val="24"/>
      <w:szCs w:val="24"/>
    </w:rPr>
  </w:style>
  <w:style w:type="paragraph" w:customStyle="1" w:styleId="Default">
    <w:name w:val="Default"/>
    <w:rsid w:val="00A61AC0"/>
    <w:pPr>
      <w:autoSpaceDE w:val="0"/>
      <w:autoSpaceDN w:val="0"/>
      <w:adjustRightInd w:val="0"/>
    </w:pPr>
    <w:rPr>
      <w:rFonts w:ascii="Arial" w:hAnsi="Arial" w:cs="Arial"/>
      <w:color w:val="000000"/>
      <w:sz w:val="24"/>
      <w:szCs w:val="24"/>
    </w:rPr>
  </w:style>
  <w:style w:type="table" w:customStyle="1" w:styleId="TableNormal">
    <w:name w:val="Table Normal"/>
    <w:uiPriority w:val="2"/>
    <w:semiHidden/>
    <w:unhideWhenUsed/>
    <w:qFormat/>
    <w:rsid w:val="00A7156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A7156C"/>
    <w:pPr>
      <w:widowControl w:val="0"/>
      <w:autoSpaceDE w:val="0"/>
      <w:autoSpaceDN w:val="0"/>
      <w:ind w:left="9"/>
    </w:pPr>
    <w:rPr>
      <w:rFonts w:ascii="Arial" w:eastAsia="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623392475">
      <w:bodyDiv w:val="1"/>
      <w:marLeft w:val="0"/>
      <w:marRight w:val="0"/>
      <w:marTop w:val="0"/>
      <w:marBottom w:val="0"/>
      <w:divBdr>
        <w:top w:val="none" w:sz="0" w:space="0" w:color="auto"/>
        <w:left w:val="none" w:sz="0" w:space="0" w:color="auto"/>
        <w:bottom w:val="none" w:sz="0" w:space="0" w:color="auto"/>
        <w:right w:val="none" w:sz="0" w:space="0" w:color="auto"/>
      </w:divBdr>
    </w:div>
    <w:div w:id="1367171544">
      <w:bodyDiv w:val="1"/>
      <w:marLeft w:val="0"/>
      <w:marRight w:val="0"/>
      <w:marTop w:val="0"/>
      <w:marBottom w:val="0"/>
      <w:divBdr>
        <w:top w:val="none" w:sz="0" w:space="0" w:color="auto"/>
        <w:left w:val="none" w:sz="0" w:space="0" w:color="auto"/>
        <w:bottom w:val="none" w:sz="0" w:space="0" w:color="auto"/>
        <w:right w:val="none" w:sz="0" w:space="0" w:color="auto"/>
      </w:divBdr>
    </w:div>
    <w:div w:id="1812402559">
      <w:bodyDiv w:val="1"/>
      <w:marLeft w:val="0"/>
      <w:marRight w:val="0"/>
      <w:marTop w:val="0"/>
      <w:marBottom w:val="0"/>
      <w:divBdr>
        <w:top w:val="none" w:sz="0" w:space="0" w:color="auto"/>
        <w:left w:val="none" w:sz="0" w:space="0" w:color="auto"/>
        <w:bottom w:val="none" w:sz="0" w:space="0" w:color="auto"/>
        <w:right w:val="none" w:sz="0" w:space="0" w:color="auto"/>
      </w:divBdr>
    </w:div>
    <w:div w:id="1869026991">
      <w:bodyDiv w:val="1"/>
      <w:marLeft w:val="0"/>
      <w:marRight w:val="0"/>
      <w:marTop w:val="0"/>
      <w:marBottom w:val="0"/>
      <w:divBdr>
        <w:top w:val="none" w:sz="0" w:space="0" w:color="auto"/>
        <w:left w:val="none" w:sz="0" w:space="0" w:color="auto"/>
        <w:bottom w:val="none" w:sz="0" w:space="0" w:color="auto"/>
        <w:right w:val="none" w:sz="0" w:space="0" w:color="auto"/>
      </w:divBdr>
    </w:div>
    <w:div w:id="1999728018">
      <w:bodyDiv w:val="1"/>
      <w:marLeft w:val="0"/>
      <w:marRight w:val="0"/>
      <w:marTop w:val="0"/>
      <w:marBottom w:val="0"/>
      <w:divBdr>
        <w:top w:val="none" w:sz="0" w:space="0" w:color="auto"/>
        <w:left w:val="none" w:sz="0" w:space="0" w:color="auto"/>
        <w:bottom w:val="none" w:sz="0" w:space="0" w:color="auto"/>
        <w:right w:val="none" w:sz="0" w:space="0" w:color="auto"/>
      </w:divBdr>
    </w:div>
    <w:div w:id="2017028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250</TotalTime>
  <Pages>10</Pages>
  <Words>3315</Words>
  <Characters>21189</Characters>
  <Application>Microsoft Office Word</Application>
  <DocSecurity>0</DocSecurity>
  <Lines>176</Lines>
  <Paragraphs>48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24456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Ćwiertka</dc:creator>
  <cp:keywords/>
  <cp:lastModifiedBy>Monika Ćwiertka</cp:lastModifiedBy>
  <cp:revision>82</cp:revision>
  <cp:lastPrinted>2022-05-05T09:23:00Z</cp:lastPrinted>
  <dcterms:created xsi:type="dcterms:W3CDTF">2022-04-06T06:40:00Z</dcterms:created>
  <dcterms:modified xsi:type="dcterms:W3CDTF">2022-05-05T09:26:00Z</dcterms:modified>
</cp:coreProperties>
</file>