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8CF29" w14:textId="3C1AA7C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C079EBB" w14:textId="77777777" w:rsidR="00DC61F0" w:rsidRPr="00DC61F0" w:rsidRDefault="00DC61F0" w:rsidP="00DC61F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B615641" w14:textId="77777777" w:rsidR="00DC61F0" w:rsidRPr="00DC61F0" w:rsidRDefault="00DC61F0" w:rsidP="00DC61F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036F226" w14:textId="77777777" w:rsidR="00DC61F0" w:rsidRPr="00DC61F0" w:rsidRDefault="00DC61F0" w:rsidP="00DC61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6F48349" w14:textId="77777777" w:rsidR="00DC61F0" w:rsidRPr="00DC61F0" w:rsidRDefault="00DC61F0" w:rsidP="00DC61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5D3514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3BCA0487" w14:textId="77777777" w:rsidR="00DC61F0" w:rsidRPr="00DC61F0" w:rsidRDefault="00DC61F0" w:rsidP="00DC61F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01C74BA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6EB6DA8F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77EB9BBA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24C23179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48F0AF05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54773845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7CB686A7" w14:textId="77777777" w:rsidR="00DC61F0" w:rsidRPr="00DC61F0" w:rsidRDefault="00DC61F0" w:rsidP="00DC61F0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158C1D6" w14:textId="77777777" w:rsidR="00DC61F0" w:rsidRPr="00DC61F0" w:rsidRDefault="00DC61F0" w:rsidP="00DC61F0">
      <w:pPr>
        <w:spacing w:line="360" w:lineRule="auto"/>
      </w:pPr>
      <w:r w:rsidRPr="00DC61F0">
        <w:t>Do: Nazwa i siedziba Zamawiającego:</w:t>
      </w:r>
    </w:p>
    <w:p w14:paraId="4510EA4F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34F9C20D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6C963A7F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5A4F08CE" w14:textId="77777777" w:rsidR="00DC61F0" w:rsidRPr="00DC61F0" w:rsidRDefault="00DC61F0" w:rsidP="00DC61F0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2511AB9E" w14:textId="77777777" w:rsidR="00DC61F0" w:rsidRPr="00DC61F0" w:rsidRDefault="00DC61F0" w:rsidP="00DC61F0">
      <w:pPr>
        <w:rPr>
          <w:b/>
        </w:rPr>
      </w:pPr>
      <w:r w:rsidRPr="00DC61F0">
        <w:rPr>
          <w:b/>
        </w:rPr>
        <w:t xml:space="preserve">30-059 Kraków,  </w:t>
      </w:r>
    </w:p>
    <w:p w14:paraId="31F18BA4" w14:textId="77777777" w:rsidR="00DC61F0" w:rsidRPr="00DC61F0" w:rsidRDefault="00DC61F0" w:rsidP="00DC61F0">
      <w:pPr>
        <w:ind w:firstLine="3969"/>
        <w:rPr>
          <w:b/>
        </w:rPr>
      </w:pPr>
    </w:p>
    <w:p w14:paraId="1A86D1BF" w14:textId="620202A5" w:rsidR="00DC61F0" w:rsidRPr="00DC61F0" w:rsidRDefault="00DC61F0" w:rsidP="00DC61F0">
      <w:pPr>
        <w:widowControl w:val="0"/>
        <w:ind w:right="1"/>
        <w:jc w:val="both"/>
      </w:pPr>
      <w:r w:rsidRPr="00DC61F0">
        <w:t xml:space="preserve">Przystępując do postępowania o udzielenie zamówienia publicznego, którego przedmiotem jest </w:t>
      </w:r>
      <w:r w:rsidRPr="00DC61F0">
        <w:rPr>
          <w:b/>
        </w:rPr>
        <w:t xml:space="preserve">dostawa </w:t>
      </w:r>
      <w:r>
        <w:rPr>
          <w:b/>
        </w:rPr>
        <w:t xml:space="preserve">zasilacza awaryjnego UPS dla </w:t>
      </w:r>
      <w:proofErr w:type="spellStart"/>
      <w:r>
        <w:rPr>
          <w:b/>
        </w:rPr>
        <w:t>WIMiIP</w:t>
      </w:r>
      <w:proofErr w:type="spellEnd"/>
      <w:r>
        <w:rPr>
          <w:b/>
        </w:rPr>
        <w:t xml:space="preserve"> – KC-zp.272-266/22</w:t>
      </w:r>
      <w:r w:rsidRPr="00DC61F0">
        <w:rPr>
          <w:b/>
          <w:sz w:val="26"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41294495" w14:textId="77777777" w:rsidR="00DC61F0" w:rsidRPr="00DC61F0" w:rsidRDefault="00DC61F0" w:rsidP="00DC61F0">
      <w:pPr>
        <w:tabs>
          <w:tab w:val="right" w:pos="9000"/>
        </w:tabs>
      </w:pPr>
    </w:p>
    <w:p w14:paraId="6738EACF" w14:textId="022C4E62" w:rsidR="00DC61F0" w:rsidRPr="00DC61F0" w:rsidRDefault="00DC61F0" w:rsidP="00DC61F0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netto: ......................................................................... PLN</w:t>
      </w:r>
    </w:p>
    <w:p w14:paraId="0D94E982" w14:textId="77777777" w:rsidR="00DC61F0" w:rsidRPr="00DC61F0" w:rsidRDefault="00DC61F0" w:rsidP="00DC61F0">
      <w:pPr>
        <w:widowControl w:val="0"/>
        <w:spacing w:line="264" w:lineRule="auto"/>
        <w:ind w:right="1"/>
        <w:rPr>
          <w:b/>
        </w:rPr>
      </w:pPr>
    </w:p>
    <w:p w14:paraId="24CEDFB1" w14:textId="78C7C24A" w:rsidR="00DC61F0" w:rsidRPr="00DC61F0" w:rsidRDefault="00DC61F0" w:rsidP="00DC61F0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brutto: ......................................................................... PLN</w:t>
      </w:r>
    </w:p>
    <w:p w14:paraId="2F685D5F" w14:textId="77777777" w:rsidR="00DC61F0" w:rsidRPr="00DC61F0" w:rsidRDefault="00DC61F0" w:rsidP="00DC61F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1D2D7B5" w14:textId="77777777" w:rsidR="00DC61F0" w:rsidRPr="00DC61F0" w:rsidRDefault="00DC61F0" w:rsidP="00DC61F0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20AA1E90" w14:textId="77777777" w:rsidR="00DC61F0" w:rsidRPr="00DC61F0" w:rsidRDefault="00DC61F0" w:rsidP="00DC61F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9632BB1" w14:textId="77777777" w:rsidR="00DC61F0" w:rsidRPr="00DC61F0" w:rsidRDefault="00DC61F0" w:rsidP="00DC61F0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 .......... % tj. ……………………. PLN</w:t>
      </w:r>
    </w:p>
    <w:p w14:paraId="51EA5FA2" w14:textId="3A5AAE0C" w:rsidR="00DC61F0" w:rsidRPr="00DC61F0" w:rsidRDefault="00DC61F0" w:rsidP="00DC61F0">
      <w:pPr>
        <w:widowControl w:val="0"/>
        <w:spacing w:line="360" w:lineRule="auto"/>
        <w:rPr>
          <w:b/>
        </w:rPr>
      </w:pPr>
      <w:r w:rsidRPr="00DC61F0">
        <w:rPr>
          <w:b/>
        </w:rPr>
        <w:t>Producent/typ/model zaoferowanego</w:t>
      </w:r>
      <w:r>
        <w:rPr>
          <w:b/>
        </w:rPr>
        <w:t xml:space="preserve"> zasilacza</w:t>
      </w:r>
      <w:r w:rsidRPr="00DC61F0">
        <w:rPr>
          <w:b/>
        </w:rPr>
        <w:t>:</w:t>
      </w:r>
    </w:p>
    <w:p w14:paraId="27639CA6" w14:textId="77777777" w:rsidR="00DC61F0" w:rsidRPr="00DC61F0" w:rsidRDefault="00DC61F0" w:rsidP="00DC61F0">
      <w:pPr>
        <w:widowControl w:val="0"/>
        <w:spacing w:line="360" w:lineRule="auto"/>
        <w:ind w:right="1"/>
        <w:jc w:val="both"/>
        <w:rPr>
          <w:b/>
        </w:rPr>
      </w:pPr>
      <w:r w:rsidRPr="00DC61F0">
        <w:rPr>
          <w:b/>
        </w:rPr>
        <w:t xml:space="preserve">Termin realizacji umowy: </w:t>
      </w:r>
      <w:r w:rsidRPr="00DC61F0">
        <w:rPr>
          <w:b/>
          <w:bCs/>
        </w:rPr>
        <w:t xml:space="preserve">…… dni od daty podpisania umowy </w:t>
      </w:r>
      <w:r w:rsidRPr="00DC61F0">
        <w:rPr>
          <w:b/>
          <w:bCs/>
          <w:highlight w:val="yellow"/>
        </w:rPr>
        <w:t>(kryterium oceny ofert)</w:t>
      </w:r>
    </w:p>
    <w:p w14:paraId="337D5B21" w14:textId="77777777" w:rsidR="00DC61F0" w:rsidRPr="00DC61F0" w:rsidRDefault="00DC61F0" w:rsidP="00DC61F0">
      <w:pPr>
        <w:widowControl w:val="0"/>
        <w:spacing w:line="360" w:lineRule="auto"/>
        <w:ind w:right="1"/>
        <w:jc w:val="both"/>
        <w:rPr>
          <w:b/>
        </w:rPr>
      </w:pPr>
      <w:r w:rsidRPr="00DC61F0">
        <w:rPr>
          <w:b/>
        </w:rPr>
        <w:t>Okres udzielonej gwarancji wynosi:</w:t>
      </w:r>
      <w:r w:rsidRPr="00DC61F0">
        <w:t xml:space="preserve"> </w:t>
      </w:r>
      <w:r w:rsidRPr="00DC61F0">
        <w:rPr>
          <w:b/>
          <w:bCs/>
        </w:rPr>
        <w:t xml:space="preserve">…………… miesięcy </w:t>
      </w:r>
      <w:r w:rsidRPr="00DC61F0">
        <w:rPr>
          <w:b/>
          <w:bCs/>
          <w:highlight w:val="yellow"/>
        </w:rPr>
        <w:t>(kryterium oceny ofert)</w:t>
      </w:r>
    </w:p>
    <w:p w14:paraId="6B1DDE1F" w14:textId="77777777" w:rsidR="00DC61F0" w:rsidRPr="00DC61F0" w:rsidRDefault="00DC61F0" w:rsidP="00DC61F0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73DF42FF" w14:textId="77777777" w:rsidR="00DC61F0" w:rsidRPr="00DC61F0" w:rsidRDefault="00DC61F0" w:rsidP="00DC61F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lastRenderedPageBreak/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71A14AA" w14:textId="77777777" w:rsidR="00DC61F0" w:rsidRPr="00DC61F0" w:rsidRDefault="00DC61F0" w:rsidP="00DC61F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E97AA7B" w14:textId="77777777" w:rsidR="00DC61F0" w:rsidRPr="00DC61F0" w:rsidRDefault="00DC61F0" w:rsidP="00DC61F0">
      <w:pPr>
        <w:jc w:val="both"/>
        <w:rPr>
          <w:sz w:val="18"/>
          <w:szCs w:val="18"/>
        </w:rPr>
      </w:pPr>
    </w:p>
    <w:p w14:paraId="3B73F9AA" w14:textId="77777777" w:rsidR="00DC61F0" w:rsidRPr="00DC61F0" w:rsidRDefault="00DC61F0" w:rsidP="00DC61F0">
      <w:pPr>
        <w:rPr>
          <w:b/>
          <w:sz w:val="22"/>
          <w:szCs w:val="22"/>
          <w:u w:val="single"/>
        </w:rPr>
      </w:pPr>
      <w:r w:rsidRPr="00DC61F0">
        <w:rPr>
          <w:sz w:val="22"/>
          <w:szCs w:val="22"/>
        </w:rPr>
        <w:br w:type="page"/>
      </w:r>
      <w:r w:rsidRPr="00DC61F0">
        <w:rPr>
          <w:b/>
          <w:sz w:val="22"/>
          <w:szCs w:val="22"/>
          <w:u w:val="single"/>
        </w:rPr>
        <w:lastRenderedPageBreak/>
        <w:t>Jednocześnie oświadczamy, że:</w:t>
      </w:r>
    </w:p>
    <w:p w14:paraId="6B3DC573" w14:textId="77777777" w:rsidR="00DC61F0" w:rsidRPr="00DC61F0" w:rsidRDefault="00DC61F0" w:rsidP="00DC61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BCCACB0" w14:textId="77777777" w:rsidR="00DC61F0" w:rsidRPr="00DC61F0" w:rsidRDefault="00DC61F0" w:rsidP="00DC61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3609A299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AF8613" w14:textId="77777777" w:rsidR="00DC61F0" w:rsidRPr="00DC61F0" w:rsidRDefault="00DC61F0" w:rsidP="00DC61F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B74D1D" w14:textId="77777777" w:rsidR="00DC61F0" w:rsidRPr="00DC61F0" w:rsidRDefault="00DC61F0" w:rsidP="00DC61F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160C94" w14:textId="77777777" w:rsidR="00DC61F0" w:rsidRPr="00DC61F0" w:rsidRDefault="00DC61F0" w:rsidP="00DC61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61F0" w:rsidRPr="00DC61F0" w14:paraId="09CF3256" w14:textId="77777777" w:rsidTr="00D035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D68B3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67A30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61A5123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7936A" w14:textId="77777777" w:rsidR="00DC61F0" w:rsidRPr="00DC61F0" w:rsidRDefault="00DC61F0" w:rsidP="00DC61F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DC61F0" w:rsidRPr="00DC61F0" w14:paraId="1A434B1B" w14:textId="77777777" w:rsidTr="00D035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AC536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C9CC2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686EF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C61F0" w:rsidRPr="00DC61F0" w14:paraId="5483D1B3" w14:textId="77777777" w:rsidTr="00D035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4FAD7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7CE24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C1239" w14:textId="77777777" w:rsidR="00DC61F0" w:rsidRPr="00DC61F0" w:rsidRDefault="00DC61F0" w:rsidP="00DC61F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0109452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7716F4E3" w14:textId="77777777" w:rsidR="00DC61F0" w:rsidRPr="00DC61F0" w:rsidRDefault="00DC61F0" w:rsidP="00DC61F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6BDA645" w14:textId="77777777" w:rsidR="00DC61F0" w:rsidRPr="00DC61F0" w:rsidRDefault="00DC61F0" w:rsidP="00DC61F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4A07E01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4C0EDD81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54827D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21EF370" w14:textId="77777777" w:rsidR="00DC61F0" w:rsidRPr="00DC61F0" w:rsidRDefault="00DC61F0" w:rsidP="00DC61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86DFD9C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EA70F0D" w14:textId="77777777" w:rsidR="00DC61F0" w:rsidRPr="00DC61F0" w:rsidRDefault="00DC61F0" w:rsidP="00DC61F0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F96D91" w14:textId="77777777" w:rsidR="00DC61F0" w:rsidRPr="00DC61F0" w:rsidRDefault="00DC61F0" w:rsidP="00DC61F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20ED39A8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47C99DAD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CB2BFCE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750008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738EDD3D" w14:textId="77777777" w:rsidR="00DC61F0" w:rsidRPr="00DC61F0" w:rsidRDefault="00DC61F0" w:rsidP="00DC61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4ACA5F0D" w14:textId="77777777" w:rsidR="00DC61F0" w:rsidRPr="00DC61F0" w:rsidRDefault="00DC61F0" w:rsidP="00DC61F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0AD5328" w14:textId="77777777" w:rsidR="00DC61F0" w:rsidRPr="00DC61F0" w:rsidRDefault="00DC61F0" w:rsidP="00DC61F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45C12C7" w14:textId="77777777" w:rsidR="00DC61F0" w:rsidRPr="00DC61F0" w:rsidRDefault="00DC61F0" w:rsidP="00DC61F0">
      <w:pPr>
        <w:rPr>
          <w:b/>
          <w:sz w:val="22"/>
          <w:szCs w:val="22"/>
          <w:u w:val="single"/>
        </w:rPr>
      </w:pPr>
    </w:p>
    <w:p w14:paraId="6B2039E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83E56" w14:textId="77777777" w:rsidR="0084048E" w:rsidRDefault="0084048E">
      <w:r>
        <w:separator/>
      </w:r>
    </w:p>
  </w:endnote>
  <w:endnote w:type="continuationSeparator" w:id="0">
    <w:p w14:paraId="5835854E" w14:textId="77777777" w:rsidR="0084048E" w:rsidRDefault="0084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E49C1" w14:textId="77777777" w:rsidR="00730F80" w:rsidRDefault="00730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C0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94C63" w14:textId="77777777" w:rsidR="00730F80" w:rsidRDefault="00730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C90EC" w14:textId="77777777" w:rsidR="0084048E" w:rsidRDefault="0084048E">
      <w:r>
        <w:separator/>
      </w:r>
    </w:p>
  </w:footnote>
  <w:footnote w:type="continuationSeparator" w:id="0">
    <w:p w14:paraId="7C5689D5" w14:textId="77777777" w:rsidR="0084048E" w:rsidRDefault="00840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434A" w14:textId="77777777" w:rsidR="00730F80" w:rsidRDefault="00730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054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0B5F5" w14:textId="77777777" w:rsidR="00730F80" w:rsidRDefault="00730F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12927"/>
    <w:multiLevelType w:val="hybridMultilevel"/>
    <w:tmpl w:val="F1EA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25878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05454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0644084">
    <w:abstractNumId w:val="1"/>
  </w:num>
  <w:num w:numId="4" w16cid:durableId="63451915">
    <w:abstractNumId w:val="3"/>
  </w:num>
  <w:num w:numId="5" w16cid:durableId="864096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48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25499"/>
    <w:rsid w:val="0063384F"/>
    <w:rsid w:val="00643C6F"/>
    <w:rsid w:val="00646202"/>
    <w:rsid w:val="0065290F"/>
    <w:rsid w:val="006815F6"/>
    <w:rsid w:val="00730F80"/>
    <w:rsid w:val="007748F0"/>
    <w:rsid w:val="007A4321"/>
    <w:rsid w:val="00833933"/>
    <w:rsid w:val="0084048E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61F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3AA61"/>
  <w15:chartTrackingRefBased/>
  <w15:docId w15:val="{EE7F845A-C4FC-4A11-9C5E-3DB3E4B78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2022-05-02T08:30:00Z</dcterms:created>
  <dcterms:modified xsi:type="dcterms:W3CDTF">2022-05-02T08:30:00Z</dcterms:modified>
</cp:coreProperties>
</file>