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D6777" w14:textId="77777777" w:rsidR="005B3AD3" w:rsidRPr="00E874DC" w:rsidRDefault="005B3AD3" w:rsidP="005B3AD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3B71EB8" w14:textId="77777777" w:rsidR="005B3AD3" w:rsidRDefault="005B3AD3" w:rsidP="005B3AD3">
      <w:pPr>
        <w:spacing w:before="48" w:line="240" w:lineRule="atLeast"/>
        <w:jc w:val="right"/>
        <w:rPr>
          <w:b/>
          <w:sz w:val="24"/>
          <w:szCs w:val="24"/>
          <w:lang w:val="pl-PL"/>
        </w:rPr>
      </w:pPr>
    </w:p>
    <w:p w14:paraId="23222E32" w14:textId="77777777" w:rsidR="005B3AD3" w:rsidRDefault="005B3AD3" w:rsidP="005B3AD3">
      <w:pPr>
        <w:spacing w:before="48" w:line="240" w:lineRule="atLeast"/>
        <w:jc w:val="center"/>
        <w:rPr>
          <w:b/>
          <w:sz w:val="24"/>
          <w:szCs w:val="24"/>
          <w:lang w:val="pl-PL"/>
        </w:rPr>
      </w:pPr>
      <w:r>
        <w:rPr>
          <w:b/>
          <w:sz w:val="24"/>
          <w:szCs w:val="24"/>
          <w:lang w:val="pl-PL"/>
        </w:rPr>
        <w:t>WZÓR UMOWY</w:t>
      </w:r>
    </w:p>
    <w:p w14:paraId="7152F43A" w14:textId="77777777" w:rsidR="005B3AD3" w:rsidRDefault="005B3AD3" w:rsidP="005B3AD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6703A87" w14:textId="77777777" w:rsidR="005B3AD3" w:rsidRDefault="005B3AD3" w:rsidP="005B3AD3">
      <w:pPr>
        <w:spacing w:before="48" w:line="240" w:lineRule="atLeast"/>
        <w:jc w:val="center"/>
        <w:rPr>
          <w:b/>
          <w:sz w:val="28"/>
          <w:lang w:val="pl-PL"/>
        </w:rPr>
      </w:pPr>
    </w:p>
    <w:p w14:paraId="6A81FE6B" w14:textId="75D6EE32" w:rsidR="005B3AD3" w:rsidRPr="00AA2A22" w:rsidRDefault="005B3AD3" w:rsidP="005B3AD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KC-zp.272-2</w:t>
      </w:r>
      <w:r>
        <w:rPr>
          <w:rFonts w:ascii="Times New Roman" w:hAnsi="Times New Roman"/>
        </w:rPr>
        <w:t>69</w:t>
      </w:r>
      <w:r>
        <w:rPr>
          <w:rFonts w:ascii="Times New Roman" w:hAnsi="Times New Roman"/>
        </w:rPr>
        <w:t>/22</w:t>
      </w:r>
      <w:r w:rsidRPr="00AA2A22">
        <w:rPr>
          <w:rFonts w:ascii="Times New Roman" w:hAnsi="Times New Roman"/>
        </w:rPr>
        <w:t xml:space="preserve"> </w:t>
      </w:r>
    </w:p>
    <w:p w14:paraId="180A439D" w14:textId="77777777" w:rsidR="005B3AD3" w:rsidRDefault="005B3AD3" w:rsidP="005B3AD3">
      <w:pPr>
        <w:pStyle w:val="Tekstpodstawowy"/>
        <w:ind w:right="-47"/>
        <w:jc w:val="both"/>
        <w:rPr>
          <w:rFonts w:ascii="Times New Roman" w:hAnsi="Times New Roman"/>
        </w:rPr>
      </w:pPr>
      <w:r w:rsidRPr="00AA2A22">
        <w:rPr>
          <w:rFonts w:ascii="Times New Roman" w:hAnsi="Times New Roman"/>
        </w:rPr>
        <w:t>pomiędzy</w:t>
      </w:r>
    </w:p>
    <w:p w14:paraId="5CD0915C" w14:textId="77777777" w:rsidR="005B3AD3" w:rsidRDefault="005B3AD3" w:rsidP="005B3AD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8656085" w14:textId="77777777" w:rsidR="005B3AD3" w:rsidRDefault="005B3AD3" w:rsidP="005B3AD3">
      <w:pPr>
        <w:pStyle w:val="Tekstpodstawowy"/>
        <w:ind w:right="-47"/>
        <w:jc w:val="both"/>
        <w:rPr>
          <w:rFonts w:ascii="Times New Roman" w:hAnsi="Times New Roman"/>
        </w:rPr>
      </w:pPr>
      <w:r>
        <w:rPr>
          <w:rFonts w:ascii="Times New Roman" w:hAnsi="Times New Roman"/>
        </w:rPr>
        <w:t>reprezentowana przez:</w:t>
      </w:r>
    </w:p>
    <w:p w14:paraId="7434AFF2" w14:textId="77777777" w:rsidR="005B3AD3" w:rsidRDefault="005B3AD3" w:rsidP="005B3AD3">
      <w:pPr>
        <w:pStyle w:val="Tekstpodstawowy"/>
        <w:ind w:right="-47"/>
        <w:jc w:val="both"/>
        <w:rPr>
          <w:rFonts w:ascii="Times New Roman" w:hAnsi="Times New Roman"/>
        </w:rPr>
      </w:pPr>
      <w:r>
        <w:rPr>
          <w:rFonts w:ascii="Times New Roman" w:hAnsi="Times New Roman"/>
        </w:rPr>
        <w:t xml:space="preserve">1.Dziekana Wydziału /Kierownika Jednostki/............................................................................. </w:t>
      </w:r>
    </w:p>
    <w:p w14:paraId="244ECAC1" w14:textId="77777777" w:rsidR="005B3AD3" w:rsidRDefault="005B3AD3" w:rsidP="005B3AD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DC5210E" w14:textId="77777777" w:rsidR="005B3AD3" w:rsidRDefault="005B3AD3" w:rsidP="005B3AD3">
      <w:pPr>
        <w:pStyle w:val="Tekstpodstawowy"/>
        <w:ind w:right="-47"/>
        <w:jc w:val="both"/>
        <w:rPr>
          <w:rFonts w:ascii="Times New Roman" w:hAnsi="Times New Roman"/>
        </w:rPr>
      </w:pPr>
      <w:r>
        <w:rPr>
          <w:rFonts w:ascii="Times New Roman" w:hAnsi="Times New Roman"/>
        </w:rPr>
        <w:t>zwaną dalej KUPUJĄCYM</w:t>
      </w:r>
    </w:p>
    <w:p w14:paraId="0E921937" w14:textId="77777777" w:rsidR="005B3AD3" w:rsidRDefault="005B3AD3" w:rsidP="005B3AD3">
      <w:pPr>
        <w:pStyle w:val="Tekstpodstawowy"/>
        <w:ind w:right="-47"/>
        <w:jc w:val="both"/>
        <w:rPr>
          <w:rFonts w:ascii="Times New Roman" w:hAnsi="Times New Roman"/>
        </w:rPr>
      </w:pPr>
      <w:r>
        <w:rPr>
          <w:rFonts w:ascii="Times New Roman" w:hAnsi="Times New Roman"/>
        </w:rPr>
        <w:t xml:space="preserve">a </w:t>
      </w:r>
    </w:p>
    <w:p w14:paraId="15DE01AA" w14:textId="77777777" w:rsidR="005B3AD3" w:rsidRDefault="005B3AD3" w:rsidP="005B3AD3">
      <w:pPr>
        <w:pStyle w:val="Tekstpodstawowy"/>
        <w:ind w:right="-47"/>
        <w:jc w:val="both"/>
        <w:rPr>
          <w:rFonts w:ascii="Times New Roman" w:hAnsi="Times New Roman"/>
        </w:rPr>
      </w:pPr>
      <w:r>
        <w:rPr>
          <w:rFonts w:ascii="Times New Roman" w:hAnsi="Times New Roman"/>
        </w:rPr>
        <w:t>......................................................................................................................................................</w:t>
      </w:r>
    </w:p>
    <w:p w14:paraId="00F29075" w14:textId="77777777" w:rsidR="005B3AD3" w:rsidRDefault="005B3AD3" w:rsidP="005B3AD3">
      <w:pPr>
        <w:pStyle w:val="Tekstpodstawowy"/>
        <w:ind w:right="-47"/>
        <w:jc w:val="both"/>
        <w:rPr>
          <w:rFonts w:ascii="Times New Roman" w:hAnsi="Times New Roman"/>
        </w:rPr>
      </w:pPr>
      <w:r>
        <w:rPr>
          <w:rFonts w:ascii="Times New Roman" w:hAnsi="Times New Roman"/>
        </w:rPr>
        <w:t>......................................................................................................................................................</w:t>
      </w:r>
    </w:p>
    <w:p w14:paraId="749C86BB" w14:textId="77777777" w:rsidR="005B3AD3" w:rsidRDefault="005B3AD3" w:rsidP="005B3AD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3E9B6E9" w14:textId="77777777" w:rsidR="005B3AD3" w:rsidRDefault="005B3AD3" w:rsidP="005B3AD3">
      <w:pPr>
        <w:pStyle w:val="Tekstpodstawowy"/>
        <w:ind w:right="-47"/>
        <w:jc w:val="both"/>
        <w:rPr>
          <w:rFonts w:ascii="Times New Roman" w:hAnsi="Times New Roman"/>
        </w:rPr>
      </w:pPr>
      <w:r>
        <w:rPr>
          <w:rFonts w:ascii="Times New Roman" w:hAnsi="Times New Roman"/>
        </w:rPr>
        <w:t>reprezentowanym przez:</w:t>
      </w:r>
    </w:p>
    <w:p w14:paraId="281ADB24" w14:textId="77777777" w:rsidR="005B3AD3" w:rsidRDefault="005B3AD3" w:rsidP="005B3AD3">
      <w:pPr>
        <w:pStyle w:val="Tekstpodstawowy"/>
        <w:ind w:right="-47"/>
        <w:jc w:val="both"/>
        <w:rPr>
          <w:rFonts w:ascii="Times New Roman" w:hAnsi="Times New Roman"/>
        </w:rPr>
      </w:pPr>
      <w:r>
        <w:rPr>
          <w:rFonts w:ascii="Times New Roman" w:hAnsi="Times New Roman"/>
        </w:rPr>
        <w:t>1...................................................................................................................................................</w:t>
      </w:r>
    </w:p>
    <w:p w14:paraId="2955CD65" w14:textId="77777777" w:rsidR="005B3AD3" w:rsidRDefault="005B3AD3" w:rsidP="005B3AD3">
      <w:pPr>
        <w:pStyle w:val="Tekstpodstawowy"/>
        <w:ind w:right="-47"/>
        <w:jc w:val="both"/>
        <w:rPr>
          <w:rFonts w:ascii="Times New Roman" w:hAnsi="Times New Roman"/>
        </w:rPr>
      </w:pPr>
      <w:r>
        <w:rPr>
          <w:rFonts w:ascii="Times New Roman" w:hAnsi="Times New Roman"/>
        </w:rPr>
        <w:t xml:space="preserve">2................................................................................................................................................... </w:t>
      </w:r>
    </w:p>
    <w:p w14:paraId="5BB562F2" w14:textId="77777777" w:rsidR="005B3AD3" w:rsidRDefault="005B3AD3" w:rsidP="005B3AD3">
      <w:pPr>
        <w:pStyle w:val="Tekstpodstawowy"/>
        <w:ind w:right="-47"/>
        <w:jc w:val="both"/>
        <w:rPr>
          <w:rFonts w:ascii="Times New Roman" w:hAnsi="Times New Roman"/>
        </w:rPr>
      </w:pPr>
      <w:r>
        <w:rPr>
          <w:rFonts w:ascii="Times New Roman" w:hAnsi="Times New Roman"/>
        </w:rPr>
        <w:t>zwanym dalej SPRZEDAWCĄ</w:t>
      </w:r>
    </w:p>
    <w:p w14:paraId="58A1D426" w14:textId="77777777" w:rsidR="005B3AD3" w:rsidRDefault="005B3AD3" w:rsidP="005B3AD3">
      <w:pPr>
        <w:pStyle w:val="Tekstpodstawowy"/>
        <w:ind w:right="-47"/>
        <w:jc w:val="center"/>
        <w:rPr>
          <w:rFonts w:ascii="Times New Roman" w:hAnsi="Times New Roman"/>
        </w:rPr>
      </w:pPr>
    </w:p>
    <w:p w14:paraId="5354A7C5"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1</w:t>
      </w:r>
    </w:p>
    <w:p w14:paraId="71B514F8" w14:textId="77777777" w:rsidR="005B3AD3" w:rsidRPr="00DB304F" w:rsidRDefault="005B3AD3" w:rsidP="005B3AD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DB304F">
        <w:rPr>
          <w:rFonts w:ascii="Times New Roman" w:hAnsi="Times New Roman"/>
          <w:b/>
        </w:rPr>
        <w:t xml:space="preserve">dostawa 4 szt. dwukanałowego, sterowanego źródła wysokiego napięcia dla </w:t>
      </w:r>
      <w:proofErr w:type="spellStart"/>
      <w:r w:rsidRPr="00DB304F">
        <w:rPr>
          <w:rFonts w:ascii="Times New Roman" w:hAnsi="Times New Roman"/>
          <w:b/>
        </w:rPr>
        <w:t>WFiIS</w:t>
      </w:r>
      <w:proofErr w:type="spellEnd"/>
    </w:p>
    <w:p w14:paraId="4AF25738" w14:textId="77777777" w:rsidR="005B3AD3" w:rsidRPr="0043435F" w:rsidRDefault="005B3AD3" w:rsidP="005B3AD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E08D330" w14:textId="77777777" w:rsidR="005B3AD3" w:rsidRPr="0043435F" w:rsidRDefault="005B3AD3" w:rsidP="005B3AD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39ABC18" w14:textId="77777777" w:rsidR="005B3AD3" w:rsidRDefault="005B3AD3" w:rsidP="005B3AD3">
      <w:pPr>
        <w:pStyle w:val="Tekstpodstawowy"/>
        <w:ind w:right="-47"/>
        <w:jc w:val="both"/>
        <w:rPr>
          <w:rFonts w:ascii="Times New Roman" w:hAnsi="Times New Roman"/>
        </w:rPr>
      </w:pPr>
    </w:p>
    <w:p w14:paraId="222EAE86"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2</w:t>
      </w:r>
    </w:p>
    <w:p w14:paraId="73EA214B" w14:textId="77777777" w:rsidR="005B3AD3" w:rsidRPr="0043435F" w:rsidRDefault="005B3AD3" w:rsidP="005B3AD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r>
        <w:rPr>
          <w:rFonts w:ascii="Times New Roman" w:hAnsi="Times New Roman"/>
          <w:szCs w:val="24"/>
        </w:rPr>
        <w:t xml:space="preserve"> </w:t>
      </w:r>
    </w:p>
    <w:p w14:paraId="780C398C" w14:textId="77777777" w:rsidR="005B3AD3" w:rsidRPr="0043435F" w:rsidRDefault="005B3AD3" w:rsidP="005B3AD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808A114" w14:textId="77777777" w:rsidR="005B3AD3" w:rsidRPr="0043435F" w:rsidRDefault="005B3AD3" w:rsidP="005B3AD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E18416D" w14:textId="77777777" w:rsidR="005B3AD3" w:rsidRDefault="005B3AD3" w:rsidP="005B3AD3">
      <w:pPr>
        <w:pStyle w:val="Tekstpodstawowy"/>
        <w:ind w:right="-47"/>
        <w:jc w:val="both"/>
        <w:rPr>
          <w:rFonts w:ascii="Times New Roman" w:hAnsi="Times New Roman"/>
        </w:rPr>
      </w:pPr>
    </w:p>
    <w:p w14:paraId="1392BF2D"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3</w:t>
      </w:r>
    </w:p>
    <w:p w14:paraId="7FBCED3F" w14:textId="77777777" w:rsidR="005B3AD3" w:rsidRPr="0043435F" w:rsidRDefault="005B3AD3" w:rsidP="005B3AD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DE68A2B" w14:textId="77777777" w:rsidR="005B3AD3" w:rsidRPr="0043435F" w:rsidRDefault="005B3AD3" w:rsidP="005B3AD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04F45E5" w14:textId="77777777" w:rsidR="005B3AD3" w:rsidRPr="0043435F" w:rsidRDefault="005B3AD3" w:rsidP="005B3AD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C395DD2" w14:textId="77777777" w:rsidR="005B3AD3" w:rsidRPr="0043435F" w:rsidRDefault="005B3AD3" w:rsidP="005B3AD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1FD13641" w14:textId="77777777" w:rsidR="005B3AD3" w:rsidRPr="0043435F" w:rsidRDefault="005B3AD3" w:rsidP="005B3AD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81B23D8" w14:textId="77777777" w:rsidR="005B3AD3" w:rsidRDefault="005B3AD3" w:rsidP="005B3AD3">
      <w:pPr>
        <w:pStyle w:val="Tekstpodstawowy"/>
        <w:ind w:right="-47"/>
        <w:jc w:val="both"/>
        <w:rPr>
          <w:rFonts w:ascii="Times New Roman" w:hAnsi="Times New Roman"/>
        </w:rPr>
      </w:pPr>
    </w:p>
    <w:p w14:paraId="043AF335"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4</w:t>
      </w:r>
    </w:p>
    <w:p w14:paraId="6490F4A5" w14:textId="77777777" w:rsidR="005B3AD3" w:rsidRDefault="005B3AD3" w:rsidP="005B3AD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8064738" w14:textId="77777777" w:rsidR="005B3AD3" w:rsidRDefault="005B3AD3" w:rsidP="005B3AD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3E6EAB1" w14:textId="77777777" w:rsidR="005B3AD3" w:rsidRDefault="005B3AD3" w:rsidP="005B3AD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CC63662" w14:textId="77777777" w:rsidR="005B3AD3" w:rsidRPr="00593CEB" w:rsidRDefault="005B3AD3" w:rsidP="005B3AD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B211C46" w14:textId="77777777" w:rsidR="005B3AD3" w:rsidRDefault="005B3AD3" w:rsidP="005B3AD3">
      <w:pPr>
        <w:pStyle w:val="Tekstpodstawowy"/>
        <w:ind w:right="-47"/>
        <w:jc w:val="center"/>
        <w:rPr>
          <w:rFonts w:ascii="Times New Roman" w:hAnsi="Times New Roman"/>
        </w:rPr>
      </w:pPr>
    </w:p>
    <w:p w14:paraId="40469EFE"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5</w:t>
      </w:r>
    </w:p>
    <w:p w14:paraId="704E4FF6" w14:textId="77777777" w:rsidR="005B3AD3" w:rsidRPr="00C53B52" w:rsidRDefault="005B3AD3" w:rsidP="005B3AD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75E7A78" w14:textId="77777777" w:rsidR="005B3AD3" w:rsidRPr="00C53B52" w:rsidRDefault="005B3AD3" w:rsidP="005B3AD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E8D08DD" w14:textId="77777777" w:rsidR="005B3AD3" w:rsidRPr="00C53B52" w:rsidRDefault="005B3AD3" w:rsidP="005B3AD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399D3C4" w14:textId="77777777" w:rsidR="005B3AD3" w:rsidRPr="00C53B52" w:rsidRDefault="005B3AD3" w:rsidP="005B3AD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F5DB2A4" w14:textId="77777777" w:rsidR="005B3AD3" w:rsidRPr="00C53B52" w:rsidRDefault="005B3AD3" w:rsidP="005B3AD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89AE60B" w14:textId="77777777" w:rsidR="005B3AD3" w:rsidRPr="00C53B52" w:rsidRDefault="005B3AD3" w:rsidP="005B3AD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977EAC6" w14:textId="77777777" w:rsidR="005B3AD3" w:rsidRPr="00C53B52" w:rsidRDefault="005B3AD3" w:rsidP="005B3AD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87658F0" w14:textId="77777777" w:rsidR="005B3AD3" w:rsidRPr="00C53B52" w:rsidRDefault="005B3AD3" w:rsidP="005B3AD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F3ED311" w14:textId="77777777" w:rsidR="005B3AD3" w:rsidRPr="00C53B52" w:rsidRDefault="005B3AD3" w:rsidP="005B3AD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83411E3" w14:textId="77777777" w:rsidR="005B3AD3" w:rsidRDefault="005B3AD3" w:rsidP="005B3AD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09EFBB8" w14:textId="77777777" w:rsidR="005B3AD3" w:rsidRDefault="005B3AD3" w:rsidP="005B3AD3">
      <w:pPr>
        <w:pStyle w:val="Tekstpodstawowy"/>
        <w:ind w:right="-47"/>
        <w:jc w:val="center"/>
        <w:rPr>
          <w:rFonts w:ascii="Times New Roman" w:hAnsi="Times New Roman"/>
          <w:b/>
        </w:rPr>
      </w:pPr>
    </w:p>
    <w:p w14:paraId="2E2B9BE9" w14:textId="77777777" w:rsidR="005B3AD3" w:rsidRDefault="005B3AD3" w:rsidP="005B3AD3">
      <w:pPr>
        <w:pStyle w:val="Tekstpodstawowy"/>
        <w:ind w:right="-47"/>
        <w:jc w:val="center"/>
        <w:rPr>
          <w:rFonts w:ascii="Times New Roman" w:hAnsi="Times New Roman"/>
          <w:b/>
        </w:rPr>
      </w:pPr>
    </w:p>
    <w:p w14:paraId="5A08F9DB" w14:textId="77777777" w:rsidR="005B3AD3" w:rsidRDefault="005B3AD3" w:rsidP="005B3AD3">
      <w:pPr>
        <w:pStyle w:val="Tekstpodstawowy"/>
        <w:ind w:right="-47"/>
        <w:jc w:val="center"/>
        <w:rPr>
          <w:rFonts w:ascii="Times New Roman" w:hAnsi="Times New Roman"/>
          <w:b/>
        </w:rPr>
      </w:pPr>
      <w:r w:rsidRPr="00877B92">
        <w:rPr>
          <w:rFonts w:ascii="Times New Roman" w:hAnsi="Times New Roman"/>
          <w:b/>
        </w:rPr>
        <w:lastRenderedPageBreak/>
        <w:t>§ 6</w:t>
      </w:r>
    </w:p>
    <w:p w14:paraId="256639F3" w14:textId="77777777" w:rsidR="005B3AD3" w:rsidRDefault="005B3AD3" w:rsidP="005B3AD3">
      <w:pPr>
        <w:pStyle w:val="Tekstpodstawowy"/>
        <w:ind w:right="-47"/>
        <w:jc w:val="center"/>
        <w:rPr>
          <w:rFonts w:ascii="Times New Roman" w:hAnsi="Times New Roman"/>
          <w:b/>
        </w:rPr>
      </w:pPr>
    </w:p>
    <w:p w14:paraId="5DC9EEA0" w14:textId="77777777" w:rsidR="005B3AD3" w:rsidRDefault="005B3AD3" w:rsidP="005B3AD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6D457AE" w14:textId="77777777" w:rsidR="005B3AD3" w:rsidRDefault="005B3AD3" w:rsidP="005B3AD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B3462BC" w14:textId="77777777" w:rsidR="005B3AD3" w:rsidRDefault="005B3AD3" w:rsidP="005B3AD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3BCACCC" w14:textId="77777777" w:rsidR="005B3AD3" w:rsidRDefault="005B3AD3" w:rsidP="005B3AD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3DFA88" w14:textId="77777777" w:rsidR="005B3AD3" w:rsidRDefault="005B3AD3" w:rsidP="005B3AD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CC106E0"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431A68C" w14:textId="77777777" w:rsidR="005B3AD3" w:rsidRPr="003F1749" w:rsidRDefault="005B3AD3" w:rsidP="005B3AD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FCF4DA2" w14:textId="77777777" w:rsidR="005B3AD3" w:rsidRDefault="005B3AD3" w:rsidP="005B3AD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EE21499" w14:textId="77777777" w:rsidR="005B3AD3" w:rsidRDefault="005B3AD3" w:rsidP="005B3AD3">
      <w:pPr>
        <w:pStyle w:val="Tekstpodstawowy"/>
        <w:ind w:right="-47"/>
        <w:jc w:val="center"/>
        <w:rPr>
          <w:rFonts w:ascii="Times New Roman" w:hAnsi="Times New Roman"/>
        </w:rPr>
      </w:pPr>
    </w:p>
    <w:p w14:paraId="023CF5C5"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7AD4547" w14:textId="77777777" w:rsidR="005B3AD3" w:rsidRPr="0043435F" w:rsidRDefault="005B3AD3" w:rsidP="005B3AD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D47B645" w14:textId="77777777" w:rsidR="005B3AD3" w:rsidRPr="0043435F" w:rsidRDefault="005B3AD3" w:rsidP="005B3AD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3286130"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F254C66"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4F0B65A"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0190779C"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1E495824" w14:textId="77777777" w:rsidR="005B3AD3" w:rsidRDefault="005B3AD3" w:rsidP="005B3AD3">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EC726F5" w14:textId="77777777" w:rsidR="005B3AD3" w:rsidRPr="00144BE6" w:rsidRDefault="005B3AD3" w:rsidP="005B3AD3">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92E6E17"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5424BEF"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B67F907" w14:textId="77777777" w:rsidR="005B3AD3" w:rsidRPr="0043435F" w:rsidRDefault="005B3AD3" w:rsidP="005B3AD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EC935EA" w14:textId="77777777" w:rsidR="005B3AD3" w:rsidRPr="0043435F" w:rsidRDefault="005B3AD3" w:rsidP="005B3AD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82650F1" w14:textId="77777777" w:rsidR="005B3AD3" w:rsidRPr="0043435F" w:rsidRDefault="005B3AD3" w:rsidP="005B3AD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0FBD5A3" w14:textId="77777777" w:rsidR="005B3AD3" w:rsidRPr="0043435F" w:rsidRDefault="005B3AD3" w:rsidP="005B3AD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83FAEE0" w14:textId="77777777" w:rsidR="005B3AD3" w:rsidRDefault="005B3AD3" w:rsidP="005B3AD3">
      <w:pPr>
        <w:pStyle w:val="Tekstpodstawowy"/>
        <w:ind w:left="284" w:right="-47"/>
        <w:jc w:val="both"/>
        <w:rPr>
          <w:rFonts w:ascii="Times New Roman" w:hAnsi="Times New Roman"/>
        </w:rPr>
      </w:pPr>
    </w:p>
    <w:p w14:paraId="5E2486FD"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A5B79EB" w14:textId="77777777" w:rsidR="005B3AD3" w:rsidRDefault="005B3AD3" w:rsidP="005B3AD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260F653" w14:textId="77777777" w:rsidR="005B3AD3" w:rsidRPr="009B2595" w:rsidRDefault="005B3AD3" w:rsidP="005B3AD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CD6B2B5" w14:textId="77777777" w:rsidR="005B3AD3" w:rsidRPr="009B2595" w:rsidRDefault="005B3AD3" w:rsidP="005B3AD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3929A74" w14:textId="77777777" w:rsidR="005B3AD3" w:rsidRPr="009B2595" w:rsidRDefault="005B3AD3" w:rsidP="005B3AD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A3C1FAA" w14:textId="77777777" w:rsidR="005B3AD3" w:rsidRPr="009B2595" w:rsidRDefault="005B3AD3" w:rsidP="005B3AD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F97C08E" w14:textId="77777777" w:rsidR="005B3AD3" w:rsidRPr="009B2595" w:rsidRDefault="005B3AD3" w:rsidP="005B3AD3">
      <w:pPr>
        <w:suppressAutoHyphens/>
        <w:autoSpaceDN w:val="0"/>
        <w:spacing w:after="147"/>
        <w:ind w:left="568"/>
        <w:jc w:val="both"/>
        <w:rPr>
          <w:color w:val="000000"/>
          <w:sz w:val="24"/>
          <w:szCs w:val="24"/>
          <w:lang w:val="pl-PL"/>
        </w:rPr>
      </w:pPr>
      <w:r w:rsidRPr="009B2595">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w:t>
      </w:r>
      <w:r w:rsidRPr="009B2595">
        <w:rPr>
          <w:color w:val="000000"/>
          <w:sz w:val="24"/>
          <w:szCs w:val="24"/>
          <w:lang w:val="pl-PL"/>
        </w:rPr>
        <w:lastRenderedPageBreak/>
        <w:t>prawidłowej realizacji dostawy oraz innych niezawinionych przez Strony przyczyny, w tym spowodowane przez tzw. siłę wyższą w rozumieniu § 11 ust 1;</w:t>
      </w:r>
      <w:bookmarkEnd w:id="0"/>
    </w:p>
    <w:p w14:paraId="2BC2F4E8" w14:textId="77777777" w:rsidR="005B3AD3" w:rsidRPr="009B2595" w:rsidRDefault="005B3AD3" w:rsidP="005B3AD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13A42B8" w14:textId="77777777" w:rsidR="005B3AD3" w:rsidRPr="009B2595" w:rsidRDefault="005B3AD3" w:rsidP="005B3AD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31E6FE6" w14:textId="77777777" w:rsidR="005B3AD3" w:rsidRPr="009B2595" w:rsidRDefault="005B3AD3" w:rsidP="005B3AD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1B7A97E" w14:textId="77777777" w:rsidR="005B3AD3" w:rsidRPr="009B2595" w:rsidRDefault="005B3AD3" w:rsidP="005B3AD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DEDFF92" w14:textId="77777777" w:rsidR="005B3AD3" w:rsidRPr="009B2595" w:rsidRDefault="005B3AD3" w:rsidP="005B3AD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E7251BD" w14:textId="77777777" w:rsidR="005B3AD3" w:rsidRPr="009B2595" w:rsidRDefault="005B3AD3" w:rsidP="005B3AD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2B6A75D" w14:textId="77777777" w:rsidR="005B3AD3" w:rsidRPr="00042F5C" w:rsidRDefault="005B3AD3" w:rsidP="005B3AD3">
      <w:pPr>
        <w:widowControl w:val="0"/>
        <w:suppressAutoHyphens/>
        <w:autoSpaceDN w:val="0"/>
        <w:ind w:left="360"/>
        <w:jc w:val="center"/>
        <w:textAlignment w:val="baseline"/>
        <w:rPr>
          <w:rFonts w:eastAsia="SimSun"/>
          <w:b/>
          <w:bCs/>
          <w:color w:val="000000"/>
          <w:kern w:val="2"/>
          <w:sz w:val="24"/>
          <w:szCs w:val="24"/>
          <w:lang w:val="pl-PL"/>
        </w:rPr>
      </w:pPr>
    </w:p>
    <w:p w14:paraId="043F5D40" w14:textId="77777777" w:rsidR="005B3AD3" w:rsidRPr="009B2595" w:rsidRDefault="005B3AD3" w:rsidP="005B3AD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DE91826" w14:textId="77777777" w:rsidR="005B3AD3" w:rsidRPr="009B2595" w:rsidRDefault="005B3AD3" w:rsidP="005B3AD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250309D" w14:textId="77777777" w:rsidR="005B3AD3" w:rsidRPr="009B2595" w:rsidRDefault="005B3AD3" w:rsidP="005B3AD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965C377" w14:textId="77777777" w:rsidR="005B3AD3" w:rsidRPr="009B2595" w:rsidRDefault="005B3AD3" w:rsidP="005B3AD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0086A32" w14:textId="77777777" w:rsidR="005B3AD3" w:rsidRPr="009B2595" w:rsidRDefault="005B3AD3" w:rsidP="005B3AD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DDEE253" w14:textId="77777777" w:rsidR="005B3AD3" w:rsidRDefault="005B3AD3" w:rsidP="005B3AD3">
      <w:pPr>
        <w:pStyle w:val="Tekstpodstawowy"/>
        <w:ind w:right="-47"/>
        <w:rPr>
          <w:rFonts w:ascii="Times New Roman" w:hAnsi="Times New Roman"/>
        </w:rPr>
      </w:pPr>
    </w:p>
    <w:p w14:paraId="3A9D3BD5" w14:textId="77777777" w:rsidR="005B3AD3" w:rsidRDefault="005B3AD3" w:rsidP="005B3AD3">
      <w:pPr>
        <w:pStyle w:val="Tekstpodstawowy"/>
        <w:ind w:right="-47"/>
        <w:jc w:val="center"/>
        <w:rPr>
          <w:rFonts w:ascii="Times New Roman" w:hAnsi="Times New Roman"/>
          <w:b/>
        </w:rPr>
      </w:pPr>
    </w:p>
    <w:p w14:paraId="3D0D1E44" w14:textId="77777777" w:rsidR="005B3AD3" w:rsidRDefault="005B3AD3" w:rsidP="005B3AD3">
      <w:pPr>
        <w:pStyle w:val="Tekstpodstawowy"/>
        <w:ind w:right="-47"/>
        <w:jc w:val="center"/>
        <w:rPr>
          <w:rFonts w:ascii="Times New Roman" w:hAnsi="Times New Roman"/>
          <w:b/>
        </w:rPr>
      </w:pPr>
    </w:p>
    <w:p w14:paraId="3B4EDFE9"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5BF0B2E0" w14:textId="77777777" w:rsidR="005B3AD3" w:rsidRDefault="005B3AD3" w:rsidP="005B3AD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C0B3549" w14:textId="77777777" w:rsidR="005B3AD3" w:rsidRDefault="005B3AD3" w:rsidP="005B3AD3">
      <w:pPr>
        <w:pStyle w:val="Tekstpodstawowy"/>
        <w:ind w:right="-47"/>
        <w:jc w:val="center"/>
        <w:rPr>
          <w:rFonts w:ascii="Times New Roman" w:hAnsi="Times New Roman"/>
        </w:rPr>
      </w:pPr>
    </w:p>
    <w:p w14:paraId="1507F94E" w14:textId="77777777" w:rsidR="005B3AD3" w:rsidRDefault="005B3AD3" w:rsidP="005B3AD3">
      <w:pPr>
        <w:pStyle w:val="Tekstpodstawowy"/>
        <w:ind w:right="-47"/>
        <w:jc w:val="center"/>
        <w:rPr>
          <w:rFonts w:ascii="Times New Roman" w:hAnsi="Times New Roman"/>
        </w:rPr>
      </w:pPr>
    </w:p>
    <w:p w14:paraId="6DF3D942" w14:textId="77777777" w:rsidR="005B3AD3" w:rsidRPr="00877B92" w:rsidRDefault="005B3AD3" w:rsidP="005B3AD3">
      <w:pPr>
        <w:pStyle w:val="Tekstpodstawowy"/>
        <w:ind w:right="-47"/>
        <w:jc w:val="center"/>
        <w:rPr>
          <w:b/>
        </w:rPr>
      </w:pPr>
      <w:r w:rsidRPr="00877B92">
        <w:rPr>
          <w:rFonts w:ascii="Times New Roman" w:hAnsi="Times New Roman"/>
          <w:b/>
        </w:rPr>
        <w:t>§1</w:t>
      </w:r>
      <w:r>
        <w:rPr>
          <w:rFonts w:ascii="Times New Roman" w:hAnsi="Times New Roman"/>
          <w:b/>
        </w:rPr>
        <w:t>2</w:t>
      </w:r>
    </w:p>
    <w:p w14:paraId="3EE2B475" w14:textId="77777777" w:rsidR="005B3AD3" w:rsidRDefault="005B3AD3" w:rsidP="005B3AD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31D388" w14:textId="77777777" w:rsidR="005B3AD3" w:rsidRDefault="005B3AD3" w:rsidP="005B3AD3">
      <w:pPr>
        <w:pStyle w:val="NormalnyWeb"/>
        <w:jc w:val="both"/>
      </w:pPr>
      <w:r>
        <w:t xml:space="preserve">2. W razie wątpliwości, czy określona informacja stanowi tajemnicę Wykonawca zobowiązany jest zwrócić się w formie pisemnej do Zamawiającego o wyjaśnienie takiej wątpliwości. </w:t>
      </w:r>
    </w:p>
    <w:p w14:paraId="048CD8E2" w14:textId="77777777" w:rsidR="005B3AD3" w:rsidRDefault="005B3AD3" w:rsidP="005B3AD3">
      <w:pPr>
        <w:pStyle w:val="NormalnyWeb"/>
        <w:jc w:val="both"/>
      </w:pPr>
      <w:r>
        <w:t xml:space="preserve">3. Wykonawca zobowiązuje się do wykorzystania uzyskanych, powyższych informacji jedynie w celu wykonania przedmiotu umowy. </w:t>
      </w:r>
    </w:p>
    <w:p w14:paraId="2A690CBA" w14:textId="77777777" w:rsidR="005B3AD3" w:rsidRDefault="005B3AD3" w:rsidP="005B3AD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B19FF02" w14:textId="77777777" w:rsidR="005B3AD3" w:rsidRDefault="005B3AD3" w:rsidP="005B3AD3">
      <w:pPr>
        <w:pStyle w:val="NormalnyWeb"/>
        <w:jc w:val="both"/>
      </w:pPr>
      <w:r>
        <w:t>5. Powyższe przepisy nie będą miały zastosowania wobec informacji powszechnie znanych lub opublikowanych oraz w przypadku żądania ich ujawnienia przez uprawniony organ.</w:t>
      </w:r>
    </w:p>
    <w:p w14:paraId="4F58B57C" w14:textId="77777777" w:rsidR="005B3AD3" w:rsidRDefault="005B3AD3" w:rsidP="005B3AD3">
      <w:pPr>
        <w:pStyle w:val="Tekstpodstawowy"/>
        <w:ind w:right="-47"/>
        <w:jc w:val="both"/>
        <w:rPr>
          <w:rFonts w:ascii="Times New Roman" w:hAnsi="Times New Roman"/>
        </w:rPr>
      </w:pPr>
    </w:p>
    <w:p w14:paraId="19373402"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5D30205" w14:textId="77777777" w:rsidR="005B3AD3" w:rsidRDefault="005B3AD3" w:rsidP="005B3AD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B017D17" w14:textId="77777777" w:rsidR="005B3AD3" w:rsidRDefault="005B3AD3" w:rsidP="005B3AD3">
      <w:pPr>
        <w:pStyle w:val="Tekstpodstawowy"/>
        <w:ind w:right="-47"/>
        <w:jc w:val="both"/>
        <w:rPr>
          <w:rFonts w:ascii="Times New Roman" w:hAnsi="Times New Roman"/>
        </w:rPr>
      </w:pPr>
    </w:p>
    <w:p w14:paraId="4328BE30"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D150152" w14:textId="77777777" w:rsidR="005B3AD3" w:rsidRDefault="005B3AD3" w:rsidP="005B3AD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9E05E02" w14:textId="77777777" w:rsidR="005B3AD3" w:rsidRDefault="005B3AD3" w:rsidP="005B3AD3">
      <w:pPr>
        <w:pStyle w:val="Tekstpodstawowy"/>
        <w:ind w:right="-47"/>
        <w:jc w:val="both"/>
        <w:rPr>
          <w:rFonts w:ascii="Times New Roman" w:hAnsi="Times New Roman"/>
        </w:rPr>
      </w:pPr>
    </w:p>
    <w:p w14:paraId="2F836DE9" w14:textId="77777777" w:rsidR="005B3AD3" w:rsidRPr="00877B92" w:rsidRDefault="005B3AD3" w:rsidP="005B3AD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01C4ECC" w14:textId="77777777" w:rsidR="005B3AD3" w:rsidRPr="004F0507" w:rsidRDefault="005B3AD3" w:rsidP="005B3AD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907C911" w14:textId="77777777" w:rsidR="005B3AD3" w:rsidRDefault="005B3AD3" w:rsidP="005B3AD3">
      <w:pPr>
        <w:pStyle w:val="Tekstpodstawowy2"/>
        <w:spacing w:line="240" w:lineRule="auto"/>
        <w:ind w:right="-47"/>
      </w:pPr>
    </w:p>
    <w:p w14:paraId="7AB96CA9" w14:textId="77777777" w:rsidR="005B3AD3" w:rsidRPr="004F0507" w:rsidRDefault="005B3AD3" w:rsidP="005B3AD3">
      <w:pPr>
        <w:pStyle w:val="Tekstpodstawowy2"/>
        <w:spacing w:line="240" w:lineRule="auto"/>
        <w:ind w:right="-47"/>
        <w:rPr>
          <w:b/>
          <w:sz w:val="24"/>
        </w:rPr>
      </w:pPr>
      <w:r>
        <w:rPr>
          <w:b/>
          <w:sz w:val="24"/>
        </w:rPr>
        <w:t xml:space="preserve">      </w:t>
      </w:r>
      <w:r w:rsidRPr="004F0507">
        <w:rPr>
          <w:b/>
          <w:sz w:val="24"/>
        </w:rPr>
        <w:t>Za Sprzedawcę                                                                                   Za Kupującego</w:t>
      </w:r>
    </w:p>
    <w:p w14:paraId="368A8748" w14:textId="77777777" w:rsidR="005B3AD3" w:rsidRPr="000936CA" w:rsidRDefault="005B3AD3" w:rsidP="005B3AD3">
      <w:pPr>
        <w:rPr>
          <w:lang w:val="pl-PL"/>
        </w:rPr>
      </w:pPr>
    </w:p>
    <w:p w14:paraId="7B74A09B" w14:textId="77777777" w:rsidR="005B3AD3" w:rsidRDefault="005B3AD3" w:rsidP="005B3AD3">
      <w:pPr>
        <w:pStyle w:val="Zwykytekst"/>
        <w:rPr>
          <w:lang w:val="pl-PL"/>
        </w:rPr>
      </w:pPr>
    </w:p>
    <w:p w14:paraId="44425724" w14:textId="77777777" w:rsidR="005B3AD3" w:rsidRDefault="005B3AD3" w:rsidP="005B3AD3">
      <w:pPr>
        <w:pStyle w:val="Zwykytekst"/>
        <w:rPr>
          <w:lang w:val="pl-PL"/>
        </w:rPr>
      </w:pPr>
    </w:p>
    <w:p w14:paraId="4015CB3B" w14:textId="77777777" w:rsidR="005B3AD3" w:rsidRDefault="005B3AD3" w:rsidP="005B3AD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F227765" w14:textId="77777777" w:rsidR="005B3AD3" w:rsidRPr="00496551" w:rsidRDefault="005B3AD3" w:rsidP="005B3AD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84B12D2" w14:textId="77777777" w:rsidR="005B3AD3" w:rsidRPr="00496551" w:rsidRDefault="005B3AD3" w:rsidP="005B3AD3">
      <w:pPr>
        <w:pStyle w:val="Zwykytekst"/>
        <w:rPr>
          <w:rFonts w:ascii="Times New Roman" w:hAnsi="Times New Roman" w:cs="Times New Roman"/>
          <w:sz w:val="16"/>
          <w:szCs w:val="16"/>
          <w:lang w:val="pl-PL"/>
        </w:rPr>
      </w:pPr>
    </w:p>
    <w:p w14:paraId="431DAD73" w14:textId="77777777" w:rsidR="005B3AD3" w:rsidRPr="00496551" w:rsidRDefault="005B3AD3" w:rsidP="005B3AD3">
      <w:pPr>
        <w:pStyle w:val="Zwykytekst"/>
        <w:rPr>
          <w:sz w:val="16"/>
          <w:szCs w:val="16"/>
          <w:lang w:val="pl-PL"/>
        </w:rPr>
      </w:pPr>
    </w:p>
    <w:p w14:paraId="6493E03A" w14:textId="77777777" w:rsidR="005B3AD3" w:rsidRPr="00877B92" w:rsidRDefault="005B3AD3" w:rsidP="005B3AD3">
      <w:pPr>
        <w:rPr>
          <w:lang w:val="pl-PL"/>
        </w:rPr>
      </w:pPr>
    </w:p>
    <w:p w14:paraId="180E0DE7" w14:textId="77777777" w:rsidR="005B3AD3" w:rsidRDefault="005B3AD3" w:rsidP="005B3AD3">
      <w:pPr>
        <w:rPr>
          <w:lang w:val="pl-PL"/>
        </w:rPr>
      </w:pPr>
    </w:p>
    <w:p w14:paraId="6E3821EB" w14:textId="77777777" w:rsidR="005B3AD3" w:rsidRPr="009B06ED" w:rsidRDefault="005B3AD3" w:rsidP="005B3AD3">
      <w:pPr>
        <w:rPr>
          <w:lang w:val="pl-PL"/>
        </w:rPr>
      </w:pPr>
      <w:r>
        <w:rPr>
          <w:lang w:val="pl-PL"/>
        </w:rPr>
        <w:t>* Egzemplarz dla Wykonawcy / AGH</w:t>
      </w:r>
    </w:p>
    <w:p w14:paraId="7A7A2DC0" w14:textId="77777777" w:rsidR="005B3AD3" w:rsidRPr="00456B64" w:rsidRDefault="005B3AD3" w:rsidP="005B3A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C3A28D8" w14:textId="77777777" w:rsidR="005B3AD3" w:rsidRPr="00456B64" w:rsidRDefault="005B3AD3" w:rsidP="005B3A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E3DB752" w14:textId="77777777" w:rsidR="005B3AD3" w:rsidRPr="00456B64" w:rsidRDefault="005B3AD3" w:rsidP="005B3A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0AE77E4" w14:textId="77777777" w:rsidR="005B3AD3" w:rsidRDefault="005B3AD3" w:rsidP="005B3AD3">
      <w:pPr>
        <w:widowControl w:val="0"/>
        <w:autoSpaceDE w:val="0"/>
        <w:autoSpaceDN w:val="0"/>
        <w:jc w:val="right"/>
        <w:textAlignment w:val="baseline"/>
        <w:rPr>
          <w:sz w:val="24"/>
          <w:szCs w:val="24"/>
          <w:lang w:val="pl-PL"/>
        </w:rPr>
      </w:pPr>
    </w:p>
    <w:p w14:paraId="003A3B07" w14:textId="77777777" w:rsidR="005B3AD3" w:rsidRDefault="005B3AD3" w:rsidP="005B3AD3">
      <w:pPr>
        <w:widowControl w:val="0"/>
        <w:autoSpaceDE w:val="0"/>
        <w:autoSpaceDN w:val="0"/>
        <w:jc w:val="right"/>
        <w:textAlignment w:val="baseline"/>
        <w:rPr>
          <w:sz w:val="24"/>
          <w:szCs w:val="24"/>
          <w:lang w:val="pl-PL"/>
        </w:rPr>
      </w:pPr>
    </w:p>
    <w:p w14:paraId="54F71CCF" w14:textId="77777777" w:rsidR="005B3AD3" w:rsidRDefault="005B3AD3" w:rsidP="005B3AD3">
      <w:pPr>
        <w:widowControl w:val="0"/>
        <w:autoSpaceDE w:val="0"/>
        <w:autoSpaceDN w:val="0"/>
        <w:jc w:val="right"/>
        <w:textAlignment w:val="baseline"/>
        <w:rPr>
          <w:sz w:val="24"/>
          <w:szCs w:val="24"/>
          <w:lang w:val="pl-PL"/>
        </w:rPr>
      </w:pPr>
    </w:p>
    <w:p w14:paraId="271923EB" w14:textId="77777777" w:rsidR="005B3AD3" w:rsidRDefault="005B3AD3" w:rsidP="005B3AD3">
      <w:pPr>
        <w:widowControl w:val="0"/>
        <w:autoSpaceDE w:val="0"/>
        <w:autoSpaceDN w:val="0"/>
        <w:jc w:val="right"/>
        <w:textAlignment w:val="baseline"/>
        <w:rPr>
          <w:sz w:val="24"/>
          <w:szCs w:val="24"/>
          <w:lang w:val="pl-PL"/>
        </w:rPr>
      </w:pPr>
    </w:p>
    <w:p w14:paraId="0A83B3C2" w14:textId="77777777" w:rsidR="005B3AD3" w:rsidRDefault="005B3AD3" w:rsidP="005B3AD3">
      <w:pPr>
        <w:widowControl w:val="0"/>
        <w:autoSpaceDE w:val="0"/>
        <w:autoSpaceDN w:val="0"/>
        <w:jc w:val="right"/>
        <w:textAlignment w:val="baseline"/>
        <w:rPr>
          <w:sz w:val="24"/>
          <w:szCs w:val="24"/>
          <w:lang w:val="pl-PL"/>
        </w:rPr>
      </w:pPr>
    </w:p>
    <w:p w14:paraId="7993D498" w14:textId="77777777" w:rsidR="005B3AD3" w:rsidRDefault="005B3AD3" w:rsidP="005B3AD3">
      <w:pPr>
        <w:widowControl w:val="0"/>
        <w:autoSpaceDE w:val="0"/>
        <w:autoSpaceDN w:val="0"/>
        <w:jc w:val="right"/>
        <w:textAlignment w:val="baseline"/>
        <w:rPr>
          <w:sz w:val="24"/>
          <w:szCs w:val="24"/>
          <w:lang w:val="pl-PL"/>
        </w:rPr>
      </w:pPr>
    </w:p>
    <w:p w14:paraId="374FB11F" w14:textId="77777777" w:rsidR="005B3AD3" w:rsidRPr="00456B64" w:rsidRDefault="005B3AD3" w:rsidP="005B3AD3">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74ACD4E" w14:textId="77777777" w:rsidR="005B3AD3" w:rsidRPr="00456B64" w:rsidRDefault="005B3AD3" w:rsidP="005B3AD3">
      <w:pPr>
        <w:widowControl w:val="0"/>
        <w:autoSpaceDE w:val="0"/>
        <w:autoSpaceDN w:val="0"/>
        <w:jc w:val="both"/>
        <w:textAlignment w:val="baseline"/>
        <w:rPr>
          <w:sz w:val="24"/>
          <w:szCs w:val="24"/>
          <w:lang w:val="pl-PL"/>
        </w:rPr>
      </w:pPr>
    </w:p>
    <w:p w14:paraId="5BB2D10C" w14:textId="77777777" w:rsidR="005B3AD3" w:rsidRPr="00456B64" w:rsidRDefault="005B3AD3" w:rsidP="005B3AD3">
      <w:pPr>
        <w:widowControl w:val="0"/>
        <w:autoSpaceDE w:val="0"/>
        <w:autoSpaceDN w:val="0"/>
        <w:jc w:val="both"/>
        <w:textAlignment w:val="baseline"/>
        <w:rPr>
          <w:sz w:val="24"/>
          <w:szCs w:val="24"/>
          <w:lang w:val="pl-PL"/>
        </w:rPr>
      </w:pPr>
    </w:p>
    <w:p w14:paraId="760A9D89" w14:textId="77777777" w:rsidR="005B3AD3" w:rsidRPr="00456B64" w:rsidRDefault="005B3AD3" w:rsidP="005B3AD3">
      <w:pPr>
        <w:widowControl w:val="0"/>
        <w:autoSpaceDE w:val="0"/>
        <w:autoSpaceDN w:val="0"/>
        <w:jc w:val="both"/>
        <w:textAlignment w:val="baseline"/>
        <w:rPr>
          <w:sz w:val="24"/>
          <w:szCs w:val="24"/>
          <w:lang w:val="pl-PL"/>
        </w:rPr>
      </w:pPr>
      <w:r w:rsidRPr="00456B64">
        <w:rPr>
          <w:sz w:val="24"/>
          <w:szCs w:val="24"/>
          <w:lang w:val="pl-PL"/>
        </w:rPr>
        <w:t>.....................................… </w:t>
      </w:r>
    </w:p>
    <w:p w14:paraId="104A8B5B" w14:textId="77777777" w:rsidR="005B3AD3" w:rsidRPr="00456B64" w:rsidRDefault="005B3AD3" w:rsidP="005B3AD3">
      <w:pPr>
        <w:widowControl w:val="0"/>
        <w:autoSpaceDE w:val="0"/>
        <w:autoSpaceDN w:val="0"/>
        <w:ind w:firstLine="555"/>
        <w:textAlignment w:val="baseline"/>
        <w:rPr>
          <w:sz w:val="24"/>
          <w:szCs w:val="24"/>
          <w:lang w:val="pl-PL"/>
        </w:rPr>
      </w:pPr>
      <w:r w:rsidRPr="00456B64">
        <w:rPr>
          <w:sz w:val="24"/>
          <w:szCs w:val="24"/>
          <w:lang w:val="pl-PL"/>
        </w:rPr>
        <w:t>Nazwa Wykonawcy</w:t>
      </w:r>
    </w:p>
    <w:p w14:paraId="16D0DBD5" w14:textId="77777777" w:rsidR="005B3AD3" w:rsidRPr="00456B64" w:rsidRDefault="005B3AD3" w:rsidP="005B3AD3">
      <w:pPr>
        <w:widowControl w:val="0"/>
        <w:autoSpaceDE w:val="0"/>
        <w:autoSpaceDN w:val="0"/>
        <w:textAlignment w:val="baseline"/>
        <w:rPr>
          <w:sz w:val="24"/>
          <w:szCs w:val="24"/>
          <w:lang w:val="pl-PL"/>
        </w:rPr>
      </w:pPr>
    </w:p>
    <w:p w14:paraId="658E2F93" w14:textId="77777777" w:rsidR="005B3AD3" w:rsidRPr="00456B64" w:rsidRDefault="005B3AD3" w:rsidP="005B3AD3">
      <w:pPr>
        <w:widowControl w:val="0"/>
        <w:autoSpaceDE w:val="0"/>
        <w:autoSpaceDN w:val="0"/>
        <w:jc w:val="both"/>
        <w:textAlignment w:val="baseline"/>
        <w:rPr>
          <w:sz w:val="24"/>
          <w:szCs w:val="24"/>
          <w:lang w:val="pl-PL"/>
        </w:rPr>
      </w:pPr>
      <w:r w:rsidRPr="00456B64">
        <w:rPr>
          <w:sz w:val="24"/>
          <w:szCs w:val="24"/>
          <w:lang w:val="pl-PL"/>
        </w:rPr>
        <w:t>.....................................…</w:t>
      </w:r>
    </w:p>
    <w:p w14:paraId="1AC41942" w14:textId="77777777" w:rsidR="005B3AD3" w:rsidRPr="00456B64" w:rsidRDefault="005B3AD3" w:rsidP="005B3AD3">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009C04E" w14:textId="77777777" w:rsidR="005B3AD3" w:rsidRPr="00456B64" w:rsidRDefault="005B3AD3" w:rsidP="005B3AD3">
      <w:pPr>
        <w:widowControl w:val="0"/>
        <w:autoSpaceDE w:val="0"/>
        <w:autoSpaceDN w:val="0"/>
        <w:spacing w:before="90"/>
        <w:ind w:left="115" w:right="110"/>
        <w:jc w:val="both"/>
        <w:outlineLvl w:val="0"/>
        <w:rPr>
          <w:rFonts w:eastAsia="Verdana"/>
          <w:b/>
          <w:bCs/>
          <w:sz w:val="24"/>
          <w:szCs w:val="24"/>
          <w:lang w:val="pl-PL" w:eastAsia="en-US"/>
        </w:rPr>
      </w:pPr>
    </w:p>
    <w:p w14:paraId="41236D8B" w14:textId="77777777" w:rsidR="005B3AD3" w:rsidRPr="00456B64" w:rsidRDefault="005B3AD3" w:rsidP="005B3AD3">
      <w:pPr>
        <w:widowControl w:val="0"/>
        <w:autoSpaceDE w:val="0"/>
        <w:autoSpaceDN w:val="0"/>
        <w:spacing w:before="90"/>
        <w:ind w:right="110"/>
        <w:jc w:val="both"/>
        <w:outlineLvl w:val="0"/>
        <w:rPr>
          <w:rFonts w:eastAsia="Verdana"/>
          <w:b/>
          <w:bCs/>
          <w:sz w:val="24"/>
          <w:szCs w:val="24"/>
          <w:lang w:val="pl-PL" w:eastAsia="en-US"/>
        </w:rPr>
      </w:pPr>
    </w:p>
    <w:p w14:paraId="072E350E" w14:textId="77777777" w:rsidR="005B3AD3" w:rsidRPr="00456B64" w:rsidRDefault="005B3AD3" w:rsidP="005B3AD3">
      <w:pPr>
        <w:widowControl w:val="0"/>
        <w:autoSpaceDE w:val="0"/>
        <w:autoSpaceDN w:val="0"/>
        <w:jc w:val="center"/>
        <w:textAlignment w:val="baseline"/>
        <w:rPr>
          <w:b/>
          <w:bCs/>
          <w:sz w:val="24"/>
          <w:szCs w:val="24"/>
          <w:lang w:val="pl-PL"/>
        </w:rPr>
      </w:pPr>
    </w:p>
    <w:p w14:paraId="12B61F79" w14:textId="77777777" w:rsidR="005B3AD3" w:rsidRPr="00456B64" w:rsidRDefault="005B3AD3" w:rsidP="005B3AD3">
      <w:pPr>
        <w:widowControl w:val="0"/>
        <w:autoSpaceDE w:val="0"/>
        <w:autoSpaceDN w:val="0"/>
        <w:jc w:val="center"/>
        <w:textAlignment w:val="baseline"/>
        <w:rPr>
          <w:b/>
          <w:bCs/>
          <w:sz w:val="24"/>
          <w:szCs w:val="24"/>
          <w:lang w:val="pl-PL"/>
        </w:rPr>
      </w:pPr>
    </w:p>
    <w:p w14:paraId="6FE22013" w14:textId="77777777" w:rsidR="005B3AD3" w:rsidRPr="00456B64" w:rsidRDefault="005B3AD3" w:rsidP="005B3AD3">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0F55ECE" w14:textId="77777777" w:rsidR="005B3AD3" w:rsidRPr="00456B64" w:rsidRDefault="005B3AD3" w:rsidP="005B3AD3">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042DFDF" w14:textId="77777777" w:rsidR="005B3AD3" w:rsidRPr="00456B64" w:rsidRDefault="005B3AD3" w:rsidP="005B3AD3">
      <w:pPr>
        <w:widowControl w:val="0"/>
        <w:autoSpaceDE w:val="0"/>
        <w:autoSpaceDN w:val="0"/>
        <w:jc w:val="center"/>
        <w:textAlignment w:val="baseline"/>
        <w:rPr>
          <w:b/>
          <w:bCs/>
          <w:sz w:val="24"/>
          <w:szCs w:val="24"/>
          <w:lang w:val="pl-PL"/>
        </w:rPr>
      </w:pPr>
    </w:p>
    <w:p w14:paraId="50936273" w14:textId="77777777" w:rsidR="005B3AD3" w:rsidRPr="00456B64" w:rsidRDefault="005B3AD3" w:rsidP="005B3AD3">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134BA1B" w14:textId="77777777" w:rsidR="005B3AD3" w:rsidRPr="00456B64" w:rsidRDefault="005B3AD3" w:rsidP="005B3AD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ED47FF8" w14:textId="77777777" w:rsidR="005B3AD3" w:rsidRPr="00456B64" w:rsidRDefault="005B3AD3" w:rsidP="005B3AD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93DFE9F" w14:textId="77777777" w:rsidR="005B3AD3" w:rsidRPr="00456B64" w:rsidRDefault="005B3AD3" w:rsidP="005B3AD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A5DF613" w14:textId="77777777" w:rsidR="005B3AD3" w:rsidRPr="00456B64" w:rsidRDefault="005B3AD3" w:rsidP="005B3AD3">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1B6085A" w14:textId="77777777" w:rsidR="005B3AD3" w:rsidRPr="00456B64" w:rsidRDefault="005B3AD3" w:rsidP="005B3AD3">
      <w:pPr>
        <w:spacing w:after="200" w:line="276" w:lineRule="auto"/>
        <w:ind w:left="780"/>
        <w:contextualSpacing/>
        <w:textAlignment w:val="baseline"/>
        <w:rPr>
          <w:sz w:val="24"/>
          <w:szCs w:val="24"/>
          <w:lang w:val="pl-PL"/>
        </w:rPr>
      </w:pPr>
    </w:p>
    <w:p w14:paraId="7F6B292D" w14:textId="77777777" w:rsidR="005B3AD3" w:rsidRPr="00456B64" w:rsidRDefault="005B3AD3" w:rsidP="005B3AD3">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D17A44C" w14:textId="77777777" w:rsidR="005B3AD3" w:rsidRPr="00456B64" w:rsidRDefault="005B3AD3" w:rsidP="005B3AD3">
      <w:pPr>
        <w:widowControl w:val="0"/>
        <w:autoSpaceDE w:val="0"/>
        <w:autoSpaceDN w:val="0"/>
        <w:spacing w:before="90"/>
        <w:ind w:right="110"/>
        <w:jc w:val="both"/>
        <w:outlineLvl w:val="0"/>
        <w:rPr>
          <w:rFonts w:eastAsia="Verdana"/>
          <w:b/>
          <w:bCs/>
          <w:sz w:val="24"/>
          <w:szCs w:val="24"/>
          <w:lang w:val="pl-PL" w:eastAsia="en-US"/>
        </w:rPr>
      </w:pPr>
    </w:p>
    <w:p w14:paraId="1F06E8AE" w14:textId="77777777" w:rsidR="005B3AD3" w:rsidRPr="00456B64" w:rsidRDefault="005B3AD3" w:rsidP="005B3AD3">
      <w:pPr>
        <w:widowControl w:val="0"/>
        <w:autoSpaceDE w:val="0"/>
        <w:autoSpaceDN w:val="0"/>
        <w:spacing w:before="90"/>
        <w:ind w:right="110"/>
        <w:jc w:val="both"/>
        <w:outlineLvl w:val="0"/>
        <w:rPr>
          <w:rFonts w:eastAsia="Verdana"/>
          <w:b/>
          <w:bCs/>
          <w:sz w:val="24"/>
          <w:szCs w:val="24"/>
          <w:lang w:val="pl-PL" w:eastAsia="en-US"/>
        </w:rPr>
      </w:pPr>
    </w:p>
    <w:p w14:paraId="6719125B" w14:textId="77777777" w:rsidR="005B3AD3" w:rsidRPr="00456B64" w:rsidRDefault="005B3AD3" w:rsidP="005B3AD3">
      <w:pPr>
        <w:widowControl w:val="0"/>
        <w:autoSpaceDE w:val="0"/>
        <w:autoSpaceDN w:val="0"/>
        <w:spacing w:before="90"/>
        <w:ind w:right="110"/>
        <w:jc w:val="both"/>
        <w:outlineLvl w:val="0"/>
        <w:rPr>
          <w:rFonts w:eastAsia="Verdana"/>
          <w:b/>
          <w:bCs/>
          <w:sz w:val="24"/>
          <w:szCs w:val="24"/>
          <w:lang w:val="pl-PL" w:eastAsia="en-US"/>
        </w:rPr>
      </w:pPr>
    </w:p>
    <w:p w14:paraId="47E22146" w14:textId="77777777" w:rsidR="005B3AD3" w:rsidRPr="00456B64" w:rsidRDefault="005B3AD3" w:rsidP="005B3AD3">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5B3AD3" w:rsidRPr="005B3AD3" w14:paraId="537B5577" w14:textId="77777777" w:rsidTr="00216CCD">
        <w:tc>
          <w:tcPr>
            <w:tcW w:w="4105" w:type="dxa"/>
            <w:shd w:val="clear" w:color="auto" w:fill="auto"/>
          </w:tcPr>
          <w:p w14:paraId="492349B4" w14:textId="77777777" w:rsidR="005B3AD3" w:rsidRPr="001A7899" w:rsidRDefault="005B3AD3" w:rsidP="00216CC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9CF5EF9" w14:textId="77777777" w:rsidR="005B3AD3" w:rsidRPr="001A7899" w:rsidRDefault="005B3AD3" w:rsidP="00216CC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D8A9C5C" w14:textId="77777777" w:rsidR="005B3AD3" w:rsidRPr="001A7899" w:rsidRDefault="005B3AD3" w:rsidP="005B3AD3">
      <w:pPr>
        <w:spacing w:line="360" w:lineRule="auto"/>
        <w:contextualSpacing/>
        <w:jc w:val="both"/>
        <w:rPr>
          <w:rFonts w:ascii="Verdana" w:eastAsia="Calibri" w:hAnsi="Verdana" w:cs="Arial"/>
          <w:color w:val="222A35"/>
          <w:lang w:val="pl-PL" w:eastAsia="x-none"/>
        </w:rPr>
      </w:pPr>
    </w:p>
    <w:p w14:paraId="099D3F01" w14:textId="77777777" w:rsidR="005B3AD3" w:rsidRPr="001A7899" w:rsidRDefault="005B3AD3" w:rsidP="005B3AD3">
      <w:pPr>
        <w:widowControl w:val="0"/>
        <w:autoSpaceDE w:val="0"/>
        <w:autoSpaceDN w:val="0"/>
        <w:spacing w:line="360" w:lineRule="auto"/>
        <w:rPr>
          <w:rFonts w:ascii="Verdana" w:eastAsia="Verdana" w:hAnsi="Verdana" w:cs="Arial"/>
          <w:color w:val="222A35"/>
          <w:lang w:val="pl-PL" w:eastAsia="x-none"/>
        </w:rPr>
      </w:pPr>
    </w:p>
    <w:p w14:paraId="7086CB13"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7E297D34"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18B523E9"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782F6A66"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4E11B334"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1814BE51"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6ED5D688" w14:textId="77777777" w:rsidR="005B3AD3" w:rsidRPr="001A7899" w:rsidRDefault="005B3AD3" w:rsidP="005B3AD3">
      <w:pPr>
        <w:widowControl w:val="0"/>
        <w:autoSpaceDE w:val="0"/>
        <w:autoSpaceDN w:val="0"/>
        <w:spacing w:before="90"/>
        <w:ind w:right="110"/>
        <w:jc w:val="both"/>
        <w:outlineLvl w:val="0"/>
        <w:rPr>
          <w:rFonts w:ascii="Verdana" w:eastAsia="Verdana" w:hAnsi="Verdana" w:cs="Verdana"/>
          <w:b/>
          <w:bCs/>
          <w:lang w:val="pl-PL" w:eastAsia="en-US"/>
        </w:rPr>
      </w:pPr>
    </w:p>
    <w:p w14:paraId="1C940696" w14:textId="77777777" w:rsidR="005B3AD3" w:rsidRPr="00C409B5" w:rsidRDefault="005B3AD3" w:rsidP="005B3AD3">
      <w:pPr>
        <w:pStyle w:val="Zwykytekst"/>
        <w:tabs>
          <w:tab w:val="left" w:pos="7050"/>
        </w:tabs>
        <w:rPr>
          <w:rFonts w:ascii="Verdana" w:hAnsi="Verdana" w:cs="Times New Roman"/>
          <w:i/>
          <w:iCs/>
          <w:lang w:val="pl-PL"/>
        </w:rPr>
      </w:pPr>
    </w:p>
    <w:p w14:paraId="75CD609C" w14:textId="77777777" w:rsidR="005B3AD3" w:rsidRPr="00496551" w:rsidRDefault="005B3AD3" w:rsidP="005B3AD3">
      <w:pPr>
        <w:pStyle w:val="Tekstpodstawowy"/>
        <w:ind w:right="-47"/>
        <w:jc w:val="both"/>
        <w:rPr>
          <w:rFonts w:ascii="Times New Roman" w:hAnsi="Times New Roman"/>
          <w:sz w:val="16"/>
          <w:szCs w:val="16"/>
        </w:rPr>
      </w:pPr>
    </w:p>
    <w:p w14:paraId="630042BF" w14:textId="77777777" w:rsidR="005B3AD3" w:rsidRPr="007D7084" w:rsidRDefault="005B3AD3" w:rsidP="005B3AD3">
      <w:pPr>
        <w:rPr>
          <w:lang w:val="pl-PL"/>
        </w:rPr>
      </w:pPr>
    </w:p>
    <w:p w14:paraId="004B59BF" w14:textId="77777777" w:rsidR="00496551" w:rsidRPr="005B3AD3" w:rsidRDefault="00496551" w:rsidP="00770B3D">
      <w:pPr>
        <w:rPr>
          <w:lang w:val="pl-PL"/>
        </w:rPr>
      </w:pPr>
    </w:p>
    <w:sectPr w:rsidR="00496551" w:rsidRPr="005B3AD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EC75F" w14:textId="77777777" w:rsidR="00FC760C" w:rsidRDefault="00FC760C">
      <w:r>
        <w:separator/>
      </w:r>
    </w:p>
  </w:endnote>
  <w:endnote w:type="continuationSeparator" w:id="0">
    <w:p w14:paraId="7C831A6C" w14:textId="77777777" w:rsidR="00FC760C" w:rsidRDefault="00FC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DB9A9" w14:textId="77777777" w:rsidR="005B3AD3" w:rsidRDefault="005B3AD3">
    <w:pPr>
      <w:pStyle w:val="Stopka"/>
      <w:jc w:val="right"/>
    </w:pPr>
    <w:r>
      <w:fldChar w:fldCharType="begin"/>
    </w:r>
    <w:r>
      <w:instrText>PAGE   \* MERGEFORMAT</w:instrText>
    </w:r>
    <w:r>
      <w:fldChar w:fldCharType="separate"/>
    </w:r>
    <w:r>
      <w:rPr>
        <w:lang w:val="pl-PL"/>
      </w:rPr>
      <w:t>2</w:t>
    </w:r>
    <w:r>
      <w:fldChar w:fldCharType="end"/>
    </w:r>
  </w:p>
  <w:p w14:paraId="17B9EFE7" w14:textId="77777777" w:rsidR="000E1AC6" w:rsidRDefault="000E1A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74F43" w14:textId="77777777" w:rsidR="00FC760C" w:rsidRDefault="00FC760C">
      <w:r>
        <w:separator/>
      </w:r>
    </w:p>
  </w:footnote>
  <w:footnote w:type="continuationSeparator" w:id="0">
    <w:p w14:paraId="798CE240" w14:textId="77777777" w:rsidR="00FC760C" w:rsidRDefault="00FC760C">
      <w:r>
        <w:continuationSeparator/>
      </w:r>
    </w:p>
  </w:footnote>
  <w:footnote w:id="1">
    <w:p w14:paraId="1C0D7FD1" w14:textId="77777777" w:rsidR="005B3AD3" w:rsidRPr="00456B64" w:rsidRDefault="005B3AD3" w:rsidP="005B3AD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CED3404" w14:textId="77777777" w:rsidR="005B3AD3" w:rsidRPr="00456B64" w:rsidRDefault="005B3AD3" w:rsidP="005B3AD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2F1550B" w14:textId="77777777" w:rsidR="005B3AD3" w:rsidRPr="00456B64" w:rsidRDefault="005B3AD3" w:rsidP="005B3AD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F586DCC" w14:textId="77777777" w:rsidR="005B3AD3" w:rsidRPr="00456B64" w:rsidRDefault="005B3AD3" w:rsidP="005B3AD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790D0B" w14:textId="77777777" w:rsidR="005B3AD3" w:rsidRPr="00456B64" w:rsidRDefault="005B3AD3" w:rsidP="005B3AD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4F621FB" w14:textId="77777777" w:rsidR="005B3AD3" w:rsidRPr="00456B64" w:rsidRDefault="005B3AD3" w:rsidP="005B3AD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18282DC" w14:textId="77777777" w:rsidR="005B3AD3" w:rsidRPr="00456B64" w:rsidRDefault="005B3AD3" w:rsidP="005B3AD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6E3023E" w14:textId="77777777" w:rsidR="005B3AD3" w:rsidRPr="00456B64" w:rsidRDefault="005B3AD3" w:rsidP="005B3AD3">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DD9F9EF" w14:textId="77777777" w:rsidR="005B3AD3" w:rsidRPr="00456B64" w:rsidRDefault="005B3AD3" w:rsidP="005B3AD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E5637F1" w14:textId="77777777" w:rsidR="005B3AD3" w:rsidRPr="00456B64" w:rsidRDefault="005B3AD3" w:rsidP="005B3AD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CACE49B" w14:textId="77777777" w:rsidR="005B3AD3" w:rsidRPr="00456B64" w:rsidRDefault="005B3AD3" w:rsidP="005B3AD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FCACFCC" w14:textId="77777777" w:rsidR="005B3AD3" w:rsidRPr="00456B64" w:rsidRDefault="005B3AD3" w:rsidP="005B3AD3">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2929582" w14:textId="77777777" w:rsidR="005B3AD3" w:rsidRPr="00456B64" w:rsidRDefault="005B3AD3" w:rsidP="005B3AD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C7E723F" w14:textId="77777777" w:rsidR="005B3AD3" w:rsidRPr="00456B64" w:rsidRDefault="005B3AD3" w:rsidP="005B3AD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9F1A271" w14:textId="77777777" w:rsidR="005B3AD3" w:rsidRPr="00456B64" w:rsidRDefault="005B3AD3" w:rsidP="005B3AD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25F1B4CD" w14:textId="77777777" w:rsidR="005B3AD3" w:rsidRPr="00456B64" w:rsidRDefault="005B3AD3" w:rsidP="005B3AD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4B1D797" w14:textId="77777777" w:rsidR="005B3AD3" w:rsidRPr="00456B64" w:rsidRDefault="005B3AD3" w:rsidP="005B3AD3">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5A8A1C1" w14:textId="77777777" w:rsidR="005B3AD3" w:rsidRPr="00456B64" w:rsidRDefault="005B3AD3" w:rsidP="005B3AD3">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1526A83" w14:textId="77777777" w:rsidR="005B3AD3" w:rsidRPr="00456B64" w:rsidRDefault="005B3AD3" w:rsidP="005B3AD3">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1CD181B" w14:textId="77777777" w:rsidR="005B3AD3" w:rsidRPr="00456B64" w:rsidRDefault="005B3AD3" w:rsidP="005B3AD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4228898" w14:textId="77777777" w:rsidR="005B3AD3" w:rsidRPr="00456B64" w:rsidRDefault="005B3AD3" w:rsidP="005B3AD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BDEFF51" w14:textId="77777777" w:rsidR="005B3AD3" w:rsidRPr="00456B64" w:rsidRDefault="005B3AD3" w:rsidP="005B3AD3">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4F5A6F0" w14:textId="77777777" w:rsidR="005B3AD3" w:rsidRPr="00456B64" w:rsidRDefault="005B3AD3" w:rsidP="005B3AD3">
      <w:pPr>
        <w:pStyle w:val="Tekstprzypisudolnego"/>
        <w:ind w:firstLine="142"/>
        <w:jc w:val="both"/>
        <w:rPr>
          <w:sz w:val="16"/>
          <w:szCs w:val="16"/>
          <w:lang w:val="pl-PL"/>
        </w:rPr>
      </w:pPr>
      <w:r w:rsidRPr="00456B64">
        <w:rPr>
          <w:sz w:val="16"/>
          <w:szCs w:val="16"/>
          <w:lang w:val="pl-PL"/>
        </w:rPr>
        <w:t>a) osobę prawną,</w:t>
      </w:r>
    </w:p>
    <w:p w14:paraId="2F11F6DE" w14:textId="77777777" w:rsidR="005B3AD3" w:rsidRPr="00456B64" w:rsidRDefault="005B3AD3" w:rsidP="005B3AD3">
      <w:pPr>
        <w:pStyle w:val="Tekstprzypisudolnego"/>
        <w:ind w:firstLine="142"/>
        <w:jc w:val="both"/>
        <w:rPr>
          <w:sz w:val="16"/>
          <w:szCs w:val="16"/>
          <w:lang w:val="pl-PL"/>
        </w:rPr>
      </w:pPr>
      <w:r w:rsidRPr="00456B64">
        <w:rPr>
          <w:sz w:val="16"/>
          <w:szCs w:val="16"/>
          <w:lang w:val="pl-PL"/>
        </w:rPr>
        <w:t>b) spółkę kapitałową w organizacji,</w:t>
      </w:r>
    </w:p>
    <w:p w14:paraId="5F386688" w14:textId="77777777" w:rsidR="005B3AD3" w:rsidRPr="00456B64" w:rsidRDefault="005B3AD3" w:rsidP="005B3AD3">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1C25EFA" w14:textId="77777777" w:rsidR="005B3AD3" w:rsidRPr="00456B64" w:rsidRDefault="005B3AD3" w:rsidP="005B3AD3">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8C2620D" w14:textId="77777777" w:rsidR="005B3AD3" w:rsidRPr="00456B64" w:rsidRDefault="005B3AD3" w:rsidP="005B3AD3">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043886A3" w14:textId="77777777" w:rsidR="005B3AD3" w:rsidRPr="00456B64" w:rsidRDefault="005B3AD3" w:rsidP="005B3AD3">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791BCA3" w14:textId="77777777" w:rsidR="005B3AD3" w:rsidRPr="00456B64" w:rsidRDefault="005B3AD3" w:rsidP="005B3AD3">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CFE6D23" w14:textId="77777777" w:rsidR="005B3AD3" w:rsidRPr="00456B64" w:rsidRDefault="005B3AD3" w:rsidP="005B3AD3">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90858797">
    <w:abstractNumId w:val="10"/>
  </w:num>
  <w:num w:numId="2" w16cid:durableId="370111982">
    <w:abstractNumId w:val="15"/>
  </w:num>
  <w:num w:numId="3" w16cid:durableId="110393661">
    <w:abstractNumId w:val="3"/>
  </w:num>
  <w:num w:numId="4" w16cid:durableId="437258228">
    <w:abstractNumId w:val="6"/>
  </w:num>
  <w:num w:numId="5" w16cid:durableId="1570191967">
    <w:abstractNumId w:val="17"/>
  </w:num>
  <w:num w:numId="6" w16cid:durableId="475756716">
    <w:abstractNumId w:val="13"/>
  </w:num>
  <w:num w:numId="7" w16cid:durableId="1122185718">
    <w:abstractNumId w:val="12"/>
  </w:num>
  <w:num w:numId="8" w16cid:durableId="1772314253">
    <w:abstractNumId w:val="14"/>
  </w:num>
  <w:num w:numId="9" w16cid:durableId="17294499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1216374">
    <w:abstractNumId w:val="4"/>
  </w:num>
  <w:num w:numId="11" w16cid:durableId="174154297">
    <w:abstractNumId w:val="16"/>
  </w:num>
  <w:num w:numId="12" w16cid:durableId="1866559260">
    <w:abstractNumId w:val="9"/>
  </w:num>
  <w:num w:numId="13" w16cid:durableId="1313678944">
    <w:abstractNumId w:val="8"/>
  </w:num>
  <w:num w:numId="14" w16cid:durableId="1480996186">
    <w:abstractNumId w:val="2"/>
  </w:num>
  <w:num w:numId="15" w16cid:durableId="1944339796">
    <w:abstractNumId w:val="5"/>
  </w:num>
  <w:num w:numId="16" w16cid:durableId="208636887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760C"/>
    <w:rsid w:val="000033EA"/>
    <w:rsid w:val="0002467C"/>
    <w:rsid w:val="00040A7A"/>
    <w:rsid w:val="000936CA"/>
    <w:rsid w:val="00097182"/>
    <w:rsid w:val="000B1A00"/>
    <w:rsid w:val="000C0F66"/>
    <w:rsid w:val="000E1AC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B3AD3"/>
    <w:rsid w:val="005C6D38"/>
    <w:rsid w:val="005D2104"/>
    <w:rsid w:val="00614C95"/>
    <w:rsid w:val="00660027"/>
    <w:rsid w:val="0069339E"/>
    <w:rsid w:val="006F51B5"/>
    <w:rsid w:val="006F7905"/>
    <w:rsid w:val="00714F51"/>
    <w:rsid w:val="00731F6E"/>
    <w:rsid w:val="00770B3D"/>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C76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9880E6"/>
  <w15:chartTrackingRefBased/>
  <w15:docId w15:val="{FB25AA65-5E00-4CDA-BC69-2916151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3AD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B3AD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2583</Words>
  <Characters>15498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2022-05-04T08:39:00Z</cp:lastPrinted>
  <dcterms:created xsi:type="dcterms:W3CDTF">2022-05-04T08:37:00Z</dcterms:created>
  <dcterms:modified xsi:type="dcterms:W3CDTF">2022-05-04T08:40:00Z</dcterms:modified>
</cp:coreProperties>
</file>