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B1090" w14:textId="77777777" w:rsidR="005A73AD" w:rsidRPr="00240E71" w:rsidRDefault="005A73AD" w:rsidP="005A73AD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63F28953">
          <v:roundrect id="_x0000_s1026" style="position:absolute;left:0;text-align:left;margin-left:-25.5pt;margin-top:-13.15pt;width:162pt;height:1in;z-index:251659264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7407553A" w14:textId="77777777" w:rsidR="005A73AD" w:rsidRDefault="005A73AD" w:rsidP="005A73A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85D8802" w14:textId="77777777" w:rsidR="005A73AD" w:rsidRPr="0022732C" w:rsidRDefault="005A73AD" w:rsidP="005A73A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7378AF9" w14:textId="77777777" w:rsidR="005A73AD" w:rsidRDefault="005A73AD" w:rsidP="005A73A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8DB288E" w14:textId="77777777" w:rsidR="005A73AD" w:rsidRPr="0022732C" w:rsidRDefault="005A73AD" w:rsidP="005A73A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AAFAEF9" w14:textId="77777777" w:rsidR="005A73AD" w:rsidRPr="0022732C" w:rsidRDefault="005A73AD" w:rsidP="005A73A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0D842B3" w14:textId="77777777" w:rsidR="005A73AD" w:rsidRPr="0022732C" w:rsidRDefault="005A73AD" w:rsidP="005A73A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383A85D" w14:textId="77777777" w:rsidR="005A73AD" w:rsidRPr="0022732C" w:rsidRDefault="005A73AD" w:rsidP="005A73A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CDEE1BC" w14:textId="77777777" w:rsidR="005A73AD" w:rsidRPr="0022732C" w:rsidRDefault="005A73AD" w:rsidP="005A73A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320E7">
        <w:rPr>
          <w:sz w:val="22"/>
          <w:lang w:val="en-US"/>
        </w:rPr>
        <w:t>……………………………………………………………………………………………..</w:t>
      </w:r>
    </w:p>
    <w:p w14:paraId="1D86BCFF" w14:textId="77777777" w:rsidR="005A73AD" w:rsidRPr="0022732C" w:rsidRDefault="005A73AD" w:rsidP="005A73A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320E7">
        <w:rPr>
          <w:sz w:val="22"/>
          <w:lang w:val="en-US"/>
        </w:rPr>
        <w:t>…………………………………………………………………………………………….</w:t>
      </w:r>
    </w:p>
    <w:p w14:paraId="550D31FE" w14:textId="77777777" w:rsidR="005A73AD" w:rsidRPr="0022732C" w:rsidRDefault="005A73AD" w:rsidP="005A73A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643AF51" w14:textId="77777777" w:rsidR="005A73AD" w:rsidRPr="0022732C" w:rsidRDefault="005A73AD" w:rsidP="005A73A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DA9B2A9" w14:textId="77777777" w:rsidR="005A73AD" w:rsidRPr="0022732C" w:rsidRDefault="005A73AD" w:rsidP="005A73A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237B72B" w14:textId="77777777" w:rsidR="005A73AD" w:rsidRDefault="005A73AD" w:rsidP="005A73AD">
      <w:pPr>
        <w:spacing w:line="360" w:lineRule="auto"/>
      </w:pPr>
      <w:r>
        <w:t>Do: Nazwa i siedziba Zamawiającego:</w:t>
      </w:r>
    </w:p>
    <w:p w14:paraId="7E7AA1D1" w14:textId="77777777" w:rsidR="005A73AD" w:rsidRPr="00C44BB7" w:rsidRDefault="005A73AD" w:rsidP="005A73AD">
      <w:pPr>
        <w:ind w:right="-110"/>
        <w:rPr>
          <w:b/>
        </w:rPr>
      </w:pPr>
      <w:r w:rsidRPr="00C44BB7">
        <w:rPr>
          <w:b/>
        </w:rPr>
        <w:t>Akademia Górniczo - Hutnicza</w:t>
      </w:r>
    </w:p>
    <w:p w14:paraId="419ECDC8" w14:textId="77777777" w:rsidR="005A73AD" w:rsidRPr="00C44BB7" w:rsidRDefault="005A73AD" w:rsidP="005A73AD">
      <w:pPr>
        <w:ind w:right="-110"/>
        <w:rPr>
          <w:b/>
        </w:rPr>
      </w:pPr>
      <w:r w:rsidRPr="00C44BB7">
        <w:rPr>
          <w:b/>
        </w:rPr>
        <w:t>im. Stanisława Staszica w Krakowie</w:t>
      </w:r>
    </w:p>
    <w:p w14:paraId="04493911" w14:textId="77777777" w:rsidR="005A73AD" w:rsidRDefault="005A73AD" w:rsidP="005A73AD">
      <w:pPr>
        <w:ind w:right="-110"/>
        <w:rPr>
          <w:b/>
        </w:rPr>
      </w:pPr>
      <w:r w:rsidRPr="00C44BB7">
        <w:rPr>
          <w:b/>
        </w:rPr>
        <w:t>Dział Zamówień Publicznych</w:t>
      </w:r>
      <w:r>
        <w:rPr>
          <w:b/>
        </w:rPr>
        <w:t xml:space="preserve">  </w:t>
      </w:r>
    </w:p>
    <w:p w14:paraId="081EF8A0" w14:textId="77777777" w:rsidR="005A73AD" w:rsidRDefault="005A73AD" w:rsidP="005A73AD">
      <w:pPr>
        <w:ind w:right="-110"/>
        <w:rPr>
          <w:b/>
        </w:rPr>
      </w:pPr>
      <w:r w:rsidRPr="00C44BB7">
        <w:rPr>
          <w:b/>
        </w:rPr>
        <w:t>Al. Mickiewicza</w:t>
      </w:r>
      <w:r>
        <w:rPr>
          <w:b/>
        </w:rPr>
        <w:t xml:space="preserve"> </w:t>
      </w:r>
      <w:r w:rsidRPr="00C44BB7">
        <w:rPr>
          <w:b/>
        </w:rPr>
        <w:t>30</w:t>
      </w:r>
      <w:r>
        <w:rPr>
          <w:b/>
        </w:rPr>
        <w:t xml:space="preserve"> </w:t>
      </w:r>
    </w:p>
    <w:p w14:paraId="2734D57D" w14:textId="77777777" w:rsidR="005A73AD" w:rsidRDefault="005A73AD" w:rsidP="005A73AD">
      <w:pPr>
        <w:rPr>
          <w:b/>
        </w:rPr>
      </w:pPr>
      <w:r w:rsidRPr="00C44BB7">
        <w:rPr>
          <w:b/>
        </w:rPr>
        <w:t>30-059</w:t>
      </w:r>
      <w:r>
        <w:rPr>
          <w:b/>
        </w:rPr>
        <w:t xml:space="preserve"> </w:t>
      </w:r>
      <w:r w:rsidRPr="00C44BB7">
        <w:rPr>
          <w:b/>
        </w:rPr>
        <w:t>Kraków</w:t>
      </w:r>
      <w:r>
        <w:rPr>
          <w:b/>
        </w:rPr>
        <w:t xml:space="preserve">,  </w:t>
      </w:r>
    </w:p>
    <w:p w14:paraId="30EEDB34" w14:textId="77777777" w:rsidR="005A73AD" w:rsidRDefault="005A73AD" w:rsidP="005A73AD">
      <w:pPr>
        <w:ind w:firstLine="3969"/>
        <w:rPr>
          <w:b/>
        </w:rPr>
      </w:pPr>
    </w:p>
    <w:p w14:paraId="565C159C" w14:textId="249BFD6A" w:rsidR="005A73AD" w:rsidRDefault="005A73AD" w:rsidP="005A73AD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4E7167">
        <w:rPr>
          <w:b/>
        </w:rPr>
        <w:t xml:space="preserve">Dostawa 4 szt. dwukanałowego, sterowanego źródła wysokiego napięcia dla </w:t>
      </w:r>
      <w:proofErr w:type="spellStart"/>
      <w:r w:rsidRPr="004E7167">
        <w:rPr>
          <w:b/>
        </w:rPr>
        <w:t>WFiIS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KC-zp.272-2</w:t>
      </w:r>
      <w:r>
        <w:rPr>
          <w:b/>
          <w:sz w:val="26"/>
        </w:rPr>
        <w:t>69</w:t>
      </w:r>
      <w:r>
        <w:rPr>
          <w:b/>
          <w:sz w:val="26"/>
        </w:rPr>
        <w:t xml:space="preserve">/22 </w:t>
      </w:r>
      <w:r>
        <w:t xml:space="preserve">oferuję realizację przedmiotu zamówienia, zgodnie </w:t>
      </w:r>
      <w:r>
        <w:br/>
        <w:t>z zasadami określonymi w specyfikacji istotnych warunków zamówienia.</w:t>
      </w:r>
    </w:p>
    <w:tbl>
      <w:tblPr>
        <w:tblW w:w="1003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2461"/>
        <w:gridCol w:w="1843"/>
        <w:gridCol w:w="567"/>
        <w:gridCol w:w="1276"/>
        <w:gridCol w:w="1134"/>
        <w:gridCol w:w="657"/>
        <w:gridCol w:w="1559"/>
        <w:gridCol w:w="13"/>
      </w:tblGrid>
      <w:tr w:rsidR="005A73AD" w14:paraId="344E6FF2" w14:textId="77777777" w:rsidTr="00216CCD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5B5D299" w14:textId="77777777" w:rsidR="005A73AD" w:rsidRDefault="005A73AD" w:rsidP="00216CCD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B5CF1A7" w14:textId="77777777" w:rsidR="005A73AD" w:rsidRDefault="005A73AD" w:rsidP="00216CC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7AF64BE" w14:textId="77777777" w:rsidR="005A73AD" w:rsidRPr="00FD3F61" w:rsidRDefault="005A73AD" w:rsidP="00216CCD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2EB89508" w14:textId="77777777" w:rsidR="005A73AD" w:rsidRDefault="005A73AD" w:rsidP="00216CCD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A3A1CBC" w14:textId="77777777" w:rsidR="005A73AD" w:rsidRDefault="005A73AD" w:rsidP="00216CC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26D476B" w14:textId="77777777" w:rsidR="005A73AD" w:rsidRDefault="005A73AD" w:rsidP="00216CC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55995BB" w14:textId="77777777" w:rsidR="005A73AD" w:rsidRDefault="005A73AD" w:rsidP="00216CC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68D21A2C" w14:textId="77777777" w:rsidR="005A73AD" w:rsidRDefault="005A73AD" w:rsidP="00216CCD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42F1C2" w14:textId="77777777" w:rsidR="005A73AD" w:rsidRDefault="005A73AD" w:rsidP="00216CC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26418F45" w14:textId="77777777" w:rsidR="005A73AD" w:rsidRDefault="005A73AD" w:rsidP="00216CCD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C222435" w14:textId="77777777" w:rsidR="005A73AD" w:rsidRDefault="005A73AD" w:rsidP="00216CC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04D3CC71" w14:textId="77777777" w:rsidR="005A73AD" w:rsidRDefault="005A73AD" w:rsidP="00216CCD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4C56AD98" w14:textId="77777777" w:rsidR="005A73AD" w:rsidRDefault="005A73AD" w:rsidP="00216CCD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5A73AD" w14:paraId="0C57409D" w14:textId="77777777" w:rsidTr="00216CCD">
        <w:trPr>
          <w:trHeight w:val="234"/>
        </w:trPr>
        <w:tc>
          <w:tcPr>
            <w:tcW w:w="521" w:type="dxa"/>
            <w:tcBorders>
              <w:left w:val="single" w:sz="12" w:space="0" w:color="auto"/>
              <w:bottom w:val="single" w:sz="12" w:space="0" w:color="auto"/>
            </w:tcBorders>
          </w:tcPr>
          <w:p w14:paraId="40295495" w14:textId="77777777" w:rsidR="005A73AD" w:rsidRDefault="005A73AD" w:rsidP="00216CC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1" w:type="dxa"/>
            <w:tcBorders>
              <w:bottom w:val="single" w:sz="12" w:space="0" w:color="auto"/>
            </w:tcBorders>
          </w:tcPr>
          <w:p w14:paraId="0C9E9E6A" w14:textId="77777777" w:rsidR="005A73AD" w:rsidRDefault="005A73AD" w:rsidP="00216CC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3C300A85" w14:textId="77777777" w:rsidR="005A73AD" w:rsidRDefault="005A73AD" w:rsidP="00216CC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1A106B22" w14:textId="77777777" w:rsidR="005A73AD" w:rsidRDefault="005A73AD" w:rsidP="00216CC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02EAB087" w14:textId="77777777" w:rsidR="005A73AD" w:rsidRDefault="005A73AD" w:rsidP="00216CC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0082CEDD" w14:textId="77777777" w:rsidR="005A73AD" w:rsidRDefault="005A73AD" w:rsidP="00216CC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bottom w:val="single" w:sz="12" w:space="0" w:color="auto"/>
              <w:right w:val="single" w:sz="12" w:space="0" w:color="auto"/>
            </w:tcBorders>
          </w:tcPr>
          <w:p w14:paraId="3546A105" w14:textId="77777777" w:rsidR="005A73AD" w:rsidRDefault="005A73AD" w:rsidP="00216CC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9C1825" w14:textId="77777777" w:rsidR="005A73AD" w:rsidRDefault="005A73AD" w:rsidP="00216CC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5A73AD" w:rsidRPr="00C44251" w14:paraId="20C5C67B" w14:textId="77777777" w:rsidTr="00216CCD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A5677F8" w14:textId="77777777" w:rsidR="005A73AD" w:rsidRPr="008F4E0A" w:rsidRDefault="005A73AD" w:rsidP="00216CCD">
            <w:pPr>
              <w:ind w:right="-71"/>
              <w:jc w:val="center"/>
              <w:rPr>
                <w:sz w:val="16"/>
                <w:szCs w:val="16"/>
              </w:rPr>
            </w:pPr>
          </w:p>
          <w:p w14:paraId="324509A9" w14:textId="77777777" w:rsidR="005A73AD" w:rsidRPr="008F4E0A" w:rsidRDefault="005A73AD" w:rsidP="00216CCD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1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1D906473" w14:textId="77777777" w:rsidR="005A73AD" w:rsidRPr="00C902CC" w:rsidRDefault="005A73AD" w:rsidP="00216CCD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Dwukanałowe, sterowane źródło napięcia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476A5144" w14:textId="77777777" w:rsidR="005A73AD" w:rsidRPr="00855ACF" w:rsidRDefault="005A73AD" w:rsidP="00216CCD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54BC6E1A" w14:textId="77777777" w:rsidR="005A73AD" w:rsidRPr="00C44251" w:rsidRDefault="005A73AD" w:rsidP="00216CCD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szt.</w:t>
            </w:r>
            <w:r w:rsidRPr="00C44251">
              <w:rPr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5BD8B176" w14:textId="77777777" w:rsidR="005A73AD" w:rsidRPr="00C44251" w:rsidRDefault="005A73AD" w:rsidP="00216CC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231CE9CA" w14:textId="77777777" w:rsidR="005A73AD" w:rsidRPr="00C44251" w:rsidRDefault="005A73AD" w:rsidP="00216CC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2741AFC5" w14:textId="77777777" w:rsidR="005A73AD" w:rsidRPr="00C44251" w:rsidRDefault="005A73AD" w:rsidP="00216CC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E00D3B0" w14:textId="77777777" w:rsidR="005A73AD" w:rsidRPr="00C44251" w:rsidRDefault="005A73AD" w:rsidP="00216CCD">
            <w:pPr>
              <w:ind w:right="425"/>
              <w:rPr>
                <w:sz w:val="16"/>
                <w:szCs w:val="16"/>
              </w:rPr>
            </w:pPr>
          </w:p>
        </w:tc>
      </w:tr>
      <w:tr w:rsidR="005A73AD" w14:paraId="24092051" w14:textId="77777777" w:rsidTr="00216CCD">
        <w:trPr>
          <w:gridAfter w:val="1"/>
          <w:wAfter w:w="13" w:type="dxa"/>
          <w:trHeight w:val="163"/>
        </w:trPr>
        <w:tc>
          <w:tcPr>
            <w:tcW w:w="845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5E5C115B" w14:textId="77777777" w:rsidR="005A73AD" w:rsidRPr="00BF11F0" w:rsidRDefault="005A73AD" w:rsidP="00216CCD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14:paraId="0D12C480" w14:textId="77777777" w:rsidR="005A73AD" w:rsidRDefault="005A73AD" w:rsidP="00216CCD">
            <w:pPr>
              <w:ind w:right="425"/>
              <w:rPr>
                <w:sz w:val="22"/>
              </w:rPr>
            </w:pPr>
          </w:p>
        </w:tc>
      </w:tr>
    </w:tbl>
    <w:p w14:paraId="0D2997A6" w14:textId="77777777" w:rsidR="005A73AD" w:rsidRPr="00FB1B4F" w:rsidRDefault="005A73AD" w:rsidP="005A73AD">
      <w:pPr>
        <w:widowControl w:val="0"/>
        <w:ind w:right="1"/>
        <w:jc w:val="both"/>
        <w:rPr>
          <w:b/>
          <w:sz w:val="20"/>
        </w:rPr>
      </w:pPr>
    </w:p>
    <w:p w14:paraId="0FAB7514" w14:textId="77777777" w:rsidR="005A73AD" w:rsidRPr="00FB1B4F" w:rsidRDefault="005A73AD" w:rsidP="005A73AD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3FB73577" w14:textId="77777777" w:rsidR="005A73AD" w:rsidRPr="00FB1B4F" w:rsidRDefault="005A73AD" w:rsidP="005A73AD">
      <w:pPr>
        <w:widowControl w:val="0"/>
        <w:ind w:right="1"/>
        <w:jc w:val="both"/>
        <w:rPr>
          <w:b/>
          <w:sz w:val="18"/>
        </w:rPr>
      </w:pPr>
    </w:p>
    <w:p w14:paraId="728AEEB8" w14:textId="77777777" w:rsidR="005A73AD" w:rsidRDefault="005A73AD" w:rsidP="005A73AD">
      <w:pPr>
        <w:pStyle w:val="Tekstpodstawowy"/>
        <w:spacing w:line="240" w:lineRule="auto"/>
      </w:pPr>
      <w:r>
        <w:t>Powyższa cena zawiera podatek VAT w wysokości 23 % tj.…………………….PLN</w:t>
      </w:r>
    </w:p>
    <w:p w14:paraId="56F4F68A" w14:textId="77777777" w:rsidR="005A73AD" w:rsidRDefault="005A73AD" w:rsidP="005A73AD">
      <w:pPr>
        <w:widowControl w:val="0"/>
        <w:ind w:right="1"/>
        <w:jc w:val="both"/>
        <w:rPr>
          <w:b/>
        </w:rPr>
      </w:pPr>
    </w:p>
    <w:p w14:paraId="0EA2E2FA" w14:textId="77777777" w:rsidR="005A73AD" w:rsidRDefault="005A73AD" w:rsidP="005A73AD">
      <w:pPr>
        <w:widowControl w:val="0"/>
        <w:ind w:right="1"/>
        <w:jc w:val="both"/>
        <w:rPr>
          <w:b/>
        </w:rPr>
      </w:pPr>
      <w:r w:rsidRPr="005320E7">
        <w:rPr>
          <w:b/>
        </w:rPr>
        <w:t xml:space="preserve">Termin realizacji </w:t>
      </w:r>
      <w:r>
        <w:rPr>
          <w:b/>
        </w:rPr>
        <w:t>zamówienia</w:t>
      </w:r>
      <w:r w:rsidRPr="005320E7">
        <w:rPr>
          <w:b/>
        </w:rPr>
        <w:t xml:space="preserve">: </w:t>
      </w:r>
      <w:r w:rsidRPr="005320E7">
        <w:t>………………………………………</w:t>
      </w:r>
      <w:r>
        <w:t>.</w:t>
      </w:r>
      <w:r w:rsidRPr="005320E7">
        <w:t>…</w:t>
      </w:r>
      <w:r>
        <w:t xml:space="preserve"> </w:t>
      </w:r>
      <w:r w:rsidRPr="005320E7">
        <w:rPr>
          <w:i/>
        </w:rPr>
        <w:t>(kryterium oceny ofert)</w:t>
      </w:r>
    </w:p>
    <w:p w14:paraId="19EA584E" w14:textId="77777777" w:rsidR="005A73AD" w:rsidRDefault="005A73AD" w:rsidP="005A73AD">
      <w:pPr>
        <w:widowControl w:val="0"/>
        <w:ind w:right="1"/>
        <w:jc w:val="both"/>
        <w:rPr>
          <w:b/>
        </w:rPr>
      </w:pPr>
    </w:p>
    <w:p w14:paraId="4E4A66C0" w14:textId="77777777" w:rsidR="005A73AD" w:rsidRDefault="005A73AD" w:rsidP="005A73AD">
      <w:pPr>
        <w:widowControl w:val="0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>
        <w:t>12 miesięcy</w:t>
      </w:r>
    </w:p>
    <w:p w14:paraId="1754B95B" w14:textId="77777777" w:rsidR="005A73AD" w:rsidRDefault="005A73AD" w:rsidP="005A73AD">
      <w:pPr>
        <w:widowControl w:val="0"/>
        <w:ind w:right="1"/>
        <w:jc w:val="both"/>
        <w:rPr>
          <w:b/>
        </w:rPr>
      </w:pPr>
    </w:p>
    <w:p w14:paraId="2857973A" w14:textId="77777777" w:rsidR="005A73AD" w:rsidRPr="00FE545C" w:rsidRDefault="005A73AD" w:rsidP="005A73AD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3514444" w14:textId="77777777" w:rsidR="005A73AD" w:rsidRPr="00FE545C" w:rsidRDefault="005A73AD" w:rsidP="005A73AD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1FB4C763" w14:textId="77777777" w:rsidR="005A73AD" w:rsidRDefault="005A73AD" w:rsidP="005A73AD">
      <w:pPr>
        <w:jc w:val="both"/>
        <w:rPr>
          <w:sz w:val="18"/>
          <w:szCs w:val="18"/>
        </w:rPr>
      </w:pPr>
    </w:p>
    <w:p w14:paraId="7551DCE8" w14:textId="77777777" w:rsidR="005A73AD" w:rsidRDefault="005A73AD" w:rsidP="005A73AD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094961B" w14:textId="77777777" w:rsidR="005A73AD" w:rsidRPr="00730EFE" w:rsidRDefault="005A73AD" w:rsidP="005A73A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320E7">
        <w:rPr>
          <w:color w:val="000000"/>
          <w:sz w:val="22"/>
          <w:szCs w:val="22"/>
          <w:lang w:eastAsia="ar-SA"/>
        </w:rPr>
        <w:t>30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3F4F8451" w14:textId="77777777" w:rsidR="005A73AD" w:rsidRPr="001D671E" w:rsidRDefault="005A73AD" w:rsidP="005A73A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893F097" w14:textId="77777777" w:rsidR="005A73AD" w:rsidRDefault="005A73AD" w:rsidP="005A73A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E81B08B" w14:textId="77777777" w:rsidR="005A73AD" w:rsidRDefault="005A73AD" w:rsidP="005A73A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05E7640" w14:textId="77777777" w:rsidR="005A73AD" w:rsidRDefault="005A73AD" w:rsidP="005A73A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2EB401A" w14:textId="77777777" w:rsidR="005A73AD" w:rsidRPr="001D671E" w:rsidRDefault="005A73AD" w:rsidP="005A73A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A73AD" w:rsidRPr="00FE545C" w14:paraId="364D35E7" w14:textId="77777777" w:rsidTr="00216CC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0710E4" w14:textId="77777777" w:rsidR="005A73AD" w:rsidRPr="00FE545C" w:rsidRDefault="005A73AD" w:rsidP="00216CC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1FE6CE" w14:textId="77777777" w:rsidR="005A73AD" w:rsidRPr="00FE545C" w:rsidRDefault="005A73AD" w:rsidP="00216CC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AE61692" w14:textId="77777777" w:rsidR="005A73AD" w:rsidRPr="00FE545C" w:rsidRDefault="005A73AD" w:rsidP="00216CC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FCBF8B" w14:textId="77777777" w:rsidR="005A73AD" w:rsidRPr="00FE545C" w:rsidRDefault="005A73AD" w:rsidP="00216CC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5A73AD" w:rsidRPr="00FE545C" w14:paraId="02DFEC2F" w14:textId="77777777" w:rsidTr="00216CC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19A2E1" w14:textId="77777777" w:rsidR="005A73AD" w:rsidRPr="00FE545C" w:rsidRDefault="005A73AD" w:rsidP="00216CC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A61EA" w14:textId="77777777" w:rsidR="005A73AD" w:rsidRPr="00FE545C" w:rsidRDefault="005A73AD" w:rsidP="00216CC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B0F1F" w14:textId="77777777" w:rsidR="005A73AD" w:rsidRPr="00FE545C" w:rsidRDefault="005A73AD" w:rsidP="00216CC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5A73AD" w:rsidRPr="00FE545C" w14:paraId="4BA16E12" w14:textId="77777777" w:rsidTr="00216CC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48B55" w14:textId="77777777" w:rsidR="005A73AD" w:rsidRPr="00FE545C" w:rsidRDefault="005A73AD" w:rsidP="00216CC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227EE" w14:textId="77777777" w:rsidR="005A73AD" w:rsidRPr="00FE545C" w:rsidRDefault="005A73AD" w:rsidP="00216CC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929D18" w14:textId="77777777" w:rsidR="005A73AD" w:rsidRPr="00FE545C" w:rsidRDefault="005A73AD" w:rsidP="00216CC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B0885E7" w14:textId="77777777" w:rsidR="005A73AD" w:rsidRDefault="005A73AD" w:rsidP="005A73A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105AED5" w14:textId="77777777" w:rsidR="005A73AD" w:rsidRPr="00D638CC" w:rsidRDefault="005A73AD" w:rsidP="005A73AD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3210F8E5" w14:textId="77777777" w:rsidR="005A73AD" w:rsidRPr="002F276A" w:rsidRDefault="005A73AD" w:rsidP="005A73AD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0294906" w14:textId="77777777" w:rsidR="005A73AD" w:rsidRPr="002F276A" w:rsidRDefault="005A73AD" w:rsidP="005A73A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AE3513B" w14:textId="77777777" w:rsidR="005A73AD" w:rsidRPr="002F276A" w:rsidRDefault="005A73AD" w:rsidP="005A73A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DB02D68" w14:textId="77777777" w:rsidR="005A73AD" w:rsidRPr="002F276A" w:rsidRDefault="005A73AD" w:rsidP="005A73A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ACADAFA" w14:textId="77777777" w:rsidR="005A73AD" w:rsidRPr="002F276A" w:rsidRDefault="005A73AD" w:rsidP="005A73A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33F8DBF" w14:textId="77777777" w:rsidR="005A73AD" w:rsidRDefault="005A73AD" w:rsidP="005A73A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82DCBEE" w14:textId="77777777" w:rsidR="005A73AD" w:rsidRDefault="005A73AD" w:rsidP="005A73A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F52062" w14:textId="77777777" w:rsidR="005A73AD" w:rsidRDefault="005A73AD" w:rsidP="005A73A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9E82EE8" w14:textId="77777777" w:rsidR="005A73AD" w:rsidRDefault="005A73AD" w:rsidP="005A73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B5C7C49" w14:textId="77777777" w:rsidR="005A73AD" w:rsidRDefault="005A73AD" w:rsidP="005A73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618B59D" w14:textId="77777777" w:rsidR="005A73AD" w:rsidRDefault="005A73AD" w:rsidP="005A73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CFC319C" w14:textId="77777777" w:rsidR="005A73AD" w:rsidRDefault="005A73AD" w:rsidP="005A73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20804F6" w14:textId="77777777" w:rsidR="005A73AD" w:rsidRPr="000B45FE" w:rsidRDefault="005A73AD" w:rsidP="005A73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8B342A8" w14:textId="77777777" w:rsidR="005A73AD" w:rsidRDefault="005A73AD" w:rsidP="005A73A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40111972" w14:textId="77777777" w:rsidR="005A73AD" w:rsidRDefault="005A73AD" w:rsidP="005A73AD">
      <w:pPr>
        <w:jc w:val="both"/>
        <w:rPr>
          <w:sz w:val="22"/>
          <w:szCs w:val="22"/>
        </w:rPr>
      </w:pPr>
    </w:p>
    <w:p w14:paraId="6B0A1243" w14:textId="77777777" w:rsidR="005A73AD" w:rsidRPr="00423B06" w:rsidRDefault="005A73AD" w:rsidP="005A73A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7C6B8B19" w14:textId="77777777" w:rsidR="005A73AD" w:rsidRDefault="005A73AD" w:rsidP="005A73A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44C43A8A" w14:textId="77777777" w:rsidR="005A73AD" w:rsidRPr="001C0490" w:rsidRDefault="005A73AD" w:rsidP="005A73AD"/>
    <w:p w14:paraId="725C70CB" w14:textId="77777777" w:rsidR="00FE545C" w:rsidRPr="00EB41D5" w:rsidRDefault="00FE545C" w:rsidP="00EB41D5"/>
    <w:sectPr w:rsidR="00FE545C" w:rsidRPr="00EB41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CE272A" w14:textId="77777777" w:rsidR="001D1798" w:rsidRDefault="001D1798">
      <w:r>
        <w:separator/>
      </w:r>
    </w:p>
  </w:endnote>
  <w:endnote w:type="continuationSeparator" w:id="0">
    <w:p w14:paraId="52A3B257" w14:textId="77777777" w:rsidR="001D1798" w:rsidRDefault="001D1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F98FE" w14:textId="77777777" w:rsidR="002F63E9" w:rsidRDefault="002F63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6121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90E10" w14:textId="77777777" w:rsidR="002F63E9" w:rsidRDefault="002F6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DE70D" w14:textId="77777777" w:rsidR="001D1798" w:rsidRDefault="001D1798">
      <w:r>
        <w:separator/>
      </w:r>
    </w:p>
  </w:footnote>
  <w:footnote w:type="continuationSeparator" w:id="0">
    <w:p w14:paraId="291DA4C1" w14:textId="77777777" w:rsidR="001D1798" w:rsidRDefault="001D17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7B883" w14:textId="77777777" w:rsidR="002F63E9" w:rsidRDefault="002F63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FECD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9562F" w14:textId="77777777" w:rsidR="002F63E9" w:rsidRDefault="002F63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900778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163940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65442101">
    <w:abstractNumId w:val="0"/>
  </w:num>
  <w:num w:numId="4" w16cid:durableId="5571347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1798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1798"/>
    <w:rsid w:val="001D4612"/>
    <w:rsid w:val="00207E98"/>
    <w:rsid w:val="002723B0"/>
    <w:rsid w:val="002F63E9"/>
    <w:rsid w:val="00315A4A"/>
    <w:rsid w:val="004B7300"/>
    <w:rsid w:val="004C6753"/>
    <w:rsid w:val="00595C87"/>
    <w:rsid w:val="005A73AD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B41D5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5DF632B"/>
  <w15:chartTrackingRefBased/>
  <w15:docId w15:val="{8CE0BE38-5E21-499E-81EB-31E6113B8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73A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484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2022-05-04T08:34:00Z</cp:lastPrinted>
  <dcterms:created xsi:type="dcterms:W3CDTF">2022-05-04T08:34:00Z</dcterms:created>
  <dcterms:modified xsi:type="dcterms:W3CDTF">2022-05-04T08:34:00Z</dcterms:modified>
</cp:coreProperties>
</file>