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2DAE9" w14:textId="2D3D2895" w:rsidR="002F3CF9" w:rsidRPr="001905D5" w:rsidRDefault="002F3CF9" w:rsidP="002F3CF9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69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6674FFFF" w14:textId="77777777" w:rsidR="002F3CF9" w:rsidRPr="001905D5" w:rsidRDefault="002F3CF9" w:rsidP="002F3CF9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318DD44C" w14:textId="77777777" w:rsidR="002F3CF9" w:rsidRPr="001905D5" w:rsidRDefault="002F3CF9" w:rsidP="002F3CF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29162859" w14:textId="77777777" w:rsidR="002F3CF9" w:rsidRPr="001905D5" w:rsidRDefault="002F3CF9" w:rsidP="002F3CF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5216B5C6" w14:textId="77777777" w:rsidR="002F3CF9" w:rsidRPr="001905D5" w:rsidRDefault="002F3CF9" w:rsidP="002F3CF9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4C4845CB" w14:textId="77777777" w:rsidR="002F3CF9" w:rsidRPr="001905D5" w:rsidRDefault="002F3CF9" w:rsidP="002F3CF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BAA66EC" w14:textId="77777777" w:rsidR="002F3CF9" w:rsidRPr="001905D5" w:rsidRDefault="002F3CF9" w:rsidP="002F3CF9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233B2DF9" w14:textId="77777777" w:rsidR="002F3CF9" w:rsidRPr="001905D5" w:rsidRDefault="002F3CF9" w:rsidP="002F3CF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305F72D0" w14:textId="77777777" w:rsidR="002F3CF9" w:rsidRPr="001905D5" w:rsidRDefault="002F3CF9" w:rsidP="002F3CF9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58C468BB" w14:textId="77777777" w:rsidR="002F3CF9" w:rsidRPr="001905D5" w:rsidRDefault="002F3CF9" w:rsidP="002F3CF9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1F2BF9B" w14:textId="77777777" w:rsidR="002F3CF9" w:rsidRPr="001905D5" w:rsidRDefault="002F3CF9" w:rsidP="002F3CF9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8AD3F7A" w14:textId="77777777" w:rsidR="002F3CF9" w:rsidRPr="001905D5" w:rsidRDefault="002F3CF9" w:rsidP="002F3CF9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968FE92" w14:textId="77777777" w:rsidR="002F3CF9" w:rsidRDefault="002F3CF9" w:rsidP="002F3CF9">
      <w:pPr>
        <w:spacing w:line="254" w:lineRule="auto"/>
        <w:rPr>
          <w:rFonts w:ascii="Arial" w:hAnsi="Arial" w:cs="Arial"/>
        </w:rPr>
      </w:pPr>
    </w:p>
    <w:p w14:paraId="1BFAE9F4" w14:textId="77777777" w:rsidR="002F3CF9" w:rsidRPr="003A114E" w:rsidRDefault="002F3CF9" w:rsidP="002F3CF9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03EDF0FD" w14:textId="77777777" w:rsidR="002F3CF9" w:rsidRPr="003A114E" w:rsidRDefault="002F3CF9" w:rsidP="002F3CF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A42C7FD" w14:textId="77777777" w:rsidR="002F3CF9" w:rsidRPr="003A114E" w:rsidRDefault="002F3CF9" w:rsidP="002F3CF9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EFF29F3" w14:textId="77777777" w:rsidR="002F3CF9" w:rsidRPr="003A114E" w:rsidRDefault="002F3CF9" w:rsidP="002F3CF9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DF91E7A" w14:textId="48708077" w:rsidR="002F3CF9" w:rsidRDefault="002F3CF9" w:rsidP="002F3CF9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4E7167">
        <w:rPr>
          <w:b/>
        </w:rPr>
        <w:t xml:space="preserve">Dostawa 4 szt. dwukanałowego, sterowanego źródła wysokiego napięcia dla </w:t>
      </w:r>
      <w:proofErr w:type="spellStart"/>
      <w:r w:rsidRPr="004E7167">
        <w:rPr>
          <w:b/>
        </w:rPr>
        <w:t>WFiIS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</w:t>
      </w:r>
      <w:r>
        <w:rPr>
          <w:b/>
        </w:rPr>
        <w:t>69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491307EF" w14:textId="77777777" w:rsidR="002F3CF9" w:rsidRPr="003A114E" w:rsidRDefault="002F3CF9" w:rsidP="002F3CF9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A243EF3" w14:textId="77777777" w:rsidR="002F3CF9" w:rsidRPr="003A114E" w:rsidRDefault="002F3CF9" w:rsidP="002F3CF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B8FFC64" w14:textId="77777777" w:rsidR="002F3CF9" w:rsidRDefault="002F3CF9" w:rsidP="002F3CF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DD27BF1" w14:textId="77777777" w:rsidR="002F3CF9" w:rsidRPr="003A114E" w:rsidRDefault="002F3CF9" w:rsidP="002F3CF9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4EE9B0CE" w14:textId="77777777" w:rsidR="002F3CF9" w:rsidRPr="001905D5" w:rsidRDefault="002F3CF9" w:rsidP="002F3CF9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630AA05" w14:textId="77777777" w:rsidR="002F3CF9" w:rsidRPr="001905D5" w:rsidRDefault="002F3CF9" w:rsidP="002F3C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43F78431" w14:textId="77777777" w:rsidR="002F3CF9" w:rsidRPr="001905D5" w:rsidRDefault="002F3CF9" w:rsidP="002F3C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99727BE" w14:textId="77777777" w:rsidR="002F3CF9" w:rsidRPr="001905D5" w:rsidRDefault="002F3CF9" w:rsidP="002F3C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06DC52A2" w14:textId="77777777" w:rsidR="002F3CF9" w:rsidRDefault="002F3CF9" w:rsidP="002F3C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D5AC394" w14:textId="77777777" w:rsidR="002F3CF9" w:rsidRDefault="002F3CF9" w:rsidP="002F3C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E0DDD7B" w14:textId="77777777" w:rsidR="002F3CF9" w:rsidRPr="001905D5" w:rsidRDefault="002F3CF9" w:rsidP="002F3C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4F693EB" w14:textId="77777777" w:rsidR="002F3CF9" w:rsidRPr="00423B06" w:rsidRDefault="002F3CF9" w:rsidP="002F3C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2958F36" w14:textId="77777777" w:rsidR="002F3CF9" w:rsidRDefault="002F3CF9" w:rsidP="002F3C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EA3F997" w14:textId="77777777" w:rsidR="002F3CF9" w:rsidRDefault="002F3CF9" w:rsidP="002F3C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3AAC9B5" w14:textId="77777777" w:rsidR="002F3CF9" w:rsidRDefault="002F3CF9" w:rsidP="002F3C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A08F2E8" w14:textId="77777777" w:rsidR="002F3CF9" w:rsidRDefault="002F3CF9" w:rsidP="002F3CF9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45B7310" w14:textId="77777777" w:rsidR="002F3CF9" w:rsidRDefault="002F3CF9" w:rsidP="002F3CF9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35A2347" w14:textId="77777777" w:rsidR="002F3CF9" w:rsidRDefault="002F3CF9" w:rsidP="002F3CF9"/>
    <w:p w14:paraId="540814F0" w14:textId="77777777" w:rsidR="002F3CF9" w:rsidRPr="00172561" w:rsidRDefault="002F3CF9" w:rsidP="002F3CF9"/>
    <w:p w14:paraId="5518133A" w14:textId="77777777" w:rsidR="002F3CF9" w:rsidRPr="00D363BA" w:rsidRDefault="002F3CF9" w:rsidP="002F3CF9"/>
    <w:p w14:paraId="17A68252" w14:textId="77777777" w:rsidR="002F3CF9" w:rsidRPr="00634AD0" w:rsidRDefault="002F3CF9" w:rsidP="002F3CF9"/>
    <w:p w14:paraId="69E24CFE" w14:textId="77777777" w:rsidR="002F3CF9" w:rsidRPr="000A70CB" w:rsidRDefault="002F3CF9" w:rsidP="002F3CF9"/>
    <w:p w14:paraId="29B097DF" w14:textId="77777777" w:rsidR="002F3CF9" w:rsidRPr="00F217F6" w:rsidRDefault="002F3CF9" w:rsidP="002F3CF9"/>
    <w:p w14:paraId="76BF198E" w14:textId="77777777" w:rsidR="002F3CF9" w:rsidRPr="001D2720" w:rsidRDefault="002F3CF9" w:rsidP="002F3CF9"/>
    <w:p w14:paraId="1C444ABC" w14:textId="77777777" w:rsidR="002F3CF9" w:rsidRPr="00E35D16" w:rsidRDefault="002F3CF9" w:rsidP="002F3CF9"/>
    <w:p w14:paraId="02F3C260" w14:textId="77777777" w:rsidR="002F3CF9" w:rsidRPr="00E55A1A" w:rsidRDefault="002F3CF9" w:rsidP="002F3CF9"/>
    <w:p w14:paraId="5C749991" w14:textId="77777777" w:rsidR="002F3CF9" w:rsidRPr="00492E28" w:rsidRDefault="002F3CF9" w:rsidP="002F3CF9"/>
    <w:p w14:paraId="00342E77" w14:textId="77777777" w:rsidR="002F3CF9" w:rsidRPr="00F65418" w:rsidRDefault="002F3CF9" w:rsidP="002F3CF9"/>
    <w:p w14:paraId="6CE74D17" w14:textId="77777777" w:rsidR="002F3CF9" w:rsidRPr="00234F34" w:rsidRDefault="002F3CF9" w:rsidP="002F3CF9"/>
    <w:p w14:paraId="00855E9A" w14:textId="77777777" w:rsidR="002F3CF9" w:rsidRPr="00EA322A" w:rsidRDefault="002F3CF9" w:rsidP="002F3CF9"/>
    <w:p w14:paraId="1210A5F8" w14:textId="77777777" w:rsidR="005103B9" w:rsidRPr="007B090E" w:rsidRDefault="005103B9" w:rsidP="007B090E"/>
    <w:sectPr w:rsidR="005103B9" w:rsidRPr="007B090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423FF" w14:textId="77777777" w:rsidR="0088560B" w:rsidRDefault="0088560B" w:rsidP="0038231F">
      <w:pPr>
        <w:spacing w:after="0" w:line="240" w:lineRule="auto"/>
      </w:pPr>
      <w:r>
        <w:separator/>
      </w:r>
    </w:p>
  </w:endnote>
  <w:endnote w:type="continuationSeparator" w:id="0">
    <w:p w14:paraId="3AFFBF70" w14:textId="77777777" w:rsidR="0088560B" w:rsidRDefault="008856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3147" w14:textId="77777777" w:rsidR="00533D66" w:rsidRDefault="00533D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01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2C1172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A3493" w14:textId="77777777" w:rsidR="00533D66" w:rsidRDefault="00533D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76CB8" w14:textId="77777777" w:rsidR="0088560B" w:rsidRDefault="0088560B" w:rsidP="0038231F">
      <w:pPr>
        <w:spacing w:after="0" w:line="240" w:lineRule="auto"/>
      </w:pPr>
      <w:r>
        <w:separator/>
      </w:r>
    </w:p>
  </w:footnote>
  <w:footnote w:type="continuationSeparator" w:id="0">
    <w:p w14:paraId="76529E50" w14:textId="77777777" w:rsidR="0088560B" w:rsidRDefault="0088560B" w:rsidP="0038231F">
      <w:pPr>
        <w:spacing w:after="0" w:line="240" w:lineRule="auto"/>
      </w:pPr>
      <w:r>
        <w:continuationSeparator/>
      </w:r>
    </w:p>
  </w:footnote>
  <w:footnote w:id="1">
    <w:p w14:paraId="178AE362" w14:textId="77777777" w:rsidR="002F3CF9" w:rsidRDefault="002F3CF9" w:rsidP="002F3CF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641EB3D" w14:textId="77777777" w:rsidR="002F3CF9" w:rsidRPr="0024624C" w:rsidRDefault="002F3CF9" w:rsidP="002F3C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69EA50D2" w14:textId="77777777" w:rsidR="002F3CF9" w:rsidRPr="008D4C56" w:rsidRDefault="002F3CF9" w:rsidP="002F3CF9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9220D" w14:textId="77777777" w:rsidR="00533D66" w:rsidRDefault="00533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FD4A6" w14:textId="77777777" w:rsidR="00533D66" w:rsidRDefault="00533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7276" w14:textId="77777777" w:rsidR="00533D66" w:rsidRDefault="00533D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323872">
    <w:abstractNumId w:val="7"/>
  </w:num>
  <w:num w:numId="2" w16cid:durableId="1763212479">
    <w:abstractNumId w:val="0"/>
  </w:num>
  <w:num w:numId="3" w16cid:durableId="2053768097">
    <w:abstractNumId w:val="6"/>
  </w:num>
  <w:num w:numId="4" w16cid:durableId="1579098804">
    <w:abstractNumId w:val="9"/>
  </w:num>
  <w:num w:numId="5" w16cid:durableId="232932061">
    <w:abstractNumId w:val="8"/>
  </w:num>
  <w:num w:numId="6" w16cid:durableId="1231111087">
    <w:abstractNumId w:val="5"/>
  </w:num>
  <w:num w:numId="7" w16cid:durableId="1139759526">
    <w:abstractNumId w:val="1"/>
  </w:num>
  <w:num w:numId="8" w16cid:durableId="146215432">
    <w:abstractNumId w:val="3"/>
  </w:num>
  <w:num w:numId="9" w16cid:durableId="2054959075">
    <w:abstractNumId w:val="2"/>
  </w:num>
  <w:num w:numId="10" w16cid:durableId="1317341689">
    <w:abstractNumId w:val="4"/>
  </w:num>
  <w:num w:numId="11" w16cid:durableId="14802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560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CF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D66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090E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560B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2690C"/>
  <w15:chartTrackingRefBased/>
  <w15:docId w15:val="{6C34E43C-B34A-420C-9A6B-B1D5BFD5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CF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2022-05-04T08:36:00Z</cp:lastPrinted>
  <dcterms:created xsi:type="dcterms:W3CDTF">2022-05-04T08:35:00Z</dcterms:created>
  <dcterms:modified xsi:type="dcterms:W3CDTF">2022-05-04T08:36:00Z</dcterms:modified>
</cp:coreProperties>
</file>