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D142C" w14:textId="77777777" w:rsidR="004869A6" w:rsidRPr="00AF3D5C" w:rsidRDefault="004869A6" w:rsidP="004869A6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6ABE8ED" w14:textId="77777777" w:rsidR="004869A6" w:rsidRPr="00AF3D5C" w:rsidRDefault="004869A6" w:rsidP="004869A6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5C139933" w14:textId="77777777" w:rsidR="004869A6" w:rsidRPr="00AF3D5C" w:rsidRDefault="004869A6" w:rsidP="004869A6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76E90FD7" w14:textId="77777777" w:rsidR="004869A6" w:rsidRPr="00946C60" w:rsidRDefault="004869A6" w:rsidP="004869A6">
      <w:pPr>
        <w:spacing w:before="48"/>
        <w:rPr>
          <w:b/>
        </w:rPr>
      </w:pPr>
    </w:p>
    <w:p w14:paraId="6611B4E6" w14:textId="5B7317E8" w:rsidR="004869A6" w:rsidRPr="00946C60" w:rsidRDefault="004869A6" w:rsidP="004869A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41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5055B6E4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035632C8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CE6CFFE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5DC5F2A0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DF9DC8A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458E49A3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7EABD232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0ABBC28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75E04E6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6CEED87F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21F4848A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3C8D541C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14E095EF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06E4AA8C" w14:textId="77777777" w:rsidR="004869A6" w:rsidRPr="00946C60" w:rsidRDefault="004869A6" w:rsidP="004869A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0D6F8398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</w:rPr>
      </w:pPr>
    </w:p>
    <w:p w14:paraId="0A1823AE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5B1D8C4C" w14:textId="3428A0BB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41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179C2165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5BB9D4BD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03234795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7B7DC856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237B87B4" w14:textId="77777777" w:rsidR="004869A6" w:rsidRPr="00946C60" w:rsidRDefault="004869A6" w:rsidP="004869A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5511C38E" w14:textId="77777777" w:rsidR="004869A6" w:rsidRPr="00946C60" w:rsidRDefault="004869A6" w:rsidP="004869A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2587FD26" w14:textId="77777777" w:rsidR="004869A6" w:rsidRPr="00946C60" w:rsidRDefault="004869A6" w:rsidP="004869A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6D07571F" w14:textId="77777777" w:rsidR="004869A6" w:rsidRPr="00946C60" w:rsidRDefault="004869A6" w:rsidP="004869A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DA62291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7988FA80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6FEFAF0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EED752B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6B4E45E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4A99348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588426A5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60CB5A96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745F13BE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7E854566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59C4511D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B68B780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5B548DE7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55D4C00B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5DD839C4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4B2CF0E4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162228C2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7824A5B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1C6B6186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5E890AB3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4A6C57A2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396ABD31" w14:textId="77777777" w:rsidR="004869A6" w:rsidRPr="008C1807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4EE8C463" w14:textId="77777777" w:rsidR="004869A6" w:rsidRPr="008C1807" w:rsidRDefault="004869A6" w:rsidP="004869A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52C2DDA9" w14:textId="77777777" w:rsidR="004869A6" w:rsidRPr="008C1807" w:rsidRDefault="004869A6" w:rsidP="004869A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8BE721D" w14:textId="77777777" w:rsidR="004869A6" w:rsidRPr="008C1807" w:rsidRDefault="004869A6" w:rsidP="004869A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D2C9495" w14:textId="77777777" w:rsidR="004869A6" w:rsidRPr="008C1807" w:rsidRDefault="004869A6" w:rsidP="004869A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124CEE00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2C532F9F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0E56B464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2F531AB3" w14:textId="77777777" w:rsidR="004869A6" w:rsidRPr="00946C60" w:rsidRDefault="004869A6" w:rsidP="004869A6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22340B9D" w14:textId="77777777" w:rsidR="004869A6" w:rsidRPr="00946C60" w:rsidRDefault="004869A6" w:rsidP="004869A6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1AE3D8F" w14:textId="77777777" w:rsidR="004869A6" w:rsidRPr="00946C60" w:rsidRDefault="004869A6" w:rsidP="004869A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547C6147" w14:textId="77777777" w:rsidR="004869A6" w:rsidRPr="00946C60" w:rsidRDefault="004869A6" w:rsidP="004869A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2ACC1D3" w14:textId="77777777" w:rsidR="004869A6" w:rsidRPr="00946C60" w:rsidRDefault="004869A6" w:rsidP="004869A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8949E1B" w14:textId="77777777" w:rsidR="004869A6" w:rsidRPr="00946C60" w:rsidRDefault="004869A6" w:rsidP="004869A6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78826592" w14:textId="77777777" w:rsidR="004869A6" w:rsidRPr="00946C60" w:rsidRDefault="004869A6" w:rsidP="004869A6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3D7F844E" w14:textId="77777777" w:rsidR="004869A6" w:rsidRDefault="004869A6" w:rsidP="004869A6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60037E53" w14:textId="77777777" w:rsidR="004869A6" w:rsidRDefault="004869A6" w:rsidP="004869A6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011215C4" w14:textId="77777777" w:rsidR="004869A6" w:rsidRPr="00CC347C" w:rsidRDefault="004869A6" w:rsidP="004869A6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2DD9AAFD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12817AE4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0C5426AE" w14:textId="77777777" w:rsidR="004869A6" w:rsidRPr="00946C60" w:rsidRDefault="004869A6" w:rsidP="004869A6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135C92A1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6171E92A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6A0ADB11" w14:textId="77777777" w:rsidR="004869A6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3D83056D" w14:textId="77777777" w:rsidR="004869A6" w:rsidRPr="00CC347C" w:rsidRDefault="004869A6" w:rsidP="004869A6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6673EFCD" w14:textId="77777777" w:rsidR="004869A6" w:rsidRPr="00946C60" w:rsidRDefault="004869A6" w:rsidP="004869A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08C37713" w14:textId="77777777" w:rsidR="004869A6" w:rsidRPr="00946C60" w:rsidRDefault="004869A6" w:rsidP="004869A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4DBBC115" w14:textId="77777777" w:rsidR="004869A6" w:rsidRPr="00946C60" w:rsidRDefault="004869A6" w:rsidP="004869A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36EB30C6" w14:textId="77777777" w:rsidR="004869A6" w:rsidRPr="00946C60" w:rsidRDefault="004869A6" w:rsidP="004869A6">
      <w:pPr>
        <w:jc w:val="center"/>
        <w:rPr>
          <w:b/>
        </w:rPr>
      </w:pPr>
    </w:p>
    <w:p w14:paraId="77BAF637" w14:textId="77777777" w:rsidR="004869A6" w:rsidRDefault="004869A6" w:rsidP="004869A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A849776" w14:textId="77777777" w:rsidR="004869A6" w:rsidRDefault="004869A6" w:rsidP="004869A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2BB370E5" w14:textId="77777777" w:rsidR="004869A6" w:rsidRPr="00946C60" w:rsidRDefault="004869A6" w:rsidP="004869A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1DFED1AB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3BE43BE" w14:textId="77777777" w:rsidR="004869A6" w:rsidRPr="00946C60" w:rsidRDefault="004869A6" w:rsidP="004869A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4539B9D2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529A9969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FFC2F1C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8A7F01B" w14:textId="77777777" w:rsidR="004869A6" w:rsidRPr="00946C60" w:rsidRDefault="004869A6" w:rsidP="004869A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3DB318B8" w14:textId="77777777" w:rsidR="004869A6" w:rsidRPr="00946C60" w:rsidRDefault="004869A6" w:rsidP="004869A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1AC82DAD" w14:textId="77777777" w:rsidR="004869A6" w:rsidRPr="00946C60" w:rsidRDefault="004869A6" w:rsidP="004869A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0C8D0FBB" w14:textId="77777777" w:rsidR="004869A6" w:rsidRPr="00946C60" w:rsidRDefault="004869A6" w:rsidP="004869A6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1AA13029" w14:textId="77777777" w:rsidR="004869A6" w:rsidRPr="00946C60" w:rsidRDefault="004869A6" w:rsidP="004869A6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4C1435A" w14:textId="77777777" w:rsidR="004869A6" w:rsidRPr="00946C60" w:rsidRDefault="004869A6" w:rsidP="004869A6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75419ED8" w14:textId="77777777" w:rsidR="004869A6" w:rsidRPr="00946C60" w:rsidRDefault="004869A6" w:rsidP="004869A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7177CBC9" w14:textId="77777777" w:rsidR="004869A6" w:rsidRPr="00946C60" w:rsidRDefault="004869A6" w:rsidP="004869A6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BD1E006" w14:textId="77777777" w:rsidR="004869A6" w:rsidRPr="00946C60" w:rsidRDefault="004869A6" w:rsidP="004869A6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D8BFF59" w14:textId="77777777" w:rsidR="004869A6" w:rsidRPr="00946C60" w:rsidRDefault="004869A6" w:rsidP="004869A6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5ECFE9DF" w14:textId="77777777" w:rsidR="004869A6" w:rsidRPr="00946C60" w:rsidRDefault="004869A6" w:rsidP="004869A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694C0978" w14:textId="77777777" w:rsidR="004869A6" w:rsidRPr="00946C60" w:rsidRDefault="004869A6" w:rsidP="004869A6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5142B4B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11CDA8E7" w14:textId="77777777" w:rsidR="004869A6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19D5526E" w14:textId="77777777" w:rsidR="004869A6" w:rsidRPr="0038770C" w:rsidRDefault="004869A6" w:rsidP="004869A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27C7F564" w14:textId="77777777" w:rsidR="004869A6" w:rsidRPr="0038770C" w:rsidRDefault="004869A6" w:rsidP="004869A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3D1DD658" w14:textId="77777777" w:rsidR="004869A6" w:rsidRPr="0038770C" w:rsidRDefault="004869A6" w:rsidP="004869A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3CB4BFB7" w14:textId="77777777" w:rsidR="004869A6" w:rsidRPr="0038770C" w:rsidRDefault="004869A6" w:rsidP="004869A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D2BAFD6" w14:textId="77777777" w:rsidR="004869A6" w:rsidRPr="0038770C" w:rsidRDefault="004869A6" w:rsidP="004869A6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10059536" w14:textId="77777777" w:rsidR="004869A6" w:rsidRDefault="004869A6" w:rsidP="004869A6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413A04D2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69D7BBB6" w14:textId="77777777" w:rsidR="004869A6" w:rsidRPr="00946C60" w:rsidRDefault="004869A6" w:rsidP="004869A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144923A4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54E8FAFB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8F15610" w14:textId="77777777" w:rsidR="004869A6" w:rsidRPr="00946C60" w:rsidRDefault="004869A6" w:rsidP="004869A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D7F665A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0B864990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39C0DC00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36C4B8CD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33F27148" w14:textId="77777777" w:rsidR="004869A6" w:rsidRPr="00946C60" w:rsidRDefault="004869A6" w:rsidP="004869A6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76F0A4B4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08EB8D86" w14:textId="77777777" w:rsidR="004869A6" w:rsidRPr="00946C60" w:rsidRDefault="004869A6" w:rsidP="004869A6">
      <w:pPr>
        <w:pStyle w:val="Tekstpodstawowy"/>
        <w:ind w:right="-47"/>
        <w:rPr>
          <w:rFonts w:ascii="Times New Roman" w:hAnsi="Times New Roman"/>
        </w:rPr>
      </w:pPr>
    </w:p>
    <w:p w14:paraId="4FA0F22B" w14:textId="77777777" w:rsidR="004869A6" w:rsidRPr="009A1FF6" w:rsidRDefault="004869A6" w:rsidP="004869A6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6C774711" w14:textId="77777777" w:rsidR="004869A6" w:rsidRPr="00433911" w:rsidRDefault="004869A6" w:rsidP="004869A6"/>
    <w:p w14:paraId="36EE4326" w14:textId="77777777" w:rsidR="004869A6" w:rsidRPr="00574FF8" w:rsidRDefault="004869A6" w:rsidP="004869A6"/>
    <w:p w14:paraId="0E9EFE92" w14:textId="77777777" w:rsidR="00496551" w:rsidRPr="005426AB" w:rsidRDefault="00496551" w:rsidP="005426AB"/>
    <w:sectPr w:rsidR="00496551" w:rsidRPr="005426AB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9E615" w14:textId="77777777" w:rsidR="006D4FAC" w:rsidRDefault="006D4FAC">
      <w:r>
        <w:separator/>
      </w:r>
    </w:p>
  </w:endnote>
  <w:endnote w:type="continuationSeparator" w:id="0">
    <w:p w14:paraId="7399D8AF" w14:textId="77777777" w:rsidR="006D4FAC" w:rsidRDefault="006D4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14C63" w14:textId="77777777" w:rsidR="004869A6" w:rsidRDefault="004869A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9ED4968" w14:textId="77777777" w:rsidR="001A05FB" w:rsidRDefault="001A0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6EBCF" w14:textId="77777777" w:rsidR="006D4FAC" w:rsidRDefault="006D4FAC">
      <w:r>
        <w:separator/>
      </w:r>
    </w:p>
  </w:footnote>
  <w:footnote w:type="continuationSeparator" w:id="0">
    <w:p w14:paraId="4E01B222" w14:textId="77777777" w:rsidR="006D4FAC" w:rsidRDefault="006D4F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4406402">
    <w:abstractNumId w:val="2"/>
  </w:num>
  <w:num w:numId="2" w16cid:durableId="175003925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7726577">
    <w:abstractNumId w:val="5"/>
  </w:num>
  <w:num w:numId="4" w16cid:durableId="1777098393">
    <w:abstractNumId w:val="7"/>
  </w:num>
  <w:num w:numId="5" w16cid:durableId="181863677">
    <w:abstractNumId w:val="6"/>
  </w:num>
  <w:num w:numId="6" w16cid:durableId="707804548">
    <w:abstractNumId w:val="4"/>
  </w:num>
  <w:num w:numId="7" w16cid:durableId="1120298996">
    <w:abstractNumId w:val="1"/>
  </w:num>
  <w:num w:numId="8" w16cid:durableId="978607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FAC"/>
    <w:rsid w:val="000033EA"/>
    <w:rsid w:val="0002467C"/>
    <w:rsid w:val="00040A7A"/>
    <w:rsid w:val="000936CA"/>
    <w:rsid w:val="00097182"/>
    <w:rsid w:val="000B1A00"/>
    <w:rsid w:val="000C0F66"/>
    <w:rsid w:val="001764D4"/>
    <w:rsid w:val="001A05FB"/>
    <w:rsid w:val="001F341B"/>
    <w:rsid w:val="002430FD"/>
    <w:rsid w:val="00267340"/>
    <w:rsid w:val="00275C59"/>
    <w:rsid w:val="00337165"/>
    <w:rsid w:val="003974EB"/>
    <w:rsid w:val="003C6167"/>
    <w:rsid w:val="003F1749"/>
    <w:rsid w:val="004869A6"/>
    <w:rsid w:val="00496551"/>
    <w:rsid w:val="004C4EC3"/>
    <w:rsid w:val="00512FD2"/>
    <w:rsid w:val="00523F87"/>
    <w:rsid w:val="005426AB"/>
    <w:rsid w:val="00593CEB"/>
    <w:rsid w:val="005C6D38"/>
    <w:rsid w:val="005D2104"/>
    <w:rsid w:val="00614C95"/>
    <w:rsid w:val="00660027"/>
    <w:rsid w:val="0069339E"/>
    <w:rsid w:val="006D4FAC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3AE69"/>
  <w15:chartTrackingRefBased/>
  <w15:docId w15:val="{149B827B-F41F-4047-B23F-C3A89702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9A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69A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4869A6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4869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1776</Words>
  <Characters>10660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12412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2022-04-29T11:52:00Z</cp:lastPrinted>
  <dcterms:created xsi:type="dcterms:W3CDTF">2022-04-29T11:52:00Z</dcterms:created>
  <dcterms:modified xsi:type="dcterms:W3CDTF">2022-04-29T11:52:00Z</dcterms:modified>
</cp:coreProperties>
</file>