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EAAD" w14:textId="77777777" w:rsidR="00D4418C" w:rsidRDefault="008B501C" w:rsidP="00D4418C">
      <w:pPr>
        <w:jc w:val="right"/>
        <w:rPr>
          <w:b/>
        </w:rPr>
      </w:pPr>
      <w:r>
        <w:rPr>
          <w:noProof/>
        </w:rPr>
        <w:pict w14:anchorId="5E462E66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D4418C">
        <w:rPr>
          <w:b/>
        </w:rPr>
        <w:t>Załącznik nr 4</w:t>
      </w:r>
    </w:p>
    <w:p w14:paraId="6BCAA65E" w14:textId="77777777" w:rsidR="00D4418C" w:rsidRDefault="00D4418C" w:rsidP="00D4418C">
      <w:pPr>
        <w:jc w:val="right"/>
        <w:rPr>
          <w:rFonts w:eastAsia="MS Mincho"/>
          <w:b/>
        </w:rPr>
      </w:pPr>
    </w:p>
    <w:p w14:paraId="585D54D7" w14:textId="77777777" w:rsidR="00D4418C" w:rsidRDefault="008B501C" w:rsidP="00D4418C">
      <w:pPr>
        <w:jc w:val="right"/>
        <w:rPr>
          <w:rFonts w:eastAsia="MS Mincho"/>
          <w:b/>
        </w:rPr>
      </w:pPr>
      <w:r>
        <w:rPr>
          <w:noProof/>
        </w:rPr>
        <w:pict w14:anchorId="456EEE8C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4BC2557D" w14:textId="77777777" w:rsidR="00D4418C" w:rsidRDefault="00D4418C" w:rsidP="00D4418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F8C9D24" w14:textId="77777777" w:rsidR="00D4418C" w:rsidRDefault="00D4418C" w:rsidP="00D4418C">
      <w:pPr>
        <w:jc w:val="right"/>
        <w:rPr>
          <w:rFonts w:eastAsia="MS Mincho"/>
          <w:b/>
        </w:rPr>
      </w:pPr>
    </w:p>
    <w:p w14:paraId="20752A2C" w14:textId="77777777" w:rsidR="00D4418C" w:rsidRDefault="00D4418C" w:rsidP="00D4418C">
      <w:pPr>
        <w:jc w:val="center"/>
        <w:rPr>
          <w:b/>
        </w:rPr>
      </w:pPr>
      <w:r>
        <w:rPr>
          <w:b/>
        </w:rPr>
        <w:t>Kalkulacja Cenowa</w:t>
      </w:r>
    </w:p>
    <w:p w14:paraId="49DFA763" w14:textId="77777777" w:rsidR="00D4418C" w:rsidRDefault="00D4418C" w:rsidP="00D4418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4254CCB" w14:textId="77777777" w:rsidR="00D4418C" w:rsidRDefault="00D4418C" w:rsidP="00D4418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45FFDAB1" w14:textId="485126BB" w:rsidR="00D4418C" w:rsidRDefault="00D4418C" w:rsidP="00D4418C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KC-zp.272-241/22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D4418C" w14:paraId="20DA91CA" w14:textId="77777777" w:rsidTr="003305E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759511" w14:textId="77777777" w:rsidR="00D4418C" w:rsidRDefault="00D4418C" w:rsidP="003305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E45BB5" w14:textId="77777777" w:rsidR="00D4418C" w:rsidRDefault="00D4418C" w:rsidP="003305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9F00E0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F16E36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A1DE97A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92E1AF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5E8D3DC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0147E3B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3B7913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DA08700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267CE35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5EC4D5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5B209B4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A2B0E91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4418C" w14:paraId="3BF96B10" w14:textId="77777777" w:rsidTr="003305E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C17C64D" w14:textId="77777777" w:rsidR="00D4418C" w:rsidRDefault="00D4418C" w:rsidP="003305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1F6299" w14:textId="77777777" w:rsidR="00D4418C" w:rsidRDefault="00D4418C" w:rsidP="003305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164D57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A1E091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30EBF9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CD98C5F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EAD4FB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4418C" w14:paraId="2794E386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D2265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D77E0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  <w:p w14:paraId="599C9787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DF700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967E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0AF0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3E47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BC1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6CC3ABAC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9618D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017D8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  <w:p w14:paraId="5CAF8718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E8473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1CB8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6C317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3A20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9F43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47131488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DD9A0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29795" w14:textId="77777777" w:rsidR="00D4418C" w:rsidRDefault="00D4418C" w:rsidP="003305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DFB69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B2C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D163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73BF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2361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7E40D542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78C82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62EAB" w14:textId="77777777" w:rsidR="00D4418C" w:rsidRDefault="00D4418C" w:rsidP="003305E7">
            <w:pPr>
              <w:rPr>
                <w:sz w:val="20"/>
                <w:szCs w:val="20"/>
              </w:rPr>
            </w:pPr>
          </w:p>
          <w:p w14:paraId="20592EFD" w14:textId="77777777" w:rsidR="00D4418C" w:rsidRDefault="00D4418C" w:rsidP="003305E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C63B9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7272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48C6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80BD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9DF7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2435C525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23E97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7D2D7" w14:textId="77777777" w:rsidR="00D4418C" w:rsidRDefault="00D4418C" w:rsidP="003305E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A104D7B" w14:textId="77777777" w:rsidR="00D4418C" w:rsidRDefault="00D4418C" w:rsidP="003305E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95D8D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92FB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A031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5F0D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5B19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28AC2A66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8E80B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AD266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  <w:p w14:paraId="62767C2D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6C47A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7F5F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2D83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D7CC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ABD0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7E903E4C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34ABE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743FF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  <w:p w14:paraId="7AB879E8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  <w:p w14:paraId="1229A542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57EB6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EC9F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8E2A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CB81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0396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7CA4ED7C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2DB46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2FB66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35258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F16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6605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9E5D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39BE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442AB265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7A87A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74908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9834A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5705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29F1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EC32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3EB7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5C1C6077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AA435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A6516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4E30B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061E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A708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BABF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E6E4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6714DD6C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D9271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7D164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8C916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3014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3600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6376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67F3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5B325983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F53B9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BB1BA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E1E63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9281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5732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0E6D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4FC7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0DDFE897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0D6B9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A52C4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62810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8EDC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455F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27DD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3C73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00834B5D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A900B" w14:textId="77777777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4CFC2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3368C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5015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0A72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A8EE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936A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371FD05" w14:textId="2AA0B461" w:rsidR="00D4418C" w:rsidRDefault="00D4418C" w:rsidP="00D4418C"/>
    <w:p w14:paraId="7234BEE8" w14:textId="6C8CCA08" w:rsidR="00194B46" w:rsidRDefault="00194B46" w:rsidP="00D4418C"/>
    <w:p w14:paraId="702F8991" w14:textId="77777777" w:rsidR="00194B46" w:rsidRDefault="00194B46" w:rsidP="00D4418C"/>
    <w:p w14:paraId="1704680F" w14:textId="7AC6B30A" w:rsidR="00D4418C" w:rsidRDefault="00D4418C" w:rsidP="00D4418C"/>
    <w:p w14:paraId="33CF7D05" w14:textId="39FC025B" w:rsidR="00194B46" w:rsidRDefault="00194B46" w:rsidP="00D4418C"/>
    <w:p w14:paraId="13F33939" w14:textId="74E70337" w:rsidR="00194B46" w:rsidRDefault="00194B46" w:rsidP="00D4418C"/>
    <w:p w14:paraId="5D734812" w14:textId="77777777" w:rsidR="00194B46" w:rsidRDefault="00194B46" w:rsidP="00D4418C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D4418C" w14:paraId="6E8827AE" w14:textId="77777777" w:rsidTr="003305E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F18C69E" w14:textId="77777777" w:rsidR="00D4418C" w:rsidRDefault="00D4418C" w:rsidP="003305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885399" w14:textId="77777777" w:rsidR="00D4418C" w:rsidRDefault="00D4418C" w:rsidP="003305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FBD0E6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89E9DC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CDD82C1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EDD3E5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6E6D15B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FFA6FBF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9DA423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BAEC3EE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A9F6CE9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21EC67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D770961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AAF9F88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4418C" w14:paraId="19253B4F" w14:textId="77777777" w:rsidTr="003305E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67210A" w14:textId="77777777" w:rsidR="00D4418C" w:rsidRDefault="00D4418C" w:rsidP="003305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76B6CF4" w14:textId="77777777" w:rsidR="00D4418C" w:rsidRDefault="00D4418C" w:rsidP="003305E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3F8AE8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C0BDF3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43DAAF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294963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F11E54" w14:textId="77777777" w:rsidR="00D4418C" w:rsidRDefault="00D4418C" w:rsidP="00330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4418C" w14:paraId="6F05CEA3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1016B" w14:textId="01D178A5" w:rsidR="00D4418C" w:rsidRDefault="00D4418C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94B46"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036CB" w14:textId="77777777" w:rsidR="00D4418C" w:rsidRDefault="00D4418C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2EA2E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B7C8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6207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6F60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7EA1" w14:textId="77777777" w:rsidR="00D4418C" w:rsidRDefault="00D4418C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651B0" w14:paraId="51253F3D" w14:textId="77777777" w:rsidTr="003305E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001DE" w14:textId="6D8802C5" w:rsidR="009651B0" w:rsidRDefault="009651B0" w:rsidP="003305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48708" w14:textId="77777777" w:rsidR="009651B0" w:rsidRDefault="009651B0" w:rsidP="003305E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CE82B" w14:textId="77777777" w:rsidR="009651B0" w:rsidRDefault="009651B0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7E2E" w14:textId="77777777" w:rsidR="009651B0" w:rsidRDefault="009651B0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8C45" w14:textId="77777777" w:rsidR="009651B0" w:rsidRDefault="009651B0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F994" w14:textId="77777777" w:rsidR="009651B0" w:rsidRDefault="009651B0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5351" w14:textId="77777777" w:rsidR="009651B0" w:rsidRDefault="009651B0" w:rsidP="003305E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418C" w14:paraId="4D629912" w14:textId="77777777" w:rsidTr="003305E7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4A2185" w14:textId="77777777" w:rsidR="00D4418C" w:rsidRDefault="00D4418C" w:rsidP="003305E7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4A4CA" w14:textId="77777777" w:rsidR="00D4418C" w:rsidRDefault="00D4418C" w:rsidP="003305E7">
            <w:pPr>
              <w:rPr>
                <w:rFonts w:ascii="Calibri" w:hAnsi="Calibri"/>
              </w:rPr>
            </w:pPr>
          </w:p>
        </w:tc>
      </w:tr>
    </w:tbl>
    <w:p w14:paraId="5A973083" w14:textId="77777777" w:rsidR="00D4418C" w:rsidRDefault="00D4418C" w:rsidP="00D4418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752CFDC9" w14:textId="77777777" w:rsidR="00D4418C" w:rsidRDefault="00D4418C" w:rsidP="00D4418C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5A10ECF2" w14:textId="77777777" w:rsidR="00D4418C" w:rsidRDefault="00D4418C" w:rsidP="00D4418C">
      <w:pPr>
        <w:ind w:right="425"/>
        <w:rPr>
          <w:b/>
        </w:rPr>
      </w:pPr>
    </w:p>
    <w:p w14:paraId="565EF387" w14:textId="77777777" w:rsidR="00D4418C" w:rsidRDefault="00D4418C" w:rsidP="00D4418C">
      <w:pPr>
        <w:ind w:right="425"/>
        <w:rPr>
          <w:b/>
        </w:rPr>
      </w:pPr>
    </w:p>
    <w:p w14:paraId="13B1664D" w14:textId="77777777" w:rsidR="00D4418C" w:rsidRDefault="00D4418C" w:rsidP="00D4418C">
      <w:pPr>
        <w:ind w:right="425"/>
        <w:rPr>
          <w:b/>
        </w:rPr>
      </w:pPr>
    </w:p>
    <w:p w14:paraId="17AE4CCD" w14:textId="77777777" w:rsidR="00D4418C" w:rsidRPr="00423B06" w:rsidRDefault="00D4418C" w:rsidP="00D4418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4C50A20" w14:textId="77777777" w:rsidR="00D4418C" w:rsidRPr="005C20D7" w:rsidRDefault="00D4418C" w:rsidP="00D4418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6222332" w14:textId="77777777" w:rsidR="00D4418C" w:rsidRPr="006E6C63" w:rsidRDefault="00D4418C" w:rsidP="00D4418C"/>
    <w:p w14:paraId="46AD307F" w14:textId="77777777" w:rsidR="00D4418C" w:rsidRPr="0003075C" w:rsidRDefault="00D4418C" w:rsidP="00D4418C"/>
    <w:p w14:paraId="027656A5" w14:textId="2A9C0B7F" w:rsidR="0014437C" w:rsidRPr="00816A4E" w:rsidRDefault="0014437C" w:rsidP="00816A4E"/>
    <w:sectPr w:rsidR="0014437C" w:rsidRPr="00816A4E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22709" w14:textId="77777777" w:rsidR="00350CE4" w:rsidRDefault="00350CE4">
      <w:r>
        <w:separator/>
      </w:r>
    </w:p>
  </w:endnote>
  <w:endnote w:type="continuationSeparator" w:id="0">
    <w:p w14:paraId="2319E853" w14:textId="77777777" w:rsidR="00350CE4" w:rsidRDefault="00350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10E8" w14:textId="77777777" w:rsidR="008E5B02" w:rsidRPr="00CC4E7C" w:rsidRDefault="008E5B02" w:rsidP="008E5B02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AAEC09D" w14:textId="77777777" w:rsidR="00182643" w:rsidRDefault="00182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CE84F" w14:textId="77777777" w:rsidR="00350CE4" w:rsidRDefault="00350CE4">
      <w:r>
        <w:separator/>
      </w:r>
    </w:p>
  </w:footnote>
  <w:footnote w:type="continuationSeparator" w:id="0">
    <w:p w14:paraId="4F72C027" w14:textId="77777777" w:rsidR="00350CE4" w:rsidRDefault="00350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10094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CE4"/>
    <w:rsid w:val="00021E1F"/>
    <w:rsid w:val="0011188B"/>
    <w:rsid w:val="00142162"/>
    <w:rsid w:val="0014437C"/>
    <w:rsid w:val="00182643"/>
    <w:rsid w:val="001946D8"/>
    <w:rsid w:val="00194B46"/>
    <w:rsid w:val="001F6B73"/>
    <w:rsid w:val="00303635"/>
    <w:rsid w:val="00347293"/>
    <w:rsid w:val="00350CE4"/>
    <w:rsid w:val="00505EB1"/>
    <w:rsid w:val="00516B1B"/>
    <w:rsid w:val="005955BF"/>
    <w:rsid w:val="007054E7"/>
    <w:rsid w:val="007220EB"/>
    <w:rsid w:val="007F25C7"/>
    <w:rsid w:val="00816A4E"/>
    <w:rsid w:val="0086523D"/>
    <w:rsid w:val="008909FE"/>
    <w:rsid w:val="008B501C"/>
    <w:rsid w:val="008E5B02"/>
    <w:rsid w:val="008F4EAF"/>
    <w:rsid w:val="008F7315"/>
    <w:rsid w:val="0091125A"/>
    <w:rsid w:val="009508B9"/>
    <w:rsid w:val="009651B0"/>
    <w:rsid w:val="00D4418C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2B72DE0"/>
  <w15:chartTrackingRefBased/>
  <w15:docId w15:val="{100B089F-436B-4FA9-B1AB-24A517135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18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5B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826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64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826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643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5B02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2022-05-04T12:39:00Z</cp:lastPrinted>
  <dcterms:created xsi:type="dcterms:W3CDTF">2022-05-04T12:44:00Z</dcterms:created>
  <dcterms:modified xsi:type="dcterms:W3CDTF">2022-05-04T12:44:00Z</dcterms:modified>
</cp:coreProperties>
</file>