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0B569" w14:textId="77777777" w:rsidR="00C93709" w:rsidRPr="00240E71" w:rsidRDefault="00C93709" w:rsidP="00C9370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DCC31BF" w14:textId="77777777" w:rsidR="00C93709" w:rsidRDefault="00C93709" w:rsidP="00C9370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D9D337E" w14:textId="77777777" w:rsidR="00C93709" w:rsidRPr="0022732C" w:rsidRDefault="00C93709" w:rsidP="00C9370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2CD5113" w14:textId="77777777" w:rsidR="00C93709" w:rsidRDefault="00C93709" w:rsidP="00C9370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9AC19BF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A64980B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029A7CD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173A18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1C5D4C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7A33F762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6A67572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AF46038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C1C1AF5" w14:textId="77777777" w:rsidR="00C93709" w:rsidRPr="0022732C" w:rsidRDefault="00C93709" w:rsidP="00C9370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D43284E" w14:textId="77777777" w:rsidR="00C93709" w:rsidRDefault="00C93709" w:rsidP="00C93709">
      <w:pPr>
        <w:spacing w:line="360" w:lineRule="auto"/>
      </w:pPr>
      <w:r>
        <w:t>Do: Nazwa i siedziba Zamawiającego:</w:t>
      </w:r>
    </w:p>
    <w:p w14:paraId="746E298D" w14:textId="77777777" w:rsidR="00C93709" w:rsidRPr="00247153" w:rsidRDefault="00C93709" w:rsidP="00C93709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13CF1AC" w14:textId="77777777" w:rsidR="00C93709" w:rsidRPr="00247153" w:rsidRDefault="00C93709" w:rsidP="00C93709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A10193E" w14:textId="77777777" w:rsidR="00C93709" w:rsidRDefault="00C93709" w:rsidP="00C93709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6A53D7C" w14:textId="77777777" w:rsidR="00C93709" w:rsidRDefault="00C93709" w:rsidP="00C93709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7C348F57" w14:textId="77777777" w:rsidR="00C93709" w:rsidRDefault="00C93709" w:rsidP="00C93709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76BFFE2" w14:textId="77777777" w:rsidR="00C93709" w:rsidRDefault="00C93709" w:rsidP="00C93709">
      <w:pPr>
        <w:ind w:firstLine="3969"/>
        <w:rPr>
          <w:b/>
        </w:rPr>
      </w:pPr>
    </w:p>
    <w:p w14:paraId="55443D91" w14:textId="29AED276" w:rsidR="00C93709" w:rsidRDefault="00C93709" w:rsidP="00C9370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</w:t>
      </w:r>
      <w:r>
        <w:rPr>
          <w:b/>
        </w:rPr>
        <w:t>41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5FAD3EB" w14:textId="77777777" w:rsidR="00C93709" w:rsidRDefault="00C93709" w:rsidP="00C93709">
      <w:pPr>
        <w:tabs>
          <w:tab w:val="right" w:pos="9000"/>
        </w:tabs>
      </w:pPr>
    </w:p>
    <w:p w14:paraId="72A0BBF4" w14:textId="77777777" w:rsidR="00C93709" w:rsidRPr="005F7BDF" w:rsidRDefault="00C93709" w:rsidP="00C9370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B577AD3" w14:textId="77777777" w:rsidR="00C93709" w:rsidRPr="005F7BDF" w:rsidRDefault="00C93709" w:rsidP="00C93709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60FBBCF" w14:textId="77777777" w:rsidR="00C93709" w:rsidRPr="005F7BDF" w:rsidRDefault="00C93709" w:rsidP="00C93709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24A4AECC" w14:textId="77777777" w:rsidR="00C93709" w:rsidRPr="005F7BDF" w:rsidRDefault="00C93709" w:rsidP="00C93709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CD27D3B" w14:textId="77777777" w:rsidR="00C93709" w:rsidRPr="005F7BDF" w:rsidRDefault="00C93709" w:rsidP="00C9370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21B3852" w14:textId="77777777" w:rsidR="00C93709" w:rsidRPr="002969BE" w:rsidRDefault="00C93709" w:rsidP="00C93709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94C6D3E" w14:textId="77777777" w:rsidR="00C93709" w:rsidRPr="002969BE" w:rsidRDefault="00C93709" w:rsidP="00C9370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4407B9FE" w14:textId="77777777" w:rsidR="00C93709" w:rsidRPr="002969BE" w:rsidRDefault="00C93709" w:rsidP="00C9370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77771046" w14:textId="77777777" w:rsidR="00C93709" w:rsidRPr="002969BE" w:rsidRDefault="00C93709" w:rsidP="00C9370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2DB846D1" w14:textId="77777777" w:rsidR="00C93709" w:rsidRPr="002969BE" w:rsidRDefault="00C93709" w:rsidP="00C93709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1817D4C" w14:textId="77777777" w:rsidR="00C93709" w:rsidRPr="00FE545C" w:rsidRDefault="00C93709" w:rsidP="00C9370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FB07705" w14:textId="77777777" w:rsidR="00C93709" w:rsidRPr="00FE545C" w:rsidRDefault="00C93709" w:rsidP="00C9370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FD2CD51" w14:textId="77777777" w:rsidR="00C93709" w:rsidRDefault="00C93709" w:rsidP="00C93709">
      <w:pPr>
        <w:jc w:val="both"/>
        <w:rPr>
          <w:sz w:val="18"/>
          <w:szCs w:val="18"/>
        </w:rPr>
      </w:pPr>
    </w:p>
    <w:p w14:paraId="751B4F60" w14:textId="77777777" w:rsidR="00C93709" w:rsidRDefault="00C93709" w:rsidP="00C9370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3C1037F" w14:textId="77777777" w:rsidR="00C93709" w:rsidRPr="00730EFE" w:rsidRDefault="00C93709" w:rsidP="00C9370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0EAFEF17" w14:textId="77777777" w:rsidR="00C93709" w:rsidRPr="001D671E" w:rsidRDefault="00C93709" w:rsidP="00C9370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0E73F191" w14:textId="77777777" w:rsidR="00C93709" w:rsidRDefault="00C93709" w:rsidP="00C937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1070199" w14:textId="77777777" w:rsidR="00C93709" w:rsidRDefault="00C93709" w:rsidP="00C9370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D50DB8" w14:textId="77777777" w:rsidR="00C93709" w:rsidRDefault="00C93709" w:rsidP="00C9370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C7C1C18" w14:textId="77777777" w:rsidR="00C93709" w:rsidRPr="001D671E" w:rsidRDefault="00C93709" w:rsidP="00C9370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3709" w:rsidRPr="00FE545C" w14:paraId="70C7E7FD" w14:textId="77777777" w:rsidTr="003305E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E8CCE" w14:textId="77777777" w:rsidR="00C93709" w:rsidRPr="00FE545C" w:rsidRDefault="00C93709" w:rsidP="003305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C6446" w14:textId="77777777" w:rsidR="00C93709" w:rsidRPr="00FE545C" w:rsidRDefault="00C93709" w:rsidP="003305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F1F9611" w14:textId="77777777" w:rsidR="00C93709" w:rsidRPr="00FE545C" w:rsidRDefault="00C93709" w:rsidP="003305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CCC56" w14:textId="77777777" w:rsidR="00C93709" w:rsidRPr="00FE545C" w:rsidRDefault="00C93709" w:rsidP="003305E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93709" w:rsidRPr="00FE545C" w14:paraId="5641D02A" w14:textId="77777777" w:rsidTr="003305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BD291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9CFAF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1193C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93709" w:rsidRPr="00FE545C" w14:paraId="697C648D" w14:textId="77777777" w:rsidTr="003305E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BAC08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38167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825BB" w14:textId="77777777" w:rsidR="00C93709" w:rsidRPr="00FE545C" w:rsidRDefault="00C93709" w:rsidP="003305E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42A6B75" w14:textId="77777777" w:rsidR="00C93709" w:rsidRDefault="00C93709" w:rsidP="00C937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A695978" w14:textId="77777777" w:rsidR="00C93709" w:rsidRPr="00D638CC" w:rsidRDefault="00C93709" w:rsidP="00C9370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69A34FF" w14:textId="77777777" w:rsidR="00C93709" w:rsidRPr="002F276A" w:rsidRDefault="00C93709" w:rsidP="00C9370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4F003C3" w14:textId="77777777" w:rsidR="00C93709" w:rsidRPr="002F276A" w:rsidRDefault="00C93709" w:rsidP="00C937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6CD239D" w14:textId="77777777" w:rsidR="00C93709" w:rsidRPr="002F276A" w:rsidRDefault="00C93709" w:rsidP="00C937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6DBF45C" w14:textId="77777777" w:rsidR="00C93709" w:rsidRPr="002F276A" w:rsidRDefault="00C93709" w:rsidP="00C937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F3A3B59" w14:textId="77777777" w:rsidR="00C93709" w:rsidRPr="002F276A" w:rsidRDefault="00C93709" w:rsidP="00C9370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039B93" w14:textId="77777777" w:rsidR="00C93709" w:rsidRDefault="00C93709" w:rsidP="00C937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D7432DE" w14:textId="77777777" w:rsidR="00C93709" w:rsidRDefault="00C93709" w:rsidP="00C9370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DD027AC" w14:textId="77777777" w:rsidR="00C93709" w:rsidRDefault="00C93709" w:rsidP="00C937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58EADBB" w14:textId="77777777" w:rsidR="00C93709" w:rsidRDefault="00C93709" w:rsidP="00C937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AB93E8" w14:textId="77777777" w:rsidR="00C93709" w:rsidRDefault="00C93709" w:rsidP="00C937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56153B" w14:textId="77777777" w:rsidR="00C93709" w:rsidRDefault="00C93709" w:rsidP="00C937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3794C20" w14:textId="77777777" w:rsidR="00C93709" w:rsidRDefault="00C93709" w:rsidP="00C937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6A63B5" w14:textId="77777777" w:rsidR="00C93709" w:rsidRPr="000B45FE" w:rsidRDefault="00C93709" w:rsidP="00C9370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F7FE8CC" w14:textId="77777777" w:rsidR="00C93709" w:rsidRDefault="00C93709" w:rsidP="00C9370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912D658" w14:textId="77777777" w:rsidR="00C93709" w:rsidRDefault="00C93709" w:rsidP="00C93709">
      <w:pPr>
        <w:jc w:val="both"/>
        <w:rPr>
          <w:sz w:val="22"/>
          <w:szCs w:val="22"/>
        </w:rPr>
      </w:pPr>
    </w:p>
    <w:p w14:paraId="02B5A7BE" w14:textId="77777777" w:rsidR="00C93709" w:rsidRDefault="00C93709" w:rsidP="00C93709">
      <w:pPr>
        <w:jc w:val="both"/>
        <w:rPr>
          <w:sz w:val="22"/>
          <w:szCs w:val="22"/>
        </w:rPr>
      </w:pPr>
    </w:p>
    <w:p w14:paraId="0DF0D93A" w14:textId="77777777" w:rsidR="00C93709" w:rsidRDefault="00C93709" w:rsidP="00C93709">
      <w:pPr>
        <w:jc w:val="right"/>
        <w:rPr>
          <w:sz w:val="20"/>
          <w:szCs w:val="20"/>
        </w:rPr>
      </w:pPr>
    </w:p>
    <w:p w14:paraId="6BCA3833" w14:textId="77777777" w:rsidR="00C93709" w:rsidRPr="00423B06" w:rsidRDefault="00C93709" w:rsidP="00C9370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7DADADD" w14:textId="77777777" w:rsidR="00C93709" w:rsidRPr="00A36883" w:rsidRDefault="00C93709" w:rsidP="00C93709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77A87B7" w14:textId="77777777" w:rsidR="00FE545C" w:rsidRPr="00593349" w:rsidRDefault="00FE545C" w:rsidP="00593349"/>
    <w:sectPr w:rsidR="00FE545C" w:rsidRPr="005933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2FCC1" w14:textId="77777777" w:rsidR="00832138" w:rsidRDefault="00832138">
      <w:r>
        <w:separator/>
      </w:r>
    </w:p>
  </w:endnote>
  <w:endnote w:type="continuationSeparator" w:id="0">
    <w:p w14:paraId="335B0E7B" w14:textId="77777777" w:rsidR="00832138" w:rsidRDefault="0083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547D3" w14:textId="77777777" w:rsidR="003D12C1" w:rsidRDefault="003D12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70A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628C" w14:textId="77777777" w:rsidR="003D12C1" w:rsidRDefault="003D12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F61CC" w14:textId="77777777" w:rsidR="00832138" w:rsidRDefault="00832138">
      <w:r>
        <w:separator/>
      </w:r>
    </w:p>
  </w:footnote>
  <w:footnote w:type="continuationSeparator" w:id="0">
    <w:p w14:paraId="038EC7A1" w14:textId="77777777" w:rsidR="00832138" w:rsidRDefault="008321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CF480" w14:textId="77777777" w:rsidR="003D12C1" w:rsidRDefault="003D1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5077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7FD23" w14:textId="77777777" w:rsidR="003D12C1" w:rsidRDefault="003D1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29772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64736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6769978">
    <w:abstractNumId w:val="0"/>
  </w:num>
  <w:num w:numId="4" w16cid:durableId="13904253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13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12C1"/>
    <w:rsid w:val="004B7300"/>
    <w:rsid w:val="004C6753"/>
    <w:rsid w:val="0059334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213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370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A6A020"/>
  <w15:chartTrackingRefBased/>
  <w15:docId w15:val="{925A801B-30FE-4708-9E90-6CEBFD89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7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476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2022-04-29T11:44:00Z</cp:lastPrinted>
  <dcterms:created xsi:type="dcterms:W3CDTF">2022-04-29T11:45:00Z</dcterms:created>
  <dcterms:modified xsi:type="dcterms:W3CDTF">2022-04-29T11:45:00Z</dcterms:modified>
</cp:coreProperties>
</file>